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:rsidRPr="00961557" w14:paraId="0A2B5853" w14:textId="77777777" w:rsidTr="00F83005">
        <w:trPr>
          <w:trHeight w:val="1008"/>
        </w:trPr>
        <w:tc>
          <w:tcPr>
            <w:tcW w:w="6498" w:type="dxa"/>
            <w:shd w:val="clear" w:color="auto" w:fill="565895" w:themeFill="accent1"/>
            <w:vAlign w:val="center"/>
          </w:tcPr>
          <w:p w14:paraId="328AE9B8" w14:textId="5CCC3CD9" w:rsidR="00542788" w:rsidRPr="00961557" w:rsidRDefault="001149A4" w:rsidP="00B6158E">
            <w:pPr>
              <w:pStyle w:val="Month"/>
              <w:tabs>
                <w:tab w:val="left" w:pos="5550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August</w:t>
            </w:r>
            <w:r w:rsidR="00305644">
              <w:rPr>
                <w:sz w:val="72"/>
                <w:szCs w:val="72"/>
              </w:rPr>
              <w:t xml:space="preserve">          2021</w:t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1634FF1A" w14:textId="0A946F64" w:rsidR="00542788" w:rsidRPr="00961557" w:rsidRDefault="00F83005" w:rsidP="00F83005">
            <w:pPr>
              <w:pStyle w:val="Year"/>
              <w:jc w:val="lef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</w:t>
            </w:r>
            <w:r>
              <w:rPr>
                <w:noProof/>
                <w:sz w:val="72"/>
                <w:szCs w:val="72"/>
              </w:rPr>
              <w:drawing>
                <wp:inline distT="0" distB="0" distL="0" distR="0" wp14:anchorId="2277F7FB" wp14:editId="5FB16031">
                  <wp:extent cx="1234440" cy="82296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2723084_5f482077c2bf74d8cce03db7jpeg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10244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64"/>
        <w:gridCol w:w="11063"/>
      </w:tblGrid>
      <w:tr w:rsidR="006C76D4" w14:paraId="2554840F" w14:textId="77777777" w:rsidTr="006A3186">
        <w:trPr>
          <w:trHeight w:hRule="exact" w:val="720"/>
        </w:trPr>
        <w:tc>
          <w:tcPr>
            <w:tcW w:w="11064" w:type="dxa"/>
          </w:tcPr>
          <w:p w14:paraId="3BE80D64" w14:textId="77777777" w:rsidR="006C76D4" w:rsidRPr="00971148" w:rsidRDefault="006C76D4" w:rsidP="003F0A9B">
            <w:pPr>
              <w:pStyle w:val="Title"/>
              <w:spacing w:before="0"/>
              <w:jc w:val="center"/>
              <w:rPr>
                <w:szCs w:val="48"/>
              </w:rPr>
            </w:pPr>
            <w:r w:rsidRPr="00971148">
              <w:rPr>
                <w:szCs w:val="48"/>
              </w:rPr>
              <w:t>Our Lady of the Lake Catholic Church</w:t>
            </w:r>
          </w:p>
        </w:tc>
        <w:tc>
          <w:tcPr>
            <w:tcW w:w="11064" w:type="dxa"/>
          </w:tcPr>
          <w:p w14:paraId="505699BB" w14:textId="77777777" w:rsidR="006C76D4" w:rsidRPr="00971148" w:rsidRDefault="006C76D4" w:rsidP="003F0A9B">
            <w:pPr>
              <w:pStyle w:val="Title"/>
              <w:spacing w:before="0"/>
              <w:jc w:val="center"/>
              <w:rPr>
                <w:szCs w:val="48"/>
              </w:rPr>
            </w:pPr>
          </w:p>
        </w:tc>
      </w:tr>
      <w:tr w:rsidR="006C76D4" w14:paraId="34101CD5" w14:textId="77777777" w:rsidTr="00961557">
        <w:trPr>
          <w:trHeight w:hRule="exact" w:val="80"/>
        </w:trPr>
        <w:tc>
          <w:tcPr>
            <w:tcW w:w="11064" w:type="dxa"/>
          </w:tcPr>
          <w:p w14:paraId="365B0738" w14:textId="77777777" w:rsidR="006C76D4" w:rsidRDefault="006C76D4" w:rsidP="00A66E9B">
            <w:pPr>
              <w:jc w:val="center"/>
            </w:pPr>
          </w:p>
        </w:tc>
        <w:tc>
          <w:tcPr>
            <w:tcW w:w="11064" w:type="dxa"/>
          </w:tcPr>
          <w:p w14:paraId="5D30CC07" w14:textId="77777777" w:rsidR="006C76D4" w:rsidRDefault="006C76D4" w:rsidP="00A66E9B">
            <w:pPr>
              <w:jc w:val="center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0"/>
        <w:gridCol w:w="1541"/>
        <w:gridCol w:w="1540"/>
        <w:gridCol w:w="1541"/>
        <w:gridCol w:w="1540"/>
        <w:gridCol w:w="1541"/>
        <w:gridCol w:w="1541"/>
      </w:tblGrid>
      <w:tr w:rsidR="00615925" w14:paraId="7849D2B0" w14:textId="77777777" w:rsidTr="00123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sdt>
          <w:sdtPr>
            <w:rPr>
              <w:b/>
            </w:rPr>
            <w:id w:val="169990909"/>
            <w:placeholder>
              <w:docPart w:val="21C7D2D739304500862EFE5CCD4D7D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40" w:type="dxa"/>
                <w:tcBorders>
                  <w:bottom w:val="nil"/>
                </w:tcBorders>
              </w:tcPr>
              <w:p w14:paraId="692EED9F" w14:textId="77777777" w:rsidR="00542788" w:rsidRPr="007B7CA6" w:rsidRDefault="008971A6">
                <w:pPr>
                  <w:pStyle w:val="Days"/>
                  <w:rPr>
                    <w:b/>
                  </w:rPr>
                </w:pPr>
                <w:r w:rsidRPr="007B7CA6">
                  <w:rPr>
                    <w:b/>
                  </w:rPr>
                  <w:t>Sunday</w:t>
                </w:r>
              </w:p>
            </w:tc>
          </w:sdtContent>
        </w:sdt>
        <w:tc>
          <w:tcPr>
            <w:tcW w:w="1541" w:type="dxa"/>
            <w:tcBorders>
              <w:bottom w:val="nil"/>
            </w:tcBorders>
          </w:tcPr>
          <w:p w14:paraId="485EC939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2003705508"/>
                <w:placeholder>
                  <w:docPart w:val="630CB565DDEB423596664E0573953463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775A6F16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002127387"/>
                <w:placeholder>
                  <w:docPart w:val="51E268B93A284196AAF2178A2D5FAFC2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Tuesday</w:t>
                </w:r>
              </w:sdtContent>
            </w:sdt>
          </w:p>
        </w:tc>
        <w:tc>
          <w:tcPr>
            <w:tcW w:w="1541" w:type="dxa"/>
            <w:tcBorders>
              <w:bottom w:val="nil"/>
            </w:tcBorders>
          </w:tcPr>
          <w:p w14:paraId="6364A7F6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58201609"/>
                <w:placeholder>
                  <w:docPart w:val="5B69E2D0187A49A19DF1495D01B9C67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Wednesday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278C63B5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935238460"/>
                <w:placeholder>
                  <w:docPart w:val="0D244FD91D4D42F9AAA319960B1A5BC7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Thursday</w:t>
                </w:r>
              </w:sdtContent>
            </w:sdt>
          </w:p>
        </w:tc>
        <w:tc>
          <w:tcPr>
            <w:tcW w:w="1541" w:type="dxa"/>
            <w:tcBorders>
              <w:bottom w:val="nil"/>
            </w:tcBorders>
          </w:tcPr>
          <w:p w14:paraId="4FD9DA57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79322461"/>
                <w:placeholder>
                  <w:docPart w:val="46ECCD224566439D8585F646887B9A1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Friday</w:t>
                </w:r>
              </w:sdtContent>
            </w:sdt>
          </w:p>
        </w:tc>
        <w:tc>
          <w:tcPr>
            <w:tcW w:w="1541" w:type="dxa"/>
            <w:tcBorders>
              <w:bottom w:val="nil"/>
            </w:tcBorders>
          </w:tcPr>
          <w:p w14:paraId="739A0F4C" w14:textId="77777777" w:rsidR="00542788" w:rsidRPr="007B7CA6" w:rsidRDefault="00673B09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824037915"/>
                <w:placeholder>
                  <w:docPart w:val="301122093BF14A9EBAF142FE337EE09F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7B7CA6">
                  <w:rPr>
                    <w:b/>
                  </w:rPr>
                  <w:t>Saturday</w:t>
                </w:r>
              </w:sdtContent>
            </w:sdt>
          </w:p>
        </w:tc>
      </w:tr>
      <w:tr w:rsidR="00615925" w14:paraId="0FB7BD74" w14:textId="77777777" w:rsidTr="001459E5">
        <w:trPr>
          <w:trHeight w:val="245"/>
        </w:trPr>
        <w:tc>
          <w:tcPr>
            <w:tcW w:w="1540" w:type="dxa"/>
            <w:tcBorders>
              <w:top w:val="nil"/>
              <w:bottom w:val="nil"/>
            </w:tcBorders>
            <w:shd w:val="clear" w:color="auto" w:fill="FAF8CF" w:themeFill="accent3"/>
          </w:tcPr>
          <w:p w14:paraId="4324A259" w14:textId="4CDC0E8E" w:rsidR="00542788" w:rsidRDefault="00425B4C">
            <w:pPr>
              <w:pStyle w:val="Dates"/>
            </w:pPr>
            <w:r>
              <w:t>1</w:t>
            </w:r>
            <w:r w:rsidR="008971A6">
              <w:fldChar w:fldCharType="begin"/>
            </w:r>
            <w:r w:rsidR="008971A6">
              <w:instrText xml:space="preserve"> IF </w:instrText>
            </w:r>
            <w:r w:rsidR="008971A6">
              <w:fldChar w:fldCharType="begin"/>
            </w:r>
            <w:r w:rsidR="008971A6">
              <w:instrText xml:space="preserve"> DocVariable MonthStart \@ dddd </w:instrText>
            </w:r>
            <w:r w:rsidR="008971A6">
              <w:fldChar w:fldCharType="separate"/>
            </w:r>
            <w:r w:rsidR="006C76D4">
              <w:instrText>Thursday</w:instrText>
            </w:r>
            <w:r w:rsidR="008971A6">
              <w:fldChar w:fldCharType="end"/>
            </w:r>
            <w:r w:rsidR="008971A6">
              <w:instrText xml:space="preserve"> = "Sunday" 1 ""</w:instrText>
            </w:r>
            <w:r w:rsidR="008971A6">
              <w:fldChar w:fldCharType="end"/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F750646" w14:textId="5B7D3D07" w:rsidR="00542788" w:rsidRDefault="00425B4C">
            <w:pPr>
              <w:pStyle w:val="Dates"/>
            </w:pPr>
            <w:r>
              <w:t>2</w:t>
            </w:r>
            <w:r w:rsidR="008971A6">
              <w:fldChar w:fldCharType="begin"/>
            </w:r>
            <w:r w:rsidR="008971A6">
              <w:instrText xml:space="preserve"> IF </w:instrText>
            </w:r>
            <w:r w:rsidR="008971A6">
              <w:fldChar w:fldCharType="begin"/>
            </w:r>
            <w:r w:rsidR="008971A6">
              <w:instrText xml:space="preserve"> DocVariable MonthStart \@ dddd </w:instrText>
            </w:r>
            <w:r w:rsidR="008971A6">
              <w:fldChar w:fldCharType="separate"/>
            </w:r>
            <w:r w:rsidR="006C76D4">
              <w:instrText>Thursday</w:instrText>
            </w:r>
            <w:r w:rsidR="008971A6">
              <w:fldChar w:fldCharType="end"/>
            </w:r>
            <w:r w:rsidR="008971A6">
              <w:instrText xml:space="preserve"> = "Monday" 1 </w:instrText>
            </w:r>
            <w:r w:rsidR="008971A6">
              <w:fldChar w:fldCharType="begin"/>
            </w:r>
            <w:r w:rsidR="008971A6">
              <w:instrText xml:space="preserve"> IF </w:instrText>
            </w:r>
            <w:r w:rsidR="008971A6">
              <w:fldChar w:fldCharType="begin"/>
            </w:r>
            <w:r w:rsidR="008971A6">
              <w:instrText xml:space="preserve"> =A2 </w:instrText>
            </w:r>
            <w:r w:rsidR="008971A6">
              <w:fldChar w:fldCharType="separate"/>
            </w:r>
            <w:r w:rsidR="006C76D4">
              <w:rPr>
                <w:noProof/>
              </w:rPr>
              <w:instrText>0</w:instrText>
            </w:r>
            <w:r w:rsidR="008971A6">
              <w:fldChar w:fldCharType="end"/>
            </w:r>
            <w:r w:rsidR="008971A6">
              <w:instrText xml:space="preserve"> &lt;&gt; 0 </w:instrText>
            </w:r>
            <w:r w:rsidR="008971A6">
              <w:fldChar w:fldCharType="begin"/>
            </w:r>
            <w:r w:rsidR="008971A6">
              <w:instrText xml:space="preserve"> =A2+1 </w:instrText>
            </w:r>
            <w:r w:rsidR="008971A6">
              <w:fldChar w:fldCharType="separate"/>
            </w:r>
            <w:r w:rsidR="008971A6">
              <w:rPr>
                <w:noProof/>
              </w:rPr>
              <w:instrText>2</w:instrText>
            </w:r>
            <w:r w:rsidR="008971A6">
              <w:fldChar w:fldCharType="end"/>
            </w:r>
            <w:r w:rsidR="008971A6">
              <w:instrText xml:space="preserve"> "" </w:instrText>
            </w:r>
            <w:r w:rsidR="008971A6">
              <w:fldChar w:fldCharType="end"/>
            </w:r>
            <w:r w:rsidR="008971A6">
              <w:fldChar w:fldCharType="end"/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77E9261" w14:textId="50B6CEE0" w:rsidR="00542788" w:rsidRDefault="00425B4C">
            <w:pPr>
              <w:pStyle w:val="Dates"/>
            </w:pPr>
            <w:r>
              <w:t>3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DC28341" w14:textId="10A7B09E" w:rsidR="00542788" w:rsidRDefault="00425B4C">
            <w:pPr>
              <w:pStyle w:val="Dates"/>
            </w:pPr>
            <w:r>
              <w:t>4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3A3243BC" w14:textId="6FBCA0F6" w:rsidR="00542788" w:rsidRDefault="00425B4C">
            <w:pPr>
              <w:pStyle w:val="Dates"/>
            </w:pPr>
            <w:r>
              <w:t>5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</w:tcPr>
          <w:p w14:paraId="355D4516" w14:textId="60394BA7" w:rsidR="00542788" w:rsidRDefault="00425B4C">
            <w:pPr>
              <w:pStyle w:val="Dates"/>
            </w:pPr>
            <w:r>
              <w:t>6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AF8CF" w:themeFill="accent3"/>
          </w:tcPr>
          <w:p w14:paraId="563022E6" w14:textId="2162825F" w:rsidR="00542788" w:rsidRDefault="00425B4C">
            <w:pPr>
              <w:pStyle w:val="Dates"/>
            </w:pPr>
            <w:r>
              <w:t>7</w:t>
            </w:r>
          </w:p>
        </w:tc>
      </w:tr>
      <w:tr w:rsidR="00615925" w14:paraId="4868C572" w14:textId="77777777" w:rsidTr="009A159D">
        <w:trPr>
          <w:trHeight w:hRule="exact" w:val="1845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B8EACA6" w14:textId="2386C8E4" w:rsidR="001459E5" w:rsidRPr="001459E5" w:rsidRDefault="001459E5" w:rsidP="001459E5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1459E5">
              <w:rPr>
                <w:b/>
              </w:rPr>
              <w:t xml:space="preserve">Confessions </w:t>
            </w:r>
          </w:p>
          <w:p w14:paraId="4B8214F3" w14:textId="530EB418" w:rsidR="001459E5" w:rsidRPr="001459E5" w:rsidRDefault="001459E5" w:rsidP="001459E5">
            <w:r>
              <w:t xml:space="preserve">         </w:t>
            </w:r>
            <w:r w:rsidRPr="001459E5">
              <w:t>8:00 am</w:t>
            </w:r>
          </w:p>
          <w:p w14:paraId="586A9467" w14:textId="77777777" w:rsidR="001459E5" w:rsidRPr="001459E5" w:rsidRDefault="001459E5" w:rsidP="001459E5">
            <w:pPr>
              <w:rPr>
                <w:b/>
              </w:rPr>
            </w:pPr>
          </w:p>
          <w:p w14:paraId="0BCC235D" w14:textId="6316D095" w:rsidR="001459E5" w:rsidRPr="001459E5" w:rsidRDefault="001459E5" w:rsidP="001459E5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1459E5">
              <w:rPr>
                <w:b/>
              </w:rPr>
              <w:t>9:00 am Mass</w:t>
            </w:r>
          </w:p>
          <w:p w14:paraId="16EBD433" w14:textId="77777777" w:rsidR="004F06CA" w:rsidRDefault="004F06CA" w:rsidP="004F06CA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2FC79F29" w14:textId="63E29AA9" w:rsidR="00851831" w:rsidRDefault="001459E5" w:rsidP="001239A0">
            <w:pPr>
              <w:jc w:val="center"/>
            </w:pPr>
            <w:r>
              <w:rPr>
                <w:b/>
              </w:rPr>
              <w:t>No Mass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5E73825C" w14:textId="22EEE783" w:rsidR="007B7CA6" w:rsidRDefault="001459E5" w:rsidP="001149A4">
            <w:pPr>
              <w:jc w:val="center"/>
            </w:pPr>
            <w:r w:rsidRPr="001459E5">
              <w:rPr>
                <w:b/>
              </w:rPr>
              <w:t>9:00 am Mass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0E5F95EE" w14:textId="2EB1F0FD" w:rsidR="004F06CA" w:rsidRPr="001459E5" w:rsidRDefault="001459E5" w:rsidP="001F4EF2">
            <w:pPr>
              <w:jc w:val="center"/>
              <w:rPr>
                <w:b/>
              </w:rPr>
            </w:pPr>
            <w:r w:rsidRPr="001459E5">
              <w:rPr>
                <w:b/>
              </w:rPr>
              <w:t>9:00 am Mass</w:t>
            </w:r>
          </w:p>
          <w:p w14:paraId="105CF398" w14:textId="3D3916AB" w:rsidR="00C4718A" w:rsidRDefault="00C4718A" w:rsidP="001F4EF2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8F9BE79" w14:textId="7F0725FA" w:rsidR="00CA7A6D" w:rsidRPr="00BE1743" w:rsidRDefault="00BE1743" w:rsidP="001149A4">
            <w:pPr>
              <w:jc w:val="center"/>
              <w:rPr>
                <w:b/>
              </w:rPr>
            </w:pPr>
            <w:r w:rsidRPr="00BE1743">
              <w:rPr>
                <w:b/>
              </w:rPr>
              <w:t>9:00 am Mass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DFF80F" w14:textId="5C9C8B63" w:rsidR="004F06CA" w:rsidRDefault="00BE1743" w:rsidP="00BE1743">
            <w:pPr>
              <w:rPr>
                <w:b/>
              </w:rPr>
            </w:pPr>
            <w:r>
              <w:rPr>
                <w:b/>
              </w:rPr>
              <w:t xml:space="preserve">      First Friday </w:t>
            </w:r>
          </w:p>
          <w:p w14:paraId="47E884C3" w14:textId="77777777" w:rsidR="00BE1743" w:rsidRDefault="00BE1743" w:rsidP="004F06CA">
            <w:pPr>
              <w:jc w:val="center"/>
              <w:rPr>
                <w:b/>
              </w:rPr>
            </w:pPr>
            <w:r>
              <w:rPr>
                <w:b/>
              </w:rPr>
              <w:t>Adoration</w:t>
            </w:r>
          </w:p>
          <w:p w14:paraId="5715AB02" w14:textId="77777777" w:rsidR="001459E5" w:rsidRDefault="001459E5" w:rsidP="004F06CA">
            <w:pPr>
              <w:jc w:val="center"/>
              <w:rPr>
                <w:b/>
              </w:rPr>
            </w:pPr>
          </w:p>
          <w:p w14:paraId="18357698" w14:textId="234988E6" w:rsidR="00BE1743" w:rsidRPr="001F4EF2" w:rsidRDefault="00BE1743" w:rsidP="004F06CA">
            <w:pPr>
              <w:jc w:val="center"/>
              <w:rPr>
                <w:b/>
              </w:rPr>
            </w:pPr>
            <w:r>
              <w:rPr>
                <w:b/>
              </w:rPr>
              <w:t>9:00 am Mass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3016B03" w14:textId="77777777" w:rsidR="004F06CA" w:rsidRPr="00E77C4F" w:rsidRDefault="004F06CA" w:rsidP="004F06CA">
            <w:pPr>
              <w:jc w:val="center"/>
              <w:rPr>
                <w:b/>
              </w:rPr>
            </w:pPr>
            <w:r w:rsidRPr="00E77C4F">
              <w:rPr>
                <w:b/>
              </w:rPr>
              <w:t>First Saturday</w:t>
            </w:r>
          </w:p>
          <w:p w14:paraId="28732C01" w14:textId="6012931F" w:rsidR="004F06CA" w:rsidRDefault="004F06CA" w:rsidP="004F06CA">
            <w:pPr>
              <w:jc w:val="center"/>
              <w:rPr>
                <w:b/>
              </w:rPr>
            </w:pPr>
            <w:r w:rsidRPr="001F4EF2">
              <w:rPr>
                <w:b/>
              </w:rPr>
              <w:t>9:00 am Mass</w:t>
            </w:r>
          </w:p>
          <w:p w14:paraId="74DBC20E" w14:textId="77777777" w:rsidR="00B6158E" w:rsidRDefault="00B6158E" w:rsidP="004F06CA">
            <w:pPr>
              <w:jc w:val="center"/>
              <w:rPr>
                <w:b/>
              </w:rPr>
            </w:pPr>
          </w:p>
          <w:p w14:paraId="43A2FBE8" w14:textId="60CEB3FC" w:rsidR="00BE213D" w:rsidRDefault="00BE213D" w:rsidP="004F06CA">
            <w:pPr>
              <w:jc w:val="center"/>
              <w:rPr>
                <w:b/>
              </w:rPr>
            </w:pPr>
            <w:r>
              <w:rPr>
                <w:b/>
              </w:rPr>
              <w:t>Confessions</w:t>
            </w:r>
          </w:p>
          <w:p w14:paraId="39CFE19C" w14:textId="16702371" w:rsidR="001149A4" w:rsidRDefault="00BE213D" w:rsidP="00BE213D">
            <w:pPr>
              <w:jc w:val="center"/>
            </w:pPr>
            <w:r w:rsidRPr="00BE213D">
              <w:t>3:00 pm</w:t>
            </w:r>
          </w:p>
          <w:p w14:paraId="19F46014" w14:textId="77777777" w:rsidR="00B6158E" w:rsidRDefault="00B6158E" w:rsidP="001239A0">
            <w:pPr>
              <w:jc w:val="center"/>
              <w:rPr>
                <w:b/>
                <w:sz w:val="20"/>
                <w:szCs w:val="20"/>
              </w:rPr>
            </w:pPr>
          </w:p>
          <w:p w14:paraId="7B355773" w14:textId="43CFE797" w:rsidR="004F06CA" w:rsidRPr="001149A4" w:rsidRDefault="008D1F55" w:rsidP="001239A0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4:00 pm Mass</w:t>
            </w:r>
          </w:p>
        </w:tc>
      </w:tr>
      <w:tr w:rsidR="00615925" w14:paraId="15C66084" w14:textId="77777777" w:rsidTr="001239A0">
        <w:trPr>
          <w:trHeight w:val="245"/>
        </w:trPr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66B8B31" w14:textId="35EFBAA0" w:rsidR="004F06CA" w:rsidRDefault="00425B4C" w:rsidP="004F06CA">
            <w:pPr>
              <w:pStyle w:val="Dates"/>
            </w:pPr>
            <w:r>
              <w:t>8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16C7BC68" w14:textId="628D25E0" w:rsidR="004F06CA" w:rsidRDefault="00425B4C" w:rsidP="004F06CA">
            <w:pPr>
              <w:pStyle w:val="Dates"/>
            </w:pPr>
            <w: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793A0F3" w14:textId="513367A9" w:rsidR="004F06CA" w:rsidRDefault="00425B4C" w:rsidP="004F06CA">
            <w:pPr>
              <w:pStyle w:val="Dates"/>
            </w:pPr>
            <w:r>
              <w:t>10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45924279" w14:textId="3A86BB05" w:rsidR="004F06CA" w:rsidRDefault="00425B4C" w:rsidP="004F06CA">
            <w:pPr>
              <w:pStyle w:val="Dates"/>
            </w:pPr>
            <w:r>
              <w:t>11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70CFEA4" w14:textId="46C62B0F" w:rsidR="004F06CA" w:rsidRDefault="00425B4C" w:rsidP="004F06CA">
            <w:pPr>
              <w:pStyle w:val="Dates"/>
            </w:pPr>
            <w:r>
              <w:t>12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68919585" w14:textId="04008064" w:rsidR="004F06CA" w:rsidRDefault="00425B4C" w:rsidP="004F06CA">
            <w:pPr>
              <w:pStyle w:val="Dates"/>
            </w:pPr>
            <w:r>
              <w:t>13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421F525" w14:textId="1D67E1EE" w:rsidR="004F06CA" w:rsidRDefault="00425B4C" w:rsidP="004F06CA">
            <w:pPr>
              <w:pStyle w:val="Dates"/>
            </w:pPr>
            <w:r>
              <w:t>14</w:t>
            </w:r>
          </w:p>
        </w:tc>
      </w:tr>
      <w:tr w:rsidR="00615925" w14:paraId="76A11845" w14:textId="77777777" w:rsidTr="009A159D">
        <w:trPr>
          <w:trHeight w:hRule="exact" w:val="1998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076DCF04" w14:textId="57425400" w:rsidR="00BE213D" w:rsidRDefault="00BE213D" w:rsidP="001149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Confessions </w:t>
            </w:r>
          </w:p>
          <w:p w14:paraId="269D66AF" w14:textId="3BB512F8" w:rsidR="00BE213D" w:rsidRPr="00BE213D" w:rsidRDefault="00BE213D" w:rsidP="001149A4">
            <w:pPr>
              <w:jc w:val="center"/>
              <w:rPr>
                <w:sz w:val="20"/>
                <w:szCs w:val="20"/>
              </w:rPr>
            </w:pPr>
            <w:r w:rsidRPr="00BE213D">
              <w:rPr>
                <w:sz w:val="20"/>
                <w:szCs w:val="20"/>
              </w:rPr>
              <w:t>8:00 am</w:t>
            </w:r>
          </w:p>
          <w:p w14:paraId="73860343" w14:textId="77777777" w:rsidR="00B6158E" w:rsidRDefault="00B6158E" w:rsidP="001149A4">
            <w:pPr>
              <w:jc w:val="center"/>
              <w:rPr>
                <w:b/>
                <w:sz w:val="20"/>
                <w:szCs w:val="20"/>
              </w:rPr>
            </w:pPr>
          </w:p>
          <w:p w14:paraId="5020D70A" w14:textId="4839FC04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0B4C4FD8" w14:textId="77777777" w:rsidR="00B6158E" w:rsidRDefault="00B6158E" w:rsidP="007B7CA6">
            <w:pPr>
              <w:jc w:val="center"/>
            </w:pPr>
          </w:p>
          <w:p w14:paraId="3F5645D0" w14:textId="37ADDA32" w:rsidR="00EA65E9" w:rsidRPr="00A66E9B" w:rsidRDefault="00EA65E9" w:rsidP="007B7CA6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6BC10325" w14:textId="77777777" w:rsidR="004F06CA" w:rsidRPr="001459E5" w:rsidRDefault="004F06CA" w:rsidP="004F06CA">
            <w:pPr>
              <w:jc w:val="center"/>
              <w:rPr>
                <w:b/>
              </w:rPr>
            </w:pPr>
            <w:r w:rsidRPr="001459E5">
              <w:rPr>
                <w:b/>
              </w:rPr>
              <w:t>No Mass</w:t>
            </w:r>
          </w:p>
          <w:p w14:paraId="0321E0EC" w14:textId="77777777" w:rsidR="00A04D8C" w:rsidRDefault="00A04D8C" w:rsidP="004F06CA">
            <w:pPr>
              <w:jc w:val="center"/>
            </w:pPr>
          </w:p>
          <w:p w14:paraId="2136929D" w14:textId="12AE4D10" w:rsidR="00A04D8C" w:rsidRDefault="00A04D8C" w:rsidP="004F06CA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31C2F8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254B72F6" w14:textId="7EB0B3AC" w:rsidR="004F06CA" w:rsidRDefault="004F06CA" w:rsidP="004F06CA">
            <w:pPr>
              <w:jc w:val="center"/>
            </w:pPr>
          </w:p>
          <w:p w14:paraId="5A85FF90" w14:textId="00D8F3F0" w:rsidR="00FB7F9B" w:rsidRDefault="00FB7F9B" w:rsidP="004F06CA">
            <w:pPr>
              <w:jc w:val="center"/>
            </w:pPr>
          </w:p>
          <w:p w14:paraId="61AA19FE" w14:textId="74241029" w:rsidR="00FB7F9B" w:rsidRDefault="00FB7F9B" w:rsidP="004F06CA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021FAA39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3796463B" w14:textId="42A295A7" w:rsidR="008D1F55" w:rsidRDefault="008D1F55" w:rsidP="008D1F55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BBAC1A6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13BD88C6" w14:textId="77777777" w:rsidR="008D1F55" w:rsidRDefault="008D1F55" w:rsidP="004F06CA">
            <w:pPr>
              <w:jc w:val="center"/>
            </w:pPr>
          </w:p>
          <w:p w14:paraId="275FE323" w14:textId="77777777" w:rsidR="008D1F55" w:rsidRDefault="008D1F55" w:rsidP="004F06CA">
            <w:pPr>
              <w:jc w:val="center"/>
            </w:pPr>
          </w:p>
          <w:p w14:paraId="3141F67A" w14:textId="77777777" w:rsidR="008D1F55" w:rsidRDefault="008D1F55" w:rsidP="004F06CA">
            <w:pPr>
              <w:jc w:val="center"/>
            </w:pPr>
          </w:p>
          <w:p w14:paraId="1B1110D0" w14:textId="5CC5A510" w:rsidR="008D1F55" w:rsidRDefault="008D1F55" w:rsidP="004F06CA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0B85F751" w14:textId="77777777" w:rsidR="001A1629" w:rsidRDefault="001149A4" w:rsidP="001149A4">
            <w:pPr>
              <w:jc w:val="center"/>
            </w:pPr>
            <w:r w:rsidRPr="001149A4">
              <w:rPr>
                <w:b/>
              </w:rPr>
              <w:t>9:00 am Mass</w:t>
            </w:r>
            <w:r w:rsidRPr="001149A4">
              <w:t xml:space="preserve"> </w:t>
            </w:r>
          </w:p>
          <w:p w14:paraId="5477DB19" w14:textId="77777777" w:rsidR="00E77C4F" w:rsidRDefault="00E77C4F" w:rsidP="001149A4">
            <w:pPr>
              <w:jc w:val="center"/>
              <w:rPr>
                <w:b/>
              </w:rPr>
            </w:pPr>
          </w:p>
          <w:p w14:paraId="78BECB0F" w14:textId="376A4EDE" w:rsidR="004F06CA" w:rsidRDefault="004F06CA" w:rsidP="001A1629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3EEDDE4" w14:textId="482036D2" w:rsidR="00425B4C" w:rsidRPr="00425B4C" w:rsidRDefault="00425B4C" w:rsidP="00425B4C">
            <w:pPr>
              <w:jc w:val="center"/>
              <w:rPr>
                <w:b/>
                <w:sz w:val="20"/>
                <w:szCs w:val="20"/>
              </w:rPr>
            </w:pPr>
            <w:r w:rsidRPr="00425B4C">
              <w:rPr>
                <w:b/>
                <w:sz w:val="20"/>
                <w:szCs w:val="20"/>
              </w:rPr>
              <w:t>Assumption of Mary</w:t>
            </w:r>
          </w:p>
          <w:p w14:paraId="585FF81B" w14:textId="77777777" w:rsidR="00305644" w:rsidRDefault="00305644" w:rsidP="00305644">
            <w:pPr>
              <w:rPr>
                <w:b/>
                <w:sz w:val="20"/>
                <w:szCs w:val="20"/>
              </w:rPr>
            </w:pPr>
          </w:p>
          <w:p w14:paraId="422E0F11" w14:textId="1836936E" w:rsidR="00BE213D" w:rsidRPr="00BE213D" w:rsidRDefault="00305644" w:rsidP="003056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BE213D" w:rsidRPr="00BE213D">
              <w:rPr>
                <w:b/>
                <w:sz w:val="20"/>
                <w:szCs w:val="20"/>
              </w:rPr>
              <w:t>Confessions</w:t>
            </w:r>
          </w:p>
          <w:p w14:paraId="7C04E0BB" w14:textId="77777777" w:rsidR="00BE213D" w:rsidRPr="00BD3ECE" w:rsidRDefault="00BE213D" w:rsidP="00BE213D">
            <w:pPr>
              <w:jc w:val="center"/>
              <w:rPr>
                <w:sz w:val="20"/>
                <w:szCs w:val="20"/>
              </w:rPr>
            </w:pPr>
            <w:r w:rsidRPr="00BD3ECE">
              <w:rPr>
                <w:sz w:val="20"/>
                <w:szCs w:val="20"/>
              </w:rPr>
              <w:t>3:00 pm</w:t>
            </w:r>
          </w:p>
          <w:p w14:paraId="3C0E290F" w14:textId="77777777" w:rsidR="00305644" w:rsidRDefault="00A54B67" w:rsidP="00A54B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</w:p>
          <w:p w14:paraId="3961A2A1" w14:textId="0089E267" w:rsidR="004F06CA" w:rsidRPr="001149A4" w:rsidRDefault="00305644" w:rsidP="00A54B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4F06CA" w:rsidRPr="001149A4">
              <w:rPr>
                <w:b/>
                <w:sz w:val="20"/>
                <w:szCs w:val="20"/>
              </w:rPr>
              <w:t>4:00 pm Mass</w:t>
            </w:r>
          </w:p>
          <w:p w14:paraId="71A8DFDD" w14:textId="77777777" w:rsidR="00FB7F9B" w:rsidRDefault="00FB7F9B" w:rsidP="004F06CA">
            <w:pPr>
              <w:jc w:val="center"/>
            </w:pPr>
          </w:p>
        </w:tc>
      </w:tr>
      <w:tr w:rsidR="00615925" w14:paraId="0B89A310" w14:textId="77777777" w:rsidTr="001239A0">
        <w:trPr>
          <w:trHeight w:val="245"/>
        </w:trPr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D2CF9FE" w14:textId="59A7C378" w:rsidR="004F06CA" w:rsidRDefault="00425B4C" w:rsidP="004F06CA">
            <w:pPr>
              <w:pStyle w:val="Dates"/>
            </w:pPr>
            <w:r>
              <w:t>15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617F408A" w14:textId="2C0EE751" w:rsidR="004F06CA" w:rsidRDefault="00425B4C" w:rsidP="004F06CA">
            <w:pPr>
              <w:pStyle w:val="Dates"/>
            </w:pPr>
            <w: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9DBE1F8" w14:textId="2DACBA13" w:rsidR="004F06CA" w:rsidRDefault="00425B4C" w:rsidP="004F06CA">
            <w:pPr>
              <w:pStyle w:val="Dates"/>
            </w:pPr>
            <w:r>
              <w:t>17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3378E041" w14:textId="3F20A9CE" w:rsidR="004F06CA" w:rsidRDefault="00425B4C" w:rsidP="004F06CA">
            <w:pPr>
              <w:pStyle w:val="Dates"/>
            </w:pPr>
            <w:r>
              <w:t>18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3FEC70" w14:textId="7900C096" w:rsidR="009678CB" w:rsidRDefault="00425B4C" w:rsidP="009678CB">
            <w:pPr>
              <w:pStyle w:val="Dates"/>
            </w:pPr>
            <w:r>
              <w:t>19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125E61D4" w14:textId="718FF2B3" w:rsidR="004F06CA" w:rsidRDefault="00425B4C" w:rsidP="004F06CA">
            <w:pPr>
              <w:pStyle w:val="Dates"/>
            </w:pPr>
            <w:r>
              <w:t>20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9DBAD06" w14:textId="2316A8E3" w:rsidR="004F06CA" w:rsidRDefault="00425B4C" w:rsidP="004F06CA">
            <w:pPr>
              <w:pStyle w:val="Dates"/>
            </w:pPr>
            <w:r>
              <w:t>21</w:t>
            </w:r>
          </w:p>
        </w:tc>
      </w:tr>
      <w:tr w:rsidR="00615925" w14:paraId="4C4F209E" w14:textId="77777777" w:rsidTr="009A159D">
        <w:trPr>
          <w:trHeight w:hRule="exact" w:val="1980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B57A2BD" w14:textId="77777777" w:rsidR="00425B4C" w:rsidRPr="00425B4C" w:rsidRDefault="00425B4C" w:rsidP="00425B4C">
            <w:pPr>
              <w:jc w:val="center"/>
              <w:rPr>
                <w:b/>
                <w:sz w:val="20"/>
                <w:szCs w:val="20"/>
              </w:rPr>
            </w:pPr>
            <w:r w:rsidRPr="00425B4C">
              <w:rPr>
                <w:b/>
                <w:sz w:val="20"/>
                <w:szCs w:val="20"/>
              </w:rPr>
              <w:t>Assumption of Mary</w:t>
            </w:r>
          </w:p>
          <w:p w14:paraId="72C343C1" w14:textId="77777777" w:rsidR="00305644" w:rsidRDefault="00305644" w:rsidP="00305644">
            <w:pPr>
              <w:rPr>
                <w:b/>
                <w:sz w:val="20"/>
                <w:szCs w:val="20"/>
              </w:rPr>
            </w:pPr>
          </w:p>
          <w:p w14:paraId="68C46128" w14:textId="708AD030" w:rsidR="00B6158E" w:rsidRPr="00B6158E" w:rsidRDefault="00305644" w:rsidP="003056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B6158E" w:rsidRPr="00B6158E">
              <w:rPr>
                <w:b/>
                <w:sz w:val="20"/>
                <w:szCs w:val="20"/>
              </w:rPr>
              <w:t xml:space="preserve">Confessions </w:t>
            </w:r>
          </w:p>
          <w:p w14:paraId="50D018F7" w14:textId="77777777" w:rsidR="00B6158E" w:rsidRPr="001A1629" w:rsidRDefault="00B6158E" w:rsidP="00B6158E">
            <w:pPr>
              <w:jc w:val="center"/>
              <w:rPr>
                <w:sz w:val="20"/>
                <w:szCs w:val="20"/>
              </w:rPr>
            </w:pPr>
            <w:r w:rsidRPr="001A1629">
              <w:rPr>
                <w:sz w:val="20"/>
                <w:szCs w:val="20"/>
              </w:rPr>
              <w:t>8:00 am</w:t>
            </w:r>
          </w:p>
          <w:p w14:paraId="769121E1" w14:textId="77777777" w:rsidR="00305644" w:rsidRDefault="00A54B67" w:rsidP="00A54B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</w:p>
          <w:p w14:paraId="2415566A" w14:textId="3EF1F7F9" w:rsidR="001149A4" w:rsidRPr="001149A4" w:rsidRDefault="00305644" w:rsidP="00A54B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1149A4" w:rsidRPr="001149A4">
              <w:rPr>
                <w:b/>
                <w:sz w:val="20"/>
                <w:szCs w:val="20"/>
              </w:rPr>
              <w:t>9:00 am Mass</w:t>
            </w:r>
          </w:p>
          <w:p w14:paraId="247A1BDF" w14:textId="2D54AA48" w:rsidR="004F06CA" w:rsidRPr="00A66E9B" w:rsidRDefault="004F06CA" w:rsidP="004F06CA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7B8BFA5F" w14:textId="77777777" w:rsidR="004F06CA" w:rsidRPr="001459E5" w:rsidRDefault="004F06CA" w:rsidP="004F06CA">
            <w:pPr>
              <w:jc w:val="center"/>
              <w:rPr>
                <w:b/>
              </w:rPr>
            </w:pPr>
            <w:r w:rsidRPr="001459E5">
              <w:rPr>
                <w:b/>
              </w:rPr>
              <w:t>No Mass</w:t>
            </w:r>
          </w:p>
          <w:p w14:paraId="5392320A" w14:textId="77777777" w:rsidR="004F06CA" w:rsidRPr="009C359A" w:rsidRDefault="004F06CA" w:rsidP="004F06CA">
            <w:pPr>
              <w:jc w:val="center"/>
              <w:rPr>
                <w:b/>
              </w:rPr>
            </w:pPr>
          </w:p>
          <w:p w14:paraId="4E593A73" w14:textId="77777777" w:rsidR="004F06CA" w:rsidRPr="009C359A" w:rsidRDefault="009C359A" w:rsidP="004F06CA">
            <w:pPr>
              <w:jc w:val="center"/>
              <w:rPr>
                <w:b/>
              </w:rPr>
            </w:pPr>
            <w:r w:rsidRPr="009C359A">
              <w:rPr>
                <w:b/>
              </w:rPr>
              <w:t xml:space="preserve">CCW Meeting </w:t>
            </w:r>
          </w:p>
          <w:p w14:paraId="2A9692C2" w14:textId="6A7D4BB1" w:rsidR="009C359A" w:rsidRDefault="000B259F" w:rsidP="004F06CA">
            <w:pPr>
              <w:jc w:val="center"/>
            </w:pPr>
            <w:r>
              <w:t>3:45 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9EDC878" w14:textId="4D09F889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39757D93" w14:textId="3BE553DB" w:rsidR="004F06CA" w:rsidRDefault="004F06CA" w:rsidP="004F06CA">
            <w:pPr>
              <w:jc w:val="center"/>
            </w:pPr>
          </w:p>
          <w:p w14:paraId="6B5F3E66" w14:textId="34D4CD98" w:rsidR="004F06CA" w:rsidRDefault="004F06CA" w:rsidP="001F4EF2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7C5A7FF7" w14:textId="2121D4AE" w:rsidR="001149A4" w:rsidRPr="001149A4" w:rsidRDefault="001149A4" w:rsidP="001149A4">
            <w:pPr>
              <w:jc w:val="center"/>
              <w:rPr>
                <w:b/>
              </w:rPr>
            </w:pPr>
            <w:r w:rsidRPr="001149A4">
              <w:rPr>
                <w:b/>
              </w:rPr>
              <w:t>9:00 am Mass</w:t>
            </w:r>
          </w:p>
          <w:p w14:paraId="3349C4F4" w14:textId="2C8EC64F" w:rsidR="00D25CCB" w:rsidRDefault="00D25CCB" w:rsidP="00A05B1B">
            <w:pPr>
              <w:jc w:val="center"/>
            </w:pPr>
          </w:p>
          <w:p w14:paraId="06ADC82F" w14:textId="77777777" w:rsidR="00A04D8C" w:rsidRPr="00F56769" w:rsidRDefault="00F56769" w:rsidP="001239A0">
            <w:pPr>
              <w:jc w:val="center"/>
              <w:rPr>
                <w:b/>
              </w:rPr>
            </w:pPr>
            <w:r w:rsidRPr="00F56769">
              <w:rPr>
                <w:b/>
              </w:rPr>
              <w:t xml:space="preserve">Youth Ministry </w:t>
            </w:r>
          </w:p>
          <w:p w14:paraId="2AC28057" w14:textId="77777777" w:rsidR="00F56769" w:rsidRPr="00F56769" w:rsidRDefault="00F56769" w:rsidP="001239A0">
            <w:pPr>
              <w:jc w:val="center"/>
              <w:rPr>
                <w:b/>
              </w:rPr>
            </w:pPr>
            <w:r w:rsidRPr="00F56769">
              <w:rPr>
                <w:b/>
              </w:rPr>
              <w:t>Canoe Trip</w:t>
            </w:r>
          </w:p>
          <w:p w14:paraId="441FED43" w14:textId="3C5EE94E" w:rsidR="00F56769" w:rsidRPr="00F56769" w:rsidRDefault="00F56769" w:rsidP="00E2574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290656" wp14:editId="39419EC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169545</wp:posOffset>
                      </wp:positionV>
                      <wp:extent cx="771525" cy="381000"/>
                      <wp:effectExtent l="0" t="0" r="9525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2A1D43" w14:textId="7C01F51A" w:rsidR="00F56769" w:rsidRDefault="00E25749">
                                  <w:r>
                                    <w:t xml:space="preserve">    </w:t>
                                  </w:r>
                                  <w:r w:rsidRPr="00E257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A26941" wp14:editId="4A893844">
                                        <wp:extent cx="409575" cy="290033"/>
                                        <wp:effectExtent l="0" t="0" r="0" b="0"/>
                                        <wp:docPr id="8" name="Picture 8" descr="Kayak - Transparent Background Canoe Clipart Png,Kayak Png - free  transparent png images - pngaaa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Kayak - Transparent Background Canoe Clipart Png,Kayak Png - free  transparent png images - pngaaa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4950" cy="300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2906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9pt;margin-top:13.35pt;width:60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" fillcolor="white [3201]" stroked="f" strokeweight=".5pt">
                      <v:textbox>
                        <w:txbxContent>
                          <w:p w14:paraId="6B2A1D43" w14:textId="7C01F51A" w:rsidR="00F56769" w:rsidRDefault="00E25749">
                            <w:r>
                              <w:t xml:space="preserve">    </w:t>
                            </w:r>
                            <w:r w:rsidRPr="00E25749">
                              <w:drawing>
                                <wp:inline distT="0" distB="0" distL="0" distR="0" wp14:anchorId="0DA26941" wp14:editId="4A893844">
                                  <wp:extent cx="409575" cy="290033"/>
                                  <wp:effectExtent l="0" t="0" r="0" b="0"/>
                                  <wp:docPr id="8" name="Picture 8" descr="Kayak - Transparent Background Canoe Clipart Png,Kayak Png - free  transparent png images - pngaaa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ayak - Transparent Background Canoe Clipart Png,Kayak Png - free  transparent png images - pngaaa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950" cy="30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10:00 </w:t>
            </w:r>
            <w:r w:rsidRPr="00F56769">
              <w:t xml:space="preserve"> -2:00 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A443ED3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57785095" w14:textId="77777777" w:rsidR="004F06CA" w:rsidRDefault="004F06CA" w:rsidP="001F4EF2">
            <w:pPr>
              <w:jc w:val="center"/>
            </w:pPr>
          </w:p>
          <w:p w14:paraId="36ADA733" w14:textId="77777777" w:rsidR="009C359A" w:rsidRDefault="009C359A" w:rsidP="001F4EF2">
            <w:pPr>
              <w:jc w:val="center"/>
            </w:pPr>
            <w:r>
              <w:t>Mass at the Brook</w:t>
            </w:r>
          </w:p>
          <w:p w14:paraId="38441688" w14:textId="60F70C8C" w:rsidR="009C359A" w:rsidRDefault="009C359A" w:rsidP="001F4EF2">
            <w:pPr>
              <w:jc w:val="center"/>
            </w:pPr>
            <w:r>
              <w:t>11:15</w:t>
            </w:r>
            <w:r w:rsidR="00F56769">
              <w:t xml:space="preserve"> am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317B49FA" w14:textId="798DCBD0" w:rsidR="00FB7F9B" w:rsidRPr="001149A4" w:rsidRDefault="003802EF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4744057E" w14:textId="77777777" w:rsidR="001149A4" w:rsidRDefault="001149A4" w:rsidP="001149A4">
            <w:pPr>
              <w:jc w:val="center"/>
            </w:pPr>
          </w:p>
          <w:p w14:paraId="5C5E6189" w14:textId="77777777" w:rsidR="00615925" w:rsidRDefault="00615925" w:rsidP="001149A4">
            <w:pPr>
              <w:jc w:val="center"/>
            </w:pPr>
          </w:p>
          <w:p w14:paraId="41DD0934" w14:textId="61D1C373" w:rsidR="001149A4" w:rsidRDefault="001149A4" w:rsidP="00425B4C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B4B0197" w14:textId="365EEFEE" w:rsidR="00BD3ECE" w:rsidRPr="00BD3ECE" w:rsidRDefault="001459E5" w:rsidP="001459E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BD3ECE" w:rsidRPr="00BD3ECE">
              <w:rPr>
                <w:b/>
                <w:sz w:val="20"/>
                <w:szCs w:val="20"/>
              </w:rPr>
              <w:t>Confessions</w:t>
            </w:r>
          </w:p>
          <w:p w14:paraId="4F4B245C" w14:textId="2FE7E151" w:rsidR="00BD3ECE" w:rsidRPr="00BD3ECE" w:rsidRDefault="00BD3ECE" w:rsidP="00BD3ECE">
            <w:pPr>
              <w:jc w:val="center"/>
              <w:rPr>
                <w:sz w:val="20"/>
                <w:szCs w:val="20"/>
              </w:rPr>
            </w:pPr>
            <w:r w:rsidRPr="00BD3ECE">
              <w:rPr>
                <w:sz w:val="20"/>
                <w:szCs w:val="20"/>
              </w:rPr>
              <w:t>3:00 pm</w:t>
            </w:r>
          </w:p>
          <w:p w14:paraId="7C9B7B24" w14:textId="77777777" w:rsidR="00425B4C" w:rsidRDefault="00425B4C" w:rsidP="004F06CA">
            <w:pPr>
              <w:jc w:val="center"/>
              <w:rPr>
                <w:b/>
                <w:sz w:val="20"/>
                <w:szCs w:val="20"/>
              </w:rPr>
            </w:pPr>
          </w:p>
          <w:p w14:paraId="7F99C616" w14:textId="3DF1B437" w:rsidR="004F06CA" w:rsidRPr="001149A4" w:rsidRDefault="004F06CA" w:rsidP="004F06CA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4:00 pm Mass</w:t>
            </w:r>
          </w:p>
          <w:p w14:paraId="49513AF2" w14:textId="7730493A" w:rsidR="00A05B1B" w:rsidRDefault="00A05B1B" w:rsidP="00A05B1B">
            <w:pPr>
              <w:jc w:val="center"/>
            </w:pPr>
          </w:p>
        </w:tc>
      </w:tr>
      <w:tr w:rsidR="00615925" w14:paraId="6D83EBAE" w14:textId="77777777" w:rsidTr="001239A0">
        <w:trPr>
          <w:trHeight w:val="245"/>
        </w:trPr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2A32AE9" w14:textId="310206B4" w:rsidR="004F06CA" w:rsidRDefault="00425B4C" w:rsidP="004F06CA">
            <w:pPr>
              <w:pStyle w:val="Dates"/>
            </w:pPr>
            <w:r>
              <w:t>22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18B1FA7F" w14:textId="3C162AFA" w:rsidR="004F06CA" w:rsidRDefault="00425B4C" w:rsidP="004F06CA">
            <w:pPr>
              <w:pStyle w:val="Dates"/>
            </w:pPr>
            <w: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EE3A968" w14:textId="25DBF67D" w:rsidR="004F06CA" w:rsidRDefault="00425B4C" w:rsidP="004F06CA">
            <w:pPr>
              <w:pStyle w:val="Dates"/>
            </w:pPr>
            <w:r>
              <w:t>24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7EE701B9" w14:textId="0B380D63" w:rsidR="004F06CA" w:rsidRDefault="00425B4C" w:rsidP="004F06CA">
            <w:pPr>
              <w:pStyle w:val="Dates"/>
            </w:pPr>
            <w:r>
              <w:t>25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F3A1BA7" w14:textId="008B4600" w:rsidR="004F06CA" w:rsidRDefault="00425B4C" w:rsidP="004F06CA">
            <w:pPr>
              <w:pStyle w:val="Dates"/>
            </w:pPr>
            <w:r>
              <w:t>26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7343C2D6" w14:textId="1E81BAC8" w:rsidR="004F06CA" w:rsidRDefault="00425B4C" w:rsidP="004F06CA">
            <w:pPr>
              <w:pStyle w:val="Dates"/>
            </w:pPr>
            <w:r>
              <w:t>27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9967E9C" w14:textId="4A1514DC" w:rsidR="004F06CA" w:rsidRDefault="00425B4C" w:rsidP="004F06CA">
            <w:pPr>
              <w:pStyle w:val="Dates"/>
            </w:pPr>
            <w:r>
              <w:t>28</w:t>
            </w:r>
          </w:p>
        </w:tc>
      </w:tr>
      <w:tr w:rsidR="00615925" w14:paraId="37D9FC6D" w14:textId="77777777" w:rsidTr="009A159D">
        <w:trPr>
          <w:trHeight w:hRule="exact" w:val="2088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6C43EDD" w14:textId="77777777" w:rsidR="001A1629" w:rsidRPr="001A1629" w:rsidRDefault="001A1629" w:rsidP="001A1629">
            <w:pPr>
              <w:jc w:val="center"/>
              <w:rPr>
                <w:b/>
                <w:sz w:val="20"/>
                <w:szCs w:val="20"/>
              </w:rPr>
            </w:pPr>
            <w:r w:rsidRPr="001A1629">
              <w:rPr>
                <w:b/>
                <w:sz w:val="20"/>
                <w:szCs w:val="20"/>
              </w:rPr>
              <w:t xml:space="preserve">Confessions </w:t>
            </w:r>
          </w:p>
          <w:p w14:paraId="71AC7428" w14:textId="77777777" w:rsidR="001A1629" w:rsidRPr="001A1629" w:rsidRDefault="001A1629" w:rsidP="001A1629">
            <w:pPr>
              <w:jc w:val="center"/>
              <w:rPr>
                <w:sz w:val="20"/>
                <w:szCs w:val="20"/>
              </w:rPr>
            </w:pPr>
            <w:r w:rsidRPr="001A1629">
              <w:rPr>
                <w:sz w:val="20"/>
                <w:szCs w:val="20"/>
              </w:rPr>
              <w:t>8:00 am</w:t>
            </w:r>
          </w:p>
          <w:p w14:paraId="02498F50" w14:textId="77777777" w:rsidR="00425B4C" w:rsidRDefault="00425B4C" w:rsidP="001A1629">
            <w:pPr>
              <w:rPr>
                <w:b/>
                <w:sz w:val="20"/>
                <w:szCs w:val="20"/>
              </w:rPr>
            </w:pPr>
          </w:p>
          <w:p w14:paraId="0ECC61CA" w14:textId="4E599A82" w:rsidR="001149A4" w:rsidRPr="001149A4" w:rsidRDefault="00830991" w:rsidP="001A16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1149A4" w:rsidRPr="001149A4">
              <w:rPr>
                <w:b/>
                <w:sz w:val="20"/>
                <w:szCs w:val="20"/>
              </w:rPr>
              <w:t>9:00 am Mass</w:t>
            </w:r>
          </w:p>
          <w:p w14:paraId="3FF3ED5F" w14:textId="0187025A" w:rsidR="00AC0801" w:rsidRDefault="00AC0801" w:rsidP="007B7CA6">
            <w:pPr>
              <w:jc w:val="center"/>
            </w:pPr>
          </w:p>
          <w:p w14:paraId="1C37440E" w14:textId="77777777" w:rsidR="007B7CA6" w:rsidRPr="00A66E9B" w:rsidRDefault="007B7CA6" w:rsidP="001149A4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0F3A9432" w14:textId="77777777" w:rsidR="007B7CA6" w:rsidRPr="001459E5" w:rsidRDefault="007B7CA6" w:rsidP="007B7CA6">
            <w:pPr>
              <w:jc w:val="center"/>
              <w:rPr>
                <w:b/>
              </w:rPr>
            </w:pPr>
            <w:r w:rsidRPr="001459E5">
              <w:rPr>
                <w:b/>
              </w:rPr>
              <w:t>No Mass</w:t>
            </w:r>
          </w:p>
          <w:p w14:paraId="3DB5B855" w14:textId="05E05FF5" w:rsidR="00502926" w:rsidRDefault="00502926" w:rsidP="007B7CA6">
            <w:pPr>
              <w:jc w:val="center"/>
            </w:pPr>
          </w:p>
          <w:p w14:paraId="48E6A795" w14:textId="77777777" w:rsidR="007B7CA6" w:rsidRDefault="007B7CA6" w:rsidP="007B7CA6">
            <w:pPr>
              <w:jc w:val="center"/>
            </w:pPr>
          </w:p>
          <w:p w14:paraId="777733E0" w14:textId="0AE7AF76" w:rsidR="007B7CA6" w:rsidRDefault="007B7CA6" w:rsidP="007B7CA6">
            <w:pPr>
              <w:jc w:val="center"/>
            </w:pPr>
            <w:r>
              <w:t xml:space="preserve"> 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E652C5E" w14:textId="2A85EBDE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32ACBC2D" w14:textId="77777777" w:rsidR="007B7CA6" w:rsidRDefault="007B7CA6" w:rsidP="007B7CA6">
            <w:pPr>
              <w:jc w:val="center"/>
            </w:pPr>
          </w:p>
          <w:p w14:paraId="25104027" w14:textId="77777777" w:rsidR="007B7CA6" w:rsidRDefault="00A54B67" w:rsidP="007B7CA6">
            <w:pPr>
              <w:jc w:val="center"/>
              <w:rPr>
                <w:b/>
              </w:rPr>
            </w:pPr>
            <w:r w:rsidRPr="00A54B67">
              <w:rPr>
                <w:b/>
              </w:rPr>
              <w:t xml:space="preserve">First Day of School </w:t>
            </w:r>
          </w:p>
          <w:p w14:paraId="6848ADE5" w14:textId="4805D82A" w:rsidR="00305644" w:rsidRDefault="00305644" w:rsidP="007B7CA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429768" wp14:editId="0B3FB37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-4445</wp:posOffset>
                      </wp:positionV>
                      <wp:extent cx="819150" cy="5715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C9AE7" w14:textId="3A53660C" w:rsidR="00305644" w:rsidRDefault="00836378">
                                  <w:r>
                                    <w:t xml:space="preserve"> </w:t>
                                  </w:r>
                                  <w:r w:rsidR="00305644">
                                    <w:t xml:space="preserve">  </w:t>
                                  </w:r>
                                  <w:r w:rsidR="00305644" w:rsidRPr="0030564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F13BB" wp14:editId="46A9BDD3">
                                        <wp:extent cx="542925" cy="429289"/>
                                        <wp:effectExtent l="0" t="0" r="0" b="8890"/>
                                        <wp:docPr id="9" name="Picture 9" descr="School Clip Art - Transparent Background School Clipart, HD Png Download -  kind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chool Clip Art - Transparent Background School Clipart, HD Png Download -  kind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914" cy="452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297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1.6pt;margin-top:-.35pt;width:64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" fillcolor="white [3201]" stroked="f" strokeweight=".5pt">
                      <v:textbox>
                        <w:txbxContent>
                          <w:p w14:paraId="797C9AE7" w14:textId="3A53660C" w:rsidR="00305644" w:rsidRDefault="00836378">
                            <w:r>
                              <w:t xml:space="preserve"> </w:t>
                            </w:r>
                            <w:r w:rsidR="00305644">
                              <w:t xml:space="preserve">  </w:t>
                            </w:r>
                            <w:r w:rsidR="00305644" w:rsidRPr="00305644">
                              <w:drawing>
                                <wp:inline distT="0" distB="0" distL="0" distR="0" wp14:anchorId="0D7F13BB" wp14:editId="46A9BDD3">
                                  <wp:extent cx="542925" cy="429289"/>
                                  <wp:effectExtent l="0" t="0" r="0" b="8890"/>
                                  <wp:docPr id="8" name="Picture 8" descr="School Clip Art - Transparent Background School Clipart, HD Png Download -  kind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hool Clip Art - Transparent Background School Clipart, HD Png Download -  kind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914" cy="45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E9E38" w14:textId="6DC98D90" w:rsidR="00305644" w:rsidRPr="00A54B67" w:rsidRDefault="00305644" w:rsidP="007B7CA6">
            <w:pPr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4670B271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6CDD863D" w14:textId="77777777" w:rsidR="007B7CA6" w:rsidRDefault="007B7CA6" w:rsidP="007B7CA6">
            <w:pPr>
              <w:jc w:val="center"/>
            </w:pPr>
          </w:p>
          <w:p w14:paraId="30E6E51A" w14:textId="620EFF66" w:rsidR="007B7CA6" w:rsidRPr="0036774D" w:rsidRDefault="007B7CA6" w:rsidP="007B7CA6">
            <w:pPr>
              <w:jc w:val="center"/>
              <w:rPr>
                <w:b/>
                <w:color w:val="007635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448FD91" w14:textId="77777777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24EFE486" w14:textId="3988CDD2" w:rsidR="007B7CA6" w:rsidRDefault="007B7CA6" w:rsidP="007B7CA6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50133D06" w14:textId="60A98E5E" w:rsidR="007B7CA6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18D034F8" w14:textId="77777777" w:rsidR="001149A4" w:rsidRDefault="001149A4" w:rsidP="001149A4">
            <w:pPr>
              <w:jc w:val="center"/>
            </w:pPr>
          </w:p>
          <w:p w14:paraId="221EA67F" w14:textId="7468DEB2" w:rsidR="007B7CA6" w:rsidRDefault="007B7CA6" w:rsidP="001A1629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B6903EF" w14:textId="316DFCD7" w:rsidR="00BD3ECE" w:rsidRPr="00BD3ECE" w:rsidRDefault="00BD3ECE" w:rsidP="00BD3ECE">
            <w:pPr>
              <w:jc w:val="center"/>
              <w:rPr>
                <w:b/>
                <w:sz w:val="20"/>
                <w:szCs w:val="20"/>
              </w:rPr>
            </w:pPr>
            <w:r w:rsidRPr="00BD3ECE">
              <w:rPr>
                <w:b/>
                <w:sz w:val="20"/>
                <w:szCs w:val="20"/>
              </w:rPr>
              <w:t>Confessions</w:t>
            </w:r>
          </w:p>
          <w:p w14:paraId="66C8DA9D" w14:textId="020F40A4" w:rsidR="00BD3ECE" w:rsidRPr="00BD3ECE" w:rsidRDefault="00BD3ECE" w:rsidP="00BD3ECE">
            <w:pPr>
              <w:jc w:val="center"/>
              <w:rPr>
                <w:sz w:val="20"/>
                <w:szCs w:val="20"/>
              </w:rPr>
            </w:pPr>
            <w:r w:rsidRPr="00BD3ECE">
              <w:rPr>
                <w:sz w:val="20"/>
                <w:szCs w:val="20"/>
              </w:rPr>
              <w:t>3:00 pm</w:t>
            </w:r>
          </w:p>
          <w:p w14:paraId="59E33ACD" w14:textId="77777777" w:rsidR="00BD3ECE" w:rsidRDefault="00BD3ECE" w:rsidP="007B7CA6">
            <w:pPr>
              <w:jc w:val="center"/>
              <w:rPr>
                <w:b/>
                <w:sz w:val="20"/>
                <w:szCs w:val="20"/>
              </w:rPr>
            </w:pPr>
          </w:p>
          <w:p w14:paraId="29902564" w14:textId="77777777" w:rsidR="007B7CA6" w:rsidRDefault="007B7CA6" w:rsidP="007B7CA6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4:00 pm Mass</w:t>
            </w:r>
          </w:p>
          <w:p w14:paraId="40B34F0B" w14:textId="77777777" w:rsidR="009A159D" w:rsidRDefault="009A159D" w:rsidP="007B7CA6">
            <w:pPr>
              <w:jc w:val="center"/>
              <w:rPr>
                <w:b/>
                <w:sz w:val="20"/>
                <w:szCs w:val="20"/>
              </w:rPr>
            </w:pPr>
          </w:p>
          <w:p w14:paraId="46E0C45D" w14:textId="3867D64A" w:rsidR="009A159D" w:rsidRPr="001149A4" w:rsidRDefault="009A159D" w:rsidP="007B7C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St. Vincent Collection</w:t>
            </w:r>
          </w:p>
        </w:tc>
      </w:tr>
      <w:tr w:rsidR="00615925" w14:paraId="04E76D2F" w14:textId="77777777" w:rsidTr="001459E5">
        <w:trPr>
          <w:trHeight w:val="228"/>
        </w:trPr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DAAC5C5" w14:textId="5990B76B" w:rsidR="009678CB" w:rsidRDefault="00425B4C" w:rsidP="00513B9C">
            <w:pPr>
              <w:pStyle w:val="Dates"/>
            </w:pPr>
            <w:r>
              <w:t>29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B71CF6F" w14:textId="62EC172D" w:rsidR="009678CB" w:rsidRDefault="00425B4C" w:rsidP="00513B9C">
            <w:pPr>
              <w:pStyle w:val="Dates"/>
            </w:pPr>
            <w: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2FD05C" w14:textId="109664AF" w:rsidR="009678CB" w:rsidRDefault="00425B4C" w:rsidP="00513B9C">
            <w:pPr>
              <w:pStyle w:val="Dates"/>
            </w:pPr>
            <w:r>
              <w:t>31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D5916CA" w14:textId="15A8748B" w:rsidR="009678CB" w:rsidRDefault="009678CB" w:rsidP="00513B9C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DCC1428" w14:textId="32C5D2CA" w:rsidR="009678CB" w:rsidRDefault="009678CB" w:rsidP="00513B9C">
            <w:pPr>
              <w:pStyle w:val="Dates"/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2E1507" w14:textId="6B3E4E3C" w:rsidR="009678CB" w:rsidRDefault="009678CB" w:rsidP="00513B9C">
            <w:pPr>
              <w:pStyle w:val="Dates"/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67E986DB" w14:textId="236C0216" w:rsidR="009678CB" w:rsidRDefault="009678CB" w:rsidP="00513B9C">
            <w:pPr>
              <w:pStyle w:val="Dates"/>
            </w:pPr>
          </w:p>
        </w:tc>
      </w:tr>
      <w:tr w:rsidR="00615925" w14:paraId="3A160950" w14:textId="77777777" w:rsidTr="009A159D">
        <w:trPr>
          <w:trHeight w:hRule="exact" w:val="1998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1E0568A" w14:textId="77777777" w:rsidR="001A1629" w:rsidRPr="001A1629" w:rsidRDefault="001A1629" w:rsidP="001A1629">
            <w:pPr>
              <w:jc w:val="center"/>
              <w:rPr>
                <w:b/>
                <w:sz w:val="20"/>
                <w:szCs w:val="20"/>
              </w:rPr>
            </w:pPr>
            <w:r w:rsidRPr="001A1629">
              <w:rPr>
                <w:b/>
                <w:sz w:val="20"/>
                <w:szCs w:val="20"/>
              </w:rPr>
              <w:t xml:space="preserve">Confessions </w:t>
            </w:r>
          </w:p>
          <w:p w14:paraId="5664CB24" w14:textId="77777777" w:rsidR="001A1629" w:rsidRPr="001A1629" w:rsidRDefault="001A1629" w:rsidP="001A1629">
            <w:pPr>
              <w:jc w:val="center"/>
              <w:rPr>
                <w:sz w:val="20"/>
                <w:szCs w:val="20"/>
              </w:rPr>
            </w:pPr>
            <w:r w:rsidRPr="001A1629">
              <w:rPr>
                <w:sz w:val="20"/>
                <w:szCs w:val="20"/>
              </w:rPr>
              <w:t>8:00 am</w:t>
            </w:r>
          </w:p>
          <w:p w14:paraId="2AEE248B" w14:textId="77777777" w:rsidR="001A1629" w:rsidRDefault="001A1629" w:rsidP="001149A4">
            <w:pPr>
              <w:jc w:val="center"/>
              <w:rPr>
                <w:b/>
                <w:sz w:val="20"/>
                <w:szCs w:val="20"/>
              </w:rPr>
            </w:pPr>
          </w:p>
          <w:p w14:paraId="587863E7" w14:textId="0791FE3D" w:rsid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5904DEF7" w14:textId="77777777" w:rsidR="009A159D" w:rsidRDefault="009A159D" w:rsidP="001149A4">
            <w:pPr>
              <w:jc w:val="center"/>
              <w:rPr>
                <w:b/>
                <w:sz w:val="20"/>
                <w:szCs w:val="20"/>
              </w:rPr>
            </w:pPr>
          </w:p>
          <w:p w14:paraId="06D31120" w14:textId="2FF13278" w:rsidR="009A159D" w:rsidRPr="001149A4" w:rsidRDefault="009A159D" w:rsidP="001149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St. Vincent Collection</w:t>
            </w:r>
          </w:p>
          <w:p w14:paraId="21C7DBFC" w14:textId="18089E3D" w:rsidR="009678CB" w:rsidRPr="00A66E9B" w:rsidRDefault="009678CB" w:rsidP="001149A4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B4F0966" w14:textId="77777777" w:rsidR="009678CB" w:rsidRPr="001459E5" w:rsidRDefault="009678CB" w:rsidP="00513B9C">
            <w:pPr>
              <w:jc w:val="center"/>
              <w:rPr>
                <w:b/>
              </w:rPr>
            </w:pPr>
            <w:r w:rsidRPr="001459E5">
              <w:rPr>
                <w:b/>
              </w:rPr>
              <w:t>No Mass</w:t>
            </w:r>
          </w:p>
          <w:p w14:paraId="25503EF2" w14:textId="77777777" w:rsidR="009678CB" w:rsidRDefault="009678CB" w:rsidP="00513B9C">
            <w:pPr>
              <w:jc w:val="center"/>
            </w:pPr>
          </w:p>
          <w:p w14:paraId="128B8722" w14:textId="77777777" w:rsidR="009678CB" w:rsidRDefault="009678CB" w:rsidP="00513B9C"/>
          <w:p w14:paraId="0DCBE631" w14:textId="77777777" w:rsidR="009678CB" w:rsidRDefault="009678CB" w:rsidP="00513B9C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BA7982" w14:textId="6BCD9F3D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7FD6474E" w14:textId="63D4E5D3" w:rsidR="009678CB" w:rsidRDefault="009678CB" w:rsidP="00513B9C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6D11B18" w14:textId="77777777" w:rsidR="009678CB" w:rsidRDefault="009678CB" w:rsidP="00513B9C">
            <w:pPr>
              <w:jc w:val="center"/>
            </w:pPr>
          </w:p>
          <w:p w14:paraId="3F09229D" w14:textId="7F304E2B" w:rsidR="009678CB" w:rsidRDefault="009678CB" w:rsidP="00513B9C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97C44E" w14:textId="326F0887" w:rsidR="009678CB" w:rsidRDefault="009678CB" w:rsidP="00425B4C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8EF4755" w14:textId="5E8F8557" w:rsidR="001149A4" w:rsidRDefault="001149A4" w:rsidP="001149A4">
            <w:pPr>
              <w:jc w:val="center"/>
            </w:pPr>
          </w:p>
          <w:p w14:paraId="0027EA21" w14:textId="77777777" w:rsidR="009678CB" w:rsidRDefault="009678CB" w:rsidP="001A1629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164D99E8" w14:textId="23873013" w:rsidR="009678CB" w:rsidRPr="001149A4" w:rsidRDefault="009678CB" w:rsidP="00513B9C">
            <w:pPr>
              <w:jc w:val="center"/>
              <w:rPr>
                <w:sz w:val="20"/>
                <w:szCs w:val="20"/>
              </w:rPr>
            </w:pPr>
          </w:p>
        </w:tc>
      </w:tr>
      <w:tr w:rsidR="00615925" w14:paraId="02F3E94A" w14:textId="77777777" w:rsidTr="001239A0">
        <w:trPr>
          <w:trHeight w:val="228"/>
        </w:trPr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0B5B6DE" w14:textId="13C5D017" w:rsidR="007B7CA6" w:rsidRDefault="009A159D" w:rsidP="007B7CA6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6F997A" wp14:editId="472B6B3D">
                      <wp:simplePos x="0" y="0"/>
                      <wp:positionH relativeFrom="margin">
                        <wp:posOffset>-73661</wp:posOffset>
                      </wp:positionH>
                      <wp:positionV relativeFrom="paragraph">
                        <wp:posOffset>-1905</wp:posOffset>
                      </wp:positionV>
                      <wp:extent cx="6848475" cy="476250"/>
                      <wp:effectExtent l="0" t="0" r="9525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V="1">
                                <a:off x="0" y="0"/>
                                <a:ext cx="68484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4ED7BF" w14:textId="77777777" w:rsidR="00D643E4" w:rsidRPr="00D643E4" w:rsidRDefault="00D643E4" w:rsidP="00D643E4">
                                  <w:pPr>
                                    <w:shd w:val="clear" w:color="auto" w:fill="C5C3E6" w:themeFill="accent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3E4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Parish/School Office Hours:    </w:t>
                                  </w:r>
                                  <w:r w:rsidRPr="00D643E4">
                                    <w:rPr>
                                      <w:sz w:val="20"/>
                                      <w:szCs w:val="20"/>
                                    </w:rPr>
                                    <w:t>Monday – Friday   8:00 am – 1:00 pm.</w:t>
                                  </w:r>
                                </w:p>
                                <w:p w14:paraId="74B76ACA" w14:textId="77777777" w:rsidR="00D643E4" w:rsidRPr="00D643E4" w:rsidRDefault="00D643E4" w:rsidP="00D643E4">
                                  <w:pPr>
                                    <w:shd w:val="clear" w:color="auto" w:fill="C5C3E6" w:themeFill="accent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643E4">
                                    <w:rPr>
                                      <w:sz w:val="20"/>
                                      <w:szCs w:val="20"/>
                                    </w:rPr>
                                    <w:t>If you need to reach Father Peter after hours, call the church office and dial Ext. 2</w:t>
                                  </w:r>
                                </w:p>
                                <w:p w14:paraId="412DAD63" w14:textId="0583688F" w:rsidR="00E31E5A" w:rsidRDefault="00E31E5A" w:rsidP="005E67B9">
                                  <w:pPr>
                                    <w:shd w:val="clear" w:color="auto" w:fill="C5C3E6" w:themeFill="accent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6F99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7" type="#_x0000_t202" style="position:absolute;left:0;text-align:left;margin-left:-5.8pt;margin-top:-.15pt;width:539.25pt;height:37.5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" fillcolor="#c5c3e6 [3205]" stroked="f" strokeweight=".5pt">
                      <v:textbox>
                        <w:txbxContent>
                          <w:p w14:paraId="1D4ED7BF" w14:textId="77777777" w:rsidR="00D643E4" w:rsidRPr="00D643E4" w:rsidRDefault="00D643E4" w:rsidP="00D643E4">
                            <w:pPr>
                              <w:shd w:val="clear" w:color="auto" w:fill="C5C3E6" w:themeFill="accent2"/>
                              <w:rPr>
                                <w:sz w:val="20"/>
                                <w:szCs w:val="20"/>
                              </w:rPr>
                            </w:pPr>
                            <w:r w:rsidRPr="00D643E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Parish/School Office Hours:    </w:t>
                            </w:r>
                            <w:r w:rsidRPr="00D643E4">
                              <w:rPr>
                                <w:sz w:val="20"/>
                                <w:szCs w:val="20"/>
                              </w:rPr>
                              <w:t>Monday – Friday   8:00 am – 1:00 pm.</w:t>
                            </w:r>
                          </w:p>
                          <w:p w14:paraId="74B76ACA" w14:textId="77777777" w:rsidR="00D643E4" w:rsidRPr="00D643E4" w:rsidRDefault="00D643E4" w:rsidP="00D643E4">
                            <w:pPr>
                              <w:shd w:val="clear" w:color="auto" w:fill="C5C3E6" w:themeFill="accent2"/>
                              <w:rPr>
                                <w:sz w:val="20"/>
                                <w:szCs w:val="20"/>
                              </w:rPr>
                            </w:pPr>
                            <w:r w:rsidRPr="00D643E4">
                              <w:rPr>
                                <w:sz w:val="20"/>
                                <w:szCs w:val="20"/>
                              </w:rPr>
                              <w:t>If you need to reach Father Peter after hours, call the church office and dial Ext. 2</w:t>
                            </w:r>
                          </w:p>
                          <w:p w14:paraId="412DAD63" w14:textId="0583688F" w:rsidR="00E31E5A" w:rsidRDefault="00E31E5A" w:rsidP="005E67B9">
                            <w:pPr>
                              <w:shd w:val="clear" w:color="auto" w:fill="C5C3E6" w:themeFill="accent2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678CB">
              <w:t>30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6353140" w14:textId="37727FBD" w:rsidR="007B7CA6" w:rsidRDefault="009678CB" w:rsidP="007B7CA6">
            <w:pPr>
              <w:pStyle w:val="Dates"/>
            </w:pPr>
            <w:r>
              <w:t>31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1AF2C7C" w14:textId="799819EE" w:rsidR="007B7CA6" w:rsidRDefault="007B7CA6" w:rsidP="007B7CA6">
            <w:pPr>
              <w:pStyle w:val="Dates"/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4A486C" w14:textId="0BEA284A" w:rsidR="007B7CA6" w:rsidRDefault="007B7CA6" w:rsidP="007B7CA6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4C913A1" w14:textId="0FE91745" w:rsidR="007B7CA6" w:rsidRDefault="007B7CA6" w:rsidP="00E31E5A">
            <w:pPr>
              <w:pStyle w:val="Dates"/>
              <w:jc w:val="center"/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02CA66" w14:textId="2575BE8C" w:rsidR="007B7CA6" w:rsidRDefault="007B7CA6" w:rsidP="007B7CA6">
            <w:pPr>
              <w:pStyle w:val="Dates"/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31B8CC2" w14:textId="018B0631" w:rsidR="007B7CA6" w:rsidRDefault="007B7CA6" w:rsidP="007B7CA6">
            <w:pPr>
              <w:pStyle w:val="Dates"/>
            </w:pPr>
          </w:p>
        </w:tc>
      </w:tr>
      <w:tr w:rsidR="00615925" w14:paraId="74D6BF02" w14:textId="77777777" w:rsidTr="00B6158E">
        <w:trPr>
          <w:trHeight w:hRule="exact" w:val="80"/>
        </w:trPr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F5FACF4" w14:textId="3F180169" w:rsidR="001149A4" w:rsidRPr="001149A4" w:rsidRDefault="001149A4" w:rsidP="001149A4">
            <w:pPr>
              <w:jc w:val="center"/>
              <w:rPr>
                <w:b/>
                <w:sz w:val="20"/>
                <w:szCs w:val="20"/>
              </w:rPr>
            </w:pPr>
            <w:r w:rsidRPr="001149A4">
              <w:rPr>
                <w:b/>
                <w:sz w:val="20"/>
                <w:szCs w:val="20"/>
              </w:rPr>
              <w:t>9:00 am Mass</w:t>
            </w:r>
          </w:p>
          <w:p w14:paraId="59A2C74B" w14:textId="764499D9" w:rsidR="00AC0801" w:rsidRPr="00A66E9B" w:rsidRDefault="00AC0801" w:rsidP="001149A4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97F04DE" w14:textId="282C5E9D" w:rsidR="007B7CA6" w:rsidRDefault="007B7CA6" w:rsidP="007B7CA6">
            <w:pPr>
              <w:jc w:val="center"/>
            </w:pPr>
            <w:r>
              <w:t>No Mass</w:t>
            </w:r>
          </w:p>
          <w:p w14:paraId="54C462AF" w14:textId="17B90886" w:rsidR="007B7CA6" w:rsidRDefault="007B7CA6" w:rsidP="007B7CA6">
            <w:pPr>
              <w:jc w:val="center"/>
            </w:pPr>
          </w:p>
          <w:p w14:paraId="0D0AB6A2" w14:textId="77777777" w:rsidR="007B7CA6" w:rsidRDefault="007B7CA6" w:rsidP="007B7CA6"/>
          <w:p w14:paraId="6AE5F79C" w14:textId="127A054D" w:rsidR="007B7CA6" w:rsidRDefault="007B7CA6" w:rsidP="007B7CA6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BDDB25F" w14:textId="7221BFBE" w:rsidR="007B7CA6" w:rsidRDefault="007B7CA6" w:rsidP="007B7CA6">
            <w:pPr>
              <w:jc w:val="center"/>
            </w:pPr>
          </w:p>
          <w:p w14:paraId="51D42A56" w14:textId="38CEF7FE" w:rsidR="007B7CA6" w:rsidRDefault="007B7CA6" w:rsidP="007B7CA6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005F3D" w14:textId="17B07581" w:rsidR="007B7CA6" w:rsidRDefault="007B7CA6" w:rsidP="007B7CA6">
            <w:pPr>
              <w:jc w:val="center"/>
            </w:pPr>
          </w:p>
          <w:p w14:paraId="1EF272BF" w14:textId="6BB98404" w:rsidR="007B7CA6" w:rsidRDefault="007B7CA6" w:rsidP="007B7CA6">
            <w:pPr>
              <w:jc w:val="center"/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D11ECA" w14:textId="420A4218" w:rsidR="007B7CA6" w:rsidRDefault="007B7CA6" w:rsidP="00E31E5A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47474F" w14:textId="6678DE3E" w:rsidR="007B7CA6" w:rsidRDefault="007B7CA6" w:rsidP="00E31E5A">
            <w:pPr>
              <w:jc w:val="center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4D89B9E" w14:textId="24DAEBF3" w:rsidR="007B7CA6" w:rsidRDefault="007B7CA6" w:rsidP="007B7CA6">
            <w:pPr>
              <w:jc w:val="center"/>
            </w:pPr>
          </w:p>
        </w:tc>
      </w:tr>
    </w:tbl>
    <w:p w14:paraId="04BC2487" w14:textId="2DF3D0E2" w:rsidR="00F670E2" w:rsidRDefault="00F670E2" w:rsidP="00961557">
      <w:pPr>
        <w:pStyle w:val="NoSpacing"/>
      </w:pPr>
    </w:p>
    <w:p w14:paraId="7DA13C40" w14:textId="2D914E66" w:rsidR="00542788" w:rsidRDefault="00542788" w:rsidP="00F670E2">
      <w:pPr>
        <w:jc w:val="right"/>
      </w:pPr>
    </w:p>
    <w:p w14:paraId="521D98FC" w14:textId="77777777" w:rsidR="00F670E2" w:rsidRPr="00F670E2" w:rsidRDefault="00F670E2" w:rsidP="00F670E2">
      <w:pPr>
        <w:tabs>
          <w:tab w:val="center" w:pos="4680"/>
        </w:tabs>
        <w:spacing w:before="0" w:after="0"/>
        <w:jc w:val="center"/>
        <w:rPr>
          <w:rFonts w:ascii="Monotype Corsiva" w:eastAsia="Calibri" w:hAnsi="Monotype Corsiva" w:cs="Times New Roman"/>
          <w:b/>
          <w:color w:val="FFD966"/>
          <w:sz w:val="72"/>
          <w:szCs w:val="72"/>
        </w:rPr>
      </w:pPr>
      <w:r w:rsidRPr="00F670E2">
        <w:rPr>
          <w:rFonts w:ascii="Monotype Corsiva" w:eastAsia="Calibri" w:hAnsi="Monotype Corsiva" w:cs="Times New Roman"/>
          <w:b/>
          <w:color w:val="385623"/>
          <w:sz w:val="72"/>
          <w:szCs w:val="72"/>
        </w:rPr>
        <w:lastRenderedPageBreak/>
        <w:t xml:space="preserve">August Birthdays </w:t>
      </w:r>
      <w:r w:rsidRPr="00F670E2">
        <w:rPr>
          <w:rFonts w:ascii="Monotype Corsiva" w:eastAsia="Calibri" w:hAnsi="Monotype Corsiva" w:cs="Times New Roman"/>
          <w:b/>
          <w:color w:val="FFD966"/>
          <w:sz w:val="72"/>
          <w:szCs w:val="72"/>
        </w:rPr>
        <w:t xml:space="preserve"> </w:t>
      </w:r>
    </w:p>
    <w:p w14:paraId="3A796F4E" w14:textId="7B5F094B" w:rsidR="00F670E2" w:rsidRPr="00F670E2" w:rsidRDefault="00813CEA" w:rsidP="00F670E2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1F2CD" wp14:editId="5928CA00">
                <wp:simplePos x="0" y="0"/>
                <wp:positionH relativeFrom="column">
                  <wp:posOffset>3562350</wp:posOffset>
                </wp:positionH>
                <wp:positionV relativeFrom="paragraph">
                  <wp:posOffset>5897245</wp:posOffset>
                </wp:positionV>
                <wp:extent cx="2667000" cy="20669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8D855" w14:textId="38CE1B82" w:rsidR="00F670E2" w:rsidRDefault="00813CEA">
                            <w:r w:rsidRPr="00813CEA">
                              <w:drawing>
                                <wp:inline distT="0" distB="0" distL="0" distR="0" wp14:anchorId="53C75280" wp14:editId="2E882A5E">
                                  <wp:extent cx="2362200" cy="17335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1F2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280.5pt;margin-top:464.35pt;width:210pt;height:16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" fillcolor="white [3201]" stroked="f" strokeweight=".5pt">
                <v:textbox>
                  <w:txbxContent>
                    <w:p w14:paraId="6A48D855" w14:textId="38CE1B82" w:rsidR="00F670E2" w:rsidRDefault="00813CEA">
                      <w:r w:rsidRPr="00813CEA">
                        <w:drawing>
                          <wp:inline distT="0" distB="0" distL="0" distR="0" wp14:anchorId="53C75280" wp14:editId="2E882A5E">
                            <wp:extent cx="2362200" cy="17335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3CE45" wp14:editId="4F18F355">
                <wp:simplePos x="0" y="0"/>
                <wp:positionH relativeFrom="column">
                  <wp:posOffset>3629025</wp:posOffset>
                </wp:positionH>
                <wp:positionV relativeFrom="paragraph">
                  <wp:posOffset>296545</wp:posOffset>
                </wp:positionV>
                <wp:extent cx="2628900" cy="5534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53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3F66A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19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Carol Ouellette</w:t>
                            </w:r>
                          </w:p>
                          <w:p w14:paraId="69012390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Pamula</w:t>
                            </w:r>
                            <w:proofErr w:type="spellEnd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Zmudczynski</w:t>
                            </w:r>
                            <w:proofErr w:type="spellEnd"/>
                          </w:p>
                          <w:p w14:paraId="6BBE2A18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20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Carol Gerometta</w:t>
                            </w:r>
                          </w:p>
                          <w:p w14:paraId="7961D24D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David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McGinn</w:t>
                            </w:r>
                            <w:proofErr w:type="spellEnd"/>
                          </w:p>
                          <w:p w14:paraId="38CDD048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22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Beverly Dull </w:t>
                            </w:r>
                          </w:p>
                          <w:p w14:paraId="4ABC1AD2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23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Richard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Pastula</w:t>
                            </w:r>
                            <w:proofErr w:type="spellEnd"/>
                          </w:p>
                          <w:p w14:paraId="2D5DBAC3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Jr. Adam Speer</w:t>
                            </w:r>
                          </w:p>
                          <w:p w14:paraId="7FD2A7D3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Dorothy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Yakes</w:t>
                            </w:r>
                            <w:proofErr w:type="spellEnd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F7D3373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24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Brenda Collins</w:t>
                            </w:r>
                          </w:p>
                          <w:p w14:paraId="112BAEE7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Matthew Haggart</w:t>
                            </w:r>
                          </w:p>
                          <w:p w14:paraId="53E18B84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Charles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Moehler</w:t>
                            </w:r>
                            <w:proofErr w:type="spellEnd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EB21841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25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Ronald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Szewczyk</w:t>
                            </w:r>
                            <w:proofErr w:type="spellEnd"/>
                          </w:p>
                          <w:p w14:paraId="61592C29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26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G. Tim Kinsley</w:t>
                            </w:r>
                          </w:p>
                          <w:p w14:paraId="350003BA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27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Craig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Younkman</w:t>
                            </w:r>
                            <w:proofErr w:type="spellEnd"/>
                          </w:p>
                          <w:p w14:paraId="5C9BC073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30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Christina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Rubino</w:t>
                            </w:r>
                            <w:proofErr w:type="spellEnd"/>
                          </w:p>
                          <w:p w14:paraId="5E32D95C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Rodney Walker</w:t>
                            </w:r>
                          </w:p>
                          <w:p w14:paraId="5FC9999A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bookmarkStart w:id="1" w:name="_Hlk32903379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31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Elizabeth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Earley</w:t>
                            </w:r>
                            <w:proofErr w:type="spellEnd"/>
                          </w:p>
                          <w:p w14:paraId="54169A76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Mason Walker</w:t>
                            </w:r>
                          </w:p>
                          <w:bookmarkEnd w:id="1"/>
                          <w:p w14:paraId="3852345E" w14:textId="77777777" w:rsidR="00F670E2" w:rsidRDefault="00F67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CE45" id="Text Box 4" o:spid="_x0000_s1030" type="#_x0000_t202" style="position:absolute;left:0;text-align:left;margin-left:285.75pt;margin-top:23.35pt;width:207pt;height:43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" fillcolor="white [3201]" stroked="f" strokeweight=".5pt">
                <v:textbox>
                  <w:txbxContent>
                    <w:p w14:paraId="4EB3F66A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19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Carol Ouellette</w:t>
                      </w:r>
                    </w:p>
                    <w:p w14:paraId="69012390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Pamula</w:t>
                      </w:r>
                      <w:proofErr w:type="spellEnd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Zmudczynski</w:t>
                      </w:r>
                      <w:proofErr w:type="spellEnd"/>
                    </w:p>
                    <w:p w14:paraId="6BBE2A18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20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Carol Gerometta</w:t>
                      </w:r>
                    </w:p>
                    <w:p w14:paraId="7961D24D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David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McGinn</w:t>
                      </w:r>
                      <w:proofErr w:type="spellEnd"/>
                    </w:p>
                    <w:p w14:paraId="38CDD048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22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Beverly Dull </w:t>
                      </w:r>
                    </w:p>
                    <w:p w14:paraId="4ABC1AD2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23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Richard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Pastula</w:t>
                      </w:r>
                      <w:proofErr w:type="spellEnd"/>
                    </w:p>
                    <w:p w14:paraId="2D5DBAC3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Jr. Adam Speer</w:t>
                      </w:r>
                    </w:p>
                    <w:p w14:paraId="7FD2A7D3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Dorothy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Yakes</w:t>
                      </w:r>
                      <w:proofErr w:type="spellEnd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</w:p>
                    <w:p w14:paraId="4F7D3373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24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Brenda Collins</w:t>
                      </w:r>
                    </w:p>
                    <w:p w14:paraId="112BAEE7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Matthew Haggart</w:t>
                      </w:r>
                    </w:p>
                    <w:p w14:paraId="53E18B84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Charles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Moehler</w:t>
                      </w:r>
                      <w:proofErr w:type="spellEnd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</w:p>
                    <w:p w14:paraId="0EB21841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25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Ronald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Szewczyk</w:t>
                      </w:r>
                      <w:proofErr w:type="spellEnd"/>
                    </w:p>
                    <w:p w14:paraId="61592C29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26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G. Tim Kinsley</w:t>
                      </w:r>
                    </w:p>
                    <w:p w14:paraId="350003BA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27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Craig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Younkman</w:t>
                      </w:r>
                      <w:proofErr w:type="spellEnd"/>
                    </w:p>
                    <w:p w14:paraId="5C9BC073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30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Christina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Rubino</w:t>
                      </w:r>
                      <w:proofErr w:type="spellEnd"/>
                    </w:p>
                    <w:p w14:paraId="5E32D95C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Rodney Walker</w:t>
                      </w:r>
                    </w:p>
                    <w:p w14:paraId="5FC9999A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bookmarkStart w:id="2" w:name="_Hlk32903379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31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Elizabeth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Earley</w:t>
                      </w:r>
                      <w:proofErr w:type="spellEnd"/>
                    </w:p>
                    <w:p w14:paraId="54169A76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Mason Walker</w:t>
                      </w:r>
                    </w:p>
                    <w:bookmarkEnd w:id="2"/>
                    <w:p w14:paraId="3852345E" w14:textId="77777777" w:rsidR="00F670E2" w:rsidRDefault="00F670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7A65B" wp14:editId="50384E96">
                <wp:simplePos x="0" y="0"/>
                <wp:positionH relativeFrom="column">
                  <wp:posOffset>400050</wp:posOffset>
                </wp:positionH>
                <wp:positionV relativeFrom="paragraph">
                  <wp:posOffset>295910</wp:posOffset>
                </wp:positionV>
                <wp:extent cx="2914650" cy="78390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783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2B46F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 xml:space="preserve">August 1 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Maryellen Hopkins</w:t>
                            </w:r>
                          </w:p>
                          <w:p w14:paraId="2520F140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Joseph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Rubino</w:t>
                            </w:r>
                            <w:proofErr w:type="spellEnd"/>
                          </w:p>
                          <w:p w14:paraId="7BD3DF71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Delphine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Socha</w:t>
                            </w:r>
                            <w:proofErr w:type="spellEnd"/>
                          </w:p>
                          <w:p w14:paraId="0A2FDEED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 xml:space="preserve">August 3 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Kathleen Burns</w:t>
                            </w:r>
                          </w:p>
                          <w:p w14:paraId="6987DAB9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Mr. Kent King</w:t>
                            </w:r>
                          </w:p>
                          <w:p w14:paraId="1BDEE6FE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4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Rachael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Earley</w:t>
                            </w:r>
                            <w:proofErr w:type="spellEnd"/>
                          </w:p>
                          <w:p w14:paraId="51505472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5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Toni Tarrant</w:t>
                            </w:r>
                          </w:p>
                          <w:p w14:paraId="11C47FC5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7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Christine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Tyo</w:t>
                            </w:r>
                            <w:proofErr w:type="spellEnd"/>
                          </w:p>
                          <w:p w14:paraId="3A6660B0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8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Skye Nielsen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4981BA7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10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Larry Golden</w:t>
                            </w:r>
                          </w:p>
                          <w:p w14:paraId="5A6995BB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Catherine Stanley</w:t>
                            </w:r>
                          </w:p>
                          <w:p w14:paraId="1FA20C64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11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Buddy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Detmer</w:t>
                            </w:r>
                            <w:proofErr w:type="spellEnd"/>
                          </w:p>
                          <w:p w14:paraId="26C2098F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13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Miss Patricia Ames</w:t>
                            </w:r>
                          </w:p>
                          <w:p w14:paraId="7CF57362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Barbara Hoover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F587EE5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15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Susan Beech</w:t>
                            </w:r>
                          </w:p>
                          <w:p w14:paraId="3109009E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Sharon Carnahan</w:t>
                            </w:r>
                          </w:p>
                          <w:p w14:paraId="416976C1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Michelle Johnson</w:t>
                            </w:r>
                          </w:p>
                          <w:p w14:paraId="05FD9D4A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17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Mrs. Carol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Respondek</w:t>
                            </w:r>
                            <w:proofErr w:type="spellEnd"/>
                          </w:p>
                          <w:p w14:paraId="6D87C4D2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August 18</w:t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Patricia Caswell</w:t>
                            </w:r>
                          </w:p>
                          <w:p w14:paraId="0C969B30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Evelyn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Chafy</w:t>
                            </w:r>
                            <w:proofErr w:type="spellEnd"/>
                          </w:p>
                          <w:p w14:paraId="08CC2D53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 xml:space="preserve">Leon </w:t>
                            </w:r>
                            <w:proofErr w:type="spellStart"/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>Spindler</w:t>
                            </w:r>
                            <w:proofErr w:type="spellEnd"/>
                          </w:p>
                          <w:p w14:paraId="1BF37510" w14:textId="77777777" w:rsidR="00F670E2" w:rsidRPr="00F670E2" w:rsidRDefault="00F670E2" w:rsidP="00F670E2">
                            <w:pPr>
                              <w:spacing w:before="0" w:after="0" w:line="360" w:lineRule="auto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F670E2"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  <w:tab/>
                              <w:t>Rodger Warner</w:t>
                            </w:r>
                          </w:p>
                          <w:p w14:paraId="3A5F534F" w14:textId="77777777" w:rsidR="00F670E2" w:rsidRDefault="00F67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A65B" id="Text Box 3" o:spid="_x0000_s1031" type="#_x0000_t202" style="position:absolute;left:0;text-align:left;margin-left:31.5pt;margin-top:23.3pt;width:229.5pt;height:6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" fillcolor="white [3201]" stroked="f" strokeweight=".5pt">
                <v:textbox>
                  <w:txbxContent>
                    <w:p w14:paraId="6692B46F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 xml:space="preserve">August 1 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Maryellen Hopkins</w:t>
                      </w:r>
                    </w:p>
                    <w:p w14:paraId="2520F140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Joseph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Rubino</w:t>
                      </w:r>
                      <w:proofErr w:type="spellEnd"/>
                    </w:p>
                    <w:p w14:paraId="7BD3DF71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Delphine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Socha</w:t>
                      </w:r>
                      <w:proofErr w:type="spellEnd"/>
                    </w:p>
                    <w:p w14:paraId="0A2FDEED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 xml:space="preserve">August 3 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Kathleen Burns</w:t>
                      </w:r>
                    </w:p>
                    <w:p w14:paraId="6987DAB9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Mr. Kent King</w:t>
                      </w:r>
                    </w:p>
                    <w:p w14:paraId="1BDEE6FE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4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Rachael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Earley</w:t>
                      </w:r>
                      <w:proofErr w:type="spellEnd"/>
                    </w:p>
                    <w:p w14:paraId="51505472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5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Toni Tarrant</w:t>
                      </w:r>
                    </w:p>
                    <w:p w14:paraId="11C47FC5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7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Christine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Tyo</w:t>
                      </w:r>
                      <w:proofErr w:type="spellEnd"/>
                    </w:p>
                    <w:p w14:paraId="3A6660B0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8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Skye Nielsen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</w:p>
                    <w:p w14:paraId="04981BA7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10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Larry Golden</w:t>
                      </w:r>
                    </w:p>
                    <w:p w14:paraId="5A6995BB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Catherine Stanley</w:t>
                      </w:r>
                    </w:p>
                    <w:p w14:paraId="1FA20C64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11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Buddy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Detmer</w:t>
                      </w:r>
                      <w:proofErr w:type="spellEnd"/>
                    </w:p>
                    <w:p w14:paraId="26C2098F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13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Miss Patricia Ames</w:t>
                      </w:r>
                    </w:p>
                    <w:p w14:paraId="7CF57362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Barbara Hoover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</w:p>
                    <w:p w14:paraId="6F587EE5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15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Susan Beech</w:t>
                      </w:r>
                    </w:p>
                    <w:p w14:paraId="3109009E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Sharon Carnahan</w:t>
                      </w:r>
                    </w:p>
                    <w:p w14:paraId="416976C1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Michelle Johnson</w:t>
                      </w:r>
                    </w:p>
                    <w:p w14:paraId="05FD9D4A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17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Mrs. Carol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Respondek</w:t>
                      </w:r>
                      <w:proofErr w:type="spellEnd"/>
                    </w:p>
                    <w:p w14:paraId="6D87C4D2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August 18</w:t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Patricia Caswell</w:t>
                      </w:r>
                    </w:p>
                    <w:p w14:paraId="0C969B30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Evelyn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Chafy</w:t>
                      </w:r>
                      <w:proofErr w:type="spellEnd"/>
                    </w:p>
                    <w:p w14:paraId="08CC2D53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 xml:space="preserve">Leon </w:t>
                      </w:r>
                      <w:proofErr w:type="spellStart"/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>Spindler</w:t>
                      </w:r>
                      <w:proofErr w:type="spellEnd"/>
                    </w:p>
                    <w:p w14:paraId="1BF37510" w14:textId="77777777" w:rsidR="00F670E2" w:rsidRPr="00F670E2" w:rsidRDefault="00F670E2" w:rsidP="00F670E2">
                      <w:pPr>
                        <w:spacing w:before="0" w:after="0" w:line="360" w:lineRule="auto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</w:r>
                      <w:r w:rsidRPr="00F670E2"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  <w:tab/>
                        <w:t>Rodger Warner</w:t>
                      </w:r>
                    </w:p>
                    <w:p w14:paraId="3A5F534F" w14:textId="77777777" w:rsidR="00F670E2" w:rsidRDefault="00F670E2"/>
                  </w:txbxContent>
                </v:textbox>
              </v:shape>
            </w:pict>
          </mc:Fallback>
        </mc:AlternateContent>
      </w:r>
    </w:p>
    <w:sectPr w:rsidR="00F670E2" w:rsidRPr="00F670E2" w:rsidSect="00B6158E">
      <w:pgSz w:w="12240" w:h="15840"/>
      <w:pgMar w:top="720" w:right="720" w:bottom="173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9B9A9" w14:textId="77777777" w:rsidR="00F77ED9" w:rsidRDefault="00F77ED9">
      <w:pPr>
        <w:spacing w:before="0" w:after="0"/>
      </w:pPr>
      <w:r>
        <w:separator/>
      </w:r>
    </w:p>
  </w:endnote>
  <w:endnote w:type="continuationSeparator" w:id="0">
    <w:p w14:paraId="763DE9FC" w14:textId="77777777" w:rsidR="00F77ED9" w:rsidRDefault="00F77E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EFB4A" w14:textId="77777777" w:rsidR="00F77ED9" w:rsidRDefault="00F77ED9">
      <w:pPr>
        <w:spacing w:before="0" w:after="0"/>
      </w:pPr>
      <w:r>
        <w:separator/>
      </w:r>
    </w:p>
  </w:footnote>
  <w:footnote w:type="continuationSeparator" w:id="0">
    <w:p w14:paraId="12FDE7BF" w14:textId="77777777" w:rsidR="00F77ED9" w:rsidRDefault="00F77ED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19"/>
    <w:docVar w:name="MonthStart" w:val="8/1/2019"/>
    <w:docVar w:name="ShowDynamicGuides" w:val="1"/>
    <w:docVar w:name="ShowMarginGuides" w:val="0"/>
    <w:docVar w:name="ShowOutlines" w:val="0"/>
    <w:docVar w:name="ShowStaticGuides" w:val="0"/>
  </w:docVars>
  <w:rsids>
    <w:rsidRoot w:val="00B24457"/>
    <w:rsid w:val="000112E0"/>
    <w:rsid w:val="0001457A"/>
    <w:rsid w:val="00015F8C"/>
    <w:rsid w:val="00032944"/>
    <w:rsid w:val="00043B33"/>
    <w:rsid w:val="00074A94"/>
    <w:rsid w:val="000B259F"/>
    <w:rsid w:val="000F47ED"/>
    <w:rsid w:val="001149A4"/>
    <w:rsid w:val="00120E2F"/>
    <w:rsid w:val="001239A0"/>
    <w:rsid w:val="001259D0"/>
    <w:rsid w:val="0013323E"/>
    <w:rsid w:val="001459E5"/>
    <w:rsid w:val="001525D2"/>
    <w:rsid w:val="0016346D"/>
    <w:rsid w:val="0017674A"/>
    <w:rsid w:val="001814DA"/>
    <w:rsid w:val="001850DE"/>
    <w:rsid w:val="001A1629"/>
    <w:rsid w:val="001A1952"/>
    <w:rsid w:val="001B18CD"/>
    <w:rsid w:val="001C2122"/>
    <w:rsid w:val="001E7E3C"/>
    <w:rsid w:val="001F4EF2"/>
    <w:rsid w:val="002074F8"/>
    <w:rsid w:val="0025001A"/>
    <w:rsid w:val="002C4649"/>
    <w:rsid w:val="002C6813"/>
    <w:rsid w:val="002D2CFD"/>
    <w:rsid w:val="00305644"/>
    <w:rsid w:val="00316C6D"/>
    <w:rsid w:val="0034428C"/>
    <w:rsid w:val="003520E9"/>
    <w:rsid w:val="0036774D"/>
    <w:rsid w:val="003802EF"/>
    <w:rsid w:val="003E28F3"/>
    <w:rsid w:val="003E2EDA"/>
    <w:rsid w:val="003F0A9B"/>
    <w:rsid w:val="004040C6"/>
    <w:rsid w:val="004168EB"/>
    <w:rsid w:val="00425B4C"/>
    <w:rsid w:val="00460791"/>
    <w:rsid w:val="00475FBF"/>
    <w:rsid w:val="0048660B"/>
    <w:rsid w:val="00490E5F"/>
    <w:rsid w:val="004C6E11"/>
    <w:rsid w:val="004C7BC7"/>
    <w:rsid w:val="004F06CA"/>
    <w:rsid w:val="004F3DE6"/>
    <w:rsid w:val="00502926"/>
    <w:rsid w:val="00542788"/>
    <w:rsid w:val="005753E7"/>
    <w:rsid w:val="005E67B9"/>
    <w:rsid w:val="005F2C42"/>
    <w:rsid w:val="006124B8"/>
    <w:rsid w:val="00615925"/>
    <w:rsid w:val="00626C1A"/>
    <w:rsid w:val="00654CCC"/>
    <w:rsid w:val="00673B09"/>
    <w:rsid w:val="006A3186"/>
    <w:rsid w:val="006A7143"/>
    <w:rsid w:val="006B0E04"/>
    <w:rsid w:val="006C76D4"/>
    <w:rsid w:val="006E6E86"/>
    <w:rsid w:val="00701538"/>
    <w:rsid w:val="00716395"/>
    <w:rsid w:val="007267B6"/>
    <w:rsid w:val="00776BA5"/>
    <w:rsid w:val="007B7CA6"/>
    <w:rsid w:val="007C19FF"/>
    <w:rsid w:val="007F26BC"/>
    <w:rsid w:val="007F2B02"/>
    <w:rsid w:val="00810B4F"/>
    <w:rsid w:val="00813CEA"/>
    <w:rsid w:val="00820FC3"/>
    <w:rsid w:val="00827F1F"/>
    <w:rsid w:val="00830991"/>
    <w:rsid w:val="00836378"/>
    <w:rsid w:val="00846F4F"/>
    <w:rsid w:val="00851831"/>
    <w:rsid w:val="00851A77"/>
    <w:rsid w:val="008971A6"/>
    <w:rsid w:val="008A3A15"/>
    <w:rsid w:val="008B03B0"/>
    <w:rsid w:val="008D1F55"/>
    <w:rsid w:val="008E40FE"/>
    <w:rsid w:val="00961557"/>
    <w:rsid w:val="009678CB"/>
    <w:rsid w:val="00971148"/>
    <w:rsid w:val="00993D6D"/>
    <w:rsid w:val="009A159D"/>
    <w:rsid w:val="009C359A"/>
    <w:rsid w:val="00A04D8C"/>
    <w:rsid w:val="00A05B1B"/>
    <w:rsid w:val="00A4595D"/>
    <w:rsid w:val="00A54B67"/>
    <w:rsid w:val="00A66E9B"/>
    <w:rsid w:val="00A6785A"/>
    <w:rsid w:val="00A87A81"/>
    <w:rsid w:val="00AA513B"/>
    <w:rsid w:val="00AB4256"/>
    <w:rsid w:val="00AC0801"/>
    <w:rsid w:val="00AC2D2F"/>
    <w:rsid w:val="00B12340"/>
    <w:rsid w:val="00B15458"/>
    <w:rsid w:val="00B24457"/>
    <w:rsid w:val="00B6158E"/>
    <w:rsid w:val="00B716A0"/>
    <w:rsid w:val="00BA58F6"/>
    <w:rsid w:val="00BB0F2E"/>
    <w:rsid w:val="00BD3ECE"/>
    <w:rsid w:val="00BE1743"/>
    <w:rsid w:val="00BE213D"/>
    <w:rsid w:val="00C11003"/>
    <w:rsid w:val="00C42DF1"/>
    <w:rsid w:val="00C4718A"/>
    <w:rsid w:val="00C63817"/>
    <w:rsid w:val="00C73CBC"/>
    <w:rsid w:val="00C7478A"/>
    <w:rsid w:val="00C80253"/>
    <w:rsid w:val="00C90003"/>
    <w:rsid w:val="00CA7A6D"/>
    <w:rsid w:val="00D25CCB"/>
    <w:rsid w:val="00D643E4"/>
    <w:rsid w:val="00DB10AF"/>
    <w:rsid w:val="00DB2D1E"/>
    <w:rsid w:val="00DF597C"/>
    <w:rsid w:val="00E10847"/>
    <w:rsid w:val="00E25749"/>
    <w:rsid w:val="00E31E5A"/>
    <w:rsid w:val="00E63FC3"/>
    <w:rsid w:val="00E77C4F"/>
    <w:rsid w:val="00EA65E9"/>
    <w:rsid w:val="00EB0E8A"/>
    <w:rsid w:val="00F56769"/>
    <w:rsid w:val="00F670E2"/>
    <w:rsid w:val="00F77ED9"/>
    <w:rsid w:val="00F83005"/>
    <w:rsid w:val="00F90AC6"/>
    <w:rsid w:val="00FB7F9B"/>
    <w:rsid w:val="00FC03D8"/>
    <w:rsid w:val="00FE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745"/>
    <o:shapelayout v:ext="edit">
      <o:idmap v:ext="edit" data="1"/>
    </o:shapelayout>
  </w:shapeDefaults>
  <w:decimalSymbol w:val="."/>
  <w:listSeparator w:val=","/>
  <w14:docId w14:val="1F5D7B65"/>
  <w15:docId w15:val="{E8B88D37-24B3-49E9-83D1-6C309A01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cneill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C7D2D739304500862EFE5CCD4D7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50FC-170F-47C4-8D6D-2FCA398E2DB7}"/>
      </w:docPartPr>
      <w:docPartBody>
        <w:p w:rsidR="00350621" w:rsidRDefault="00350621">
          <w:pPr>
            <w:pStyle w:val="21C7D2D739304500862EFE5CCD4D7D9A"/>
          </w:pPr>
          <w:r>
            <w:t>Sunday</w:t>
          </w:r>
        </w:p>
      </w:docPartBody>
    </w:docPart>
    <w:docPart>
      <w:docPartPr>
        <w:name w:val="630CB565DDEB423596664E057395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C998-4507-4522-8CD2-C5DA86BC6F2E}"/>
      </w:docPartPr>
      <w:docPartBody>
        <w:p w:rsidR="00350621" w:rsidRDefault="00350621">
          <w:pPr>
            <w:pStyle w:val="630CB565DDEB423596664E0573953463"/>
          </w:pPr>
          <w:r>
            <w:t>Monday</w:t>
          </w:r>
        </w:p>
      </w:docPartBody>
    </w:docPart>
    <w:docPart>
      <w:docPartPr>
        <w:name w:val="51E268B93A284196AAF2178A2D5F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997D3-BF67-44CA-B982-3437687900D3}"/>
      </w:docPartPr>
      <w:docPartBody>
        <w:p w:rsidR="00350621" w:rsidRDefault="00350621">
          <w:pPr>
            <w:pStyle w:val="51E268B93A284196AAF2178A2D5FAFC2"/>
          </w:pPr>
          <w:r>
            <w:t>Tuesday</w:t>
          </w:r>
        </w:p>
      </w:docPartBody>
    </w:docPart>
    <w:docPart>
      <w:docPartPr>
        <w:name w:val="5B69E2D0187A49A19DF1495D01B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1C004-A776-48E4-A06E-E4074199DBF9}"/>
      </w:docPartPr>
      <w:docPartBody>
        <w:p w:rsidR="00350621" w:rsidRDefault="00350621">
          <w:pPr>
            <w:pStyle w:val="5B69E2D0187A49A19DF1495D01B9C67B"/>
          </w:pPr>
          <w:r>
            <w:t>Wednesday</w:t>
          </w:r>
        </w:p>
      </w:docPartBody>
    </w:docPart>
    <w:docPart>
      <w:docPartPr>
        <w:name w:val="0D244FD91D4D42F9AAA319960B1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BED1-04F9-4E7F-A6DD-1D39C55B0232}"/>
      </w:docPartPr>
      <w:docPartBody>
        <w:p w:rsidR="00350621" w:rsidRDefault="00350621">
          <w:pPr>
            <w:pStyle w:val="0D244FD91D4D42F9AAA319960B1A5BC7"/>
          </w:pPr>
          <w:r>
            <w:t>Thursday</w:t>
          </w:r>
        </w:p>
      </w:docPartBody>
    </w:docPart>
    <w:docPart>
      <w:docPartPr>
        <w:name w:val="46ECCD224566439D8585F646887B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60E-BAEE-4B93-976C-C5064C4CA257}"/>
      </w:docPartPr>
      <w:docPartBody>
        <w:p w:rsidR="00350621" w:rsidRDefault="00350621">
          <w:pPr>
            <w:pStyle w:val="46ECCD224566439D8585F646887B9A1B"/>
          </w:pPr>
          <w:r>
            <w:t>Friday</w:t>
          </w:r>
        </w:p>
      </w:docPartBody>
    </w:docPart>
    <w:docPart>
      <w:docPartPr>
        <w:name w:val="301122093BF14A9EBAF142FE337E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3166-CC28-4C93-8FCB-570AC0428430}"/>
      </w:docPartPr>
      <w:docPartBody>
        <w:p w:rsidR="00350621" w:rsidRDefault="00350621">
          <w:pPr>
            <w:pStyle w:val="301122093BF14A9EBAF142FE337EE09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21"/>
    <w:rsid w:val="000B10EC"/>
    <w:rsid w:val="00350621"/>
    <w:rsid w:val="004564D3"/>
    <w:rsid w:val="00835FDE"/>
    <w:rsid w:val="008E0461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6D4DF33264079B42E96991D6B3C4D">
    <w:name w:val="C336D4DF33264079B42E96991D6B3C4D"/>
  </w:style>
  <w:style w:type="paragraph" w:customStyle="1" w:styleId="21C7D2D739304500862EFE5CCD4D7D9A">
    <w:name w:val="21C7D2D739304500862EFE5CCD4D7D9A"/>
  </w:style>
  <w:style w:type="paragraph" w:customStyle="1" w:styleId="630CB565DDEB423596664E0573953463">
    <w:name w:val="630CB565DDEB423596664E0573953463"/>
  </w:style>
  <w:style w:type="paragraph" w:customStyle="1" w:styleId="51E268B93A284196AAF2178A2D5FAFC2">
    <w:name w:val="51E268B93A284196AAF2178A2D5FAFC2"/>
  </w:style>
  <w:style w:type="paragraph" w:customStyle="1" w:styleId="5B69E2D0187A49A19DF1495D01B9C67B">
    <w:name w:val="5B69E2D0187A49A19DF1495D01B9C67B"/>
  </w:style>
  <w:style w:type="paragraph" w:customStyle="1" w:styleId="0D244FD91D4D42F9AAA319960B1A5BC7">
    <w:name w:val="0D244FD91D4D42F9AAA319960B1A5BC7"/>
  </w:style>
  <w:style w:type="paragraph" w:customStyle="1" w:styleId="46ECCD224566439D8585F646887B9A1B">
    <w:name w:val="46ECCD224566439D8585F646887B9A1B"/>
  </w:style>
  <w:style w:type="paragraph" w:customStyle="1" w:styleId="301122093BF14A9EBAF142FE337EE09F">
    <w:name w:val="301122093BF14A9EBAF142FE337EE09F"/>
  </w:style>
  <w:style w:type="paragraph" w:customStyle="1" w:styleId="1B19C9AE04674C11A2D7231F06DF4D24">
    <w:name w:val="1B19C9AE04674C11A2D7231F06DF4D24"/>
    <w:rsid w:val="000B10EC"/>
  </w:style>
  <w:style w:type="paragraph" w:customStyle="1" w:styleId="FDDF7A6B747640BB894A32DC495BBE55">
    <w:name w:val="FDDF7A6B747640BB894A32DC495BBE55"/>
    <w:rsid w:val="000B10EC"/>
  </w:style>
  <w:style w:type="paragraph" w:customStyle="1" w:styleId="3E13754B88354434B586512C06480B61">
    <w:name w:val="3E13754B88354434B586512C06480B61"/>
    <w:rsid w:val="000B10EC"/>
  </w:style>
  <w:style w:type="paragraph" w:customStyle="1" w:styleId="5D63C19B35D64B40AF803B6EE4A39193">
    <w:name w:val="5D63C19B35D64B40AF803B6EE4A39193"/>
    <w:rsid w:val="000B10EC"/>
  </w:style>
  <w:style w:type="paragraph" w:customStyle="1" w:styleId="B7A2C3401D2D46F6B6670F3C7F660B29">
    <w:name w:val="B7A2C3401D2D46F6B6670F3C7F660B29"/>
    <w:rsid w:val="000B10EC"/>
  </w:style>
  <w:style w:type="paragraph" w:customStyle="1" w:styleId="B85D444898F44B9DB4D5DED13F54EB26">
    <w:name w:val="B85D444898F44B9DB4D5DED13F54EB26"/>
    <w:rsid w:val="000B10EC"/>
  </w:style>
  <w:style w:type="paragraph" w:customStyle="1" w:styleId="D3F04856DD3047B28D91A78973F8F03C">
    <w:name w:val="D3F04856DD3047B28D91A78973F8F03C"/>
    <w:rsid w:val="000B10EC"/>
  </w:style>
  <w:style w:type="paragraph" w:customStyle="1" w:styleId="B7C8371845264A60938DB5D2A189E80F">
    <w:name w:val="B7C8371845264A60938DB5D2A189E80F"/>
    <w:rsid w:val="00835FDE"/>
  </w:style>
  <w:style w:type="paragraph" w:customStyle="1" w:styleId="FC3E4776EBC34E0EA7CA94EF5FFD1A43">
    <w:name w:val="FC3E4776EBC34E0EA7CA94EF5FFD1A43"/>
    <w:rsid w:val="00835FDE"/>
  </w:style>
  <w:style w:type="paragraph" w:customStyle="1" w:styleId="65212FB8923846F7AB7B7A686B0A6EA6">
    <w:name w:val="65212FB8923846F7AB7B7A686B0A6EA6"/>
    <w:rsid w:val="00835FDE"/>
  </w:style>
  <w:style w:type="paragraph" w:customStyle="1" w:styleId="31395B0849B04A79B2DB1514DF96B5D5">
    <w:name w:val="31395B0849B04A79B2DB1514DF96B5D5"/>
    <w:rsid w:val="00835FDE"/>
  </w:style>
  <w:style w:type="paragraph" w:customStyle="1" w:styleId="4C20A891C5E549879986D2B399DADE2C">
    <w:name w:val="4C20A891C5E549879986D2B399DADE2C"/>
    <w:rsid w:val="00835FDE"/>
  </w:style>
  <w:style w:type="paragraph" w:customStyle="1" w:styleId="9CF0C124A9864857B6625B5377311035">
    <w:name w:val="9CF0C124A9864857B6625B5377311035"/>
    <w:rsid w:val="00835FDE"/>
  </w:style>
  <w:style w:type="paragraph" w:customStyle="1" w:styleId="2247F04AFA384A9180906D6342082ACF">
    <w:name w:val="2247F04AFA384A9180906D6342082ACF"/>
    <w:rsid w:val="00835F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128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McNeill</dc:creator>
  <cp:keywords/>
  <dc:description/>
  <cp:lastModifiedBy>OLL Secretary</cp:lastModifiedBy>
  <cp:revision>20</cp:revision>
  <cp:lastPrinted>2021-07-21T15:33:00Z</cp:lastPrinted>
  <dcterms:created xsi:type="dcterms:W3CDTF">2021-07-20T13:51:00Z</dcterms:created>
  <dcterms:modified xsi:type="dcterms:W3CDTF">2021-07-21T15:34:00Z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