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:rsidRPr="00961557" w14:paraId="0A2B5853" w14:textId="77777777" w:rsidTr="00372A59">
        <w:trPr>
          <w:trHeight w:val="1080"/>
        </w:trPr>
        <w:tc>
          <w:tcPr>
            <w:tcW w:w="6498" w:type="dxa"/>
            <w:shd w:val="clear" w:color="auto" w:fill="B23214" w:themeFill="accent1"/>
            <w:vAlign w:val="center"/>
          </w:tcPr>
          <w:p w14:paraId="328AE9B8" w14:textId="604703A0" w:rsidR="00542788" w:rsidRPr="00961557" w:rsidRDefault="00EA1AF8">
            <w:pPr>
              <w:pStyle w:val="Month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November</w:t>
            </w:r>
          </w:p>
        </w:tc>
        <w:tc>
          <w:tcPr>
            <w:tcW w:w="4518" w:type="dxa"/>
            <w:shd w:val="clear" w:color="auto" w:fill="B23214" w:themeFill="accent1"/>
            <w:vAlign w:val="center"/>
          </w:tcPr>
          <w:p w14:paraId="1634FF1A" w14:textId="678FD9E5" w:rsidR="00542788" w:rsidRPr="00961557" w:rsidRDefault="00592CED" w:rsidP="00F311C9">
            <w:pPr>
              <w:pStyle w:val="Yea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2023</w:t>
            </w:r>
          </w:p>
        </w:tc>
      </w:tr>
    </w:tbl>
    <w:tbl>
      <w:tblPr>
        <w:tblStyle w:val="TableGrid"/>
        <w:tblW w:w="14667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65"/>
        <w:gridCol w:w="9553"/>
        <w:gridCol w:w="11063"/>
      </w:tblGrid>
      <w:tr w:rsidR="005F226F" w14:paraId="2554840F" w14:textId="77777777" w:rsidTr="0060727B">
        <w:trPr>
          <w:trHeight w:hRule="exact" w:val="540"/>
        </w:trPr>
        <w:tc>
          <w:tcPr>
            <w:tcW w:w="11064" w:type="dxa"/>
          </w:tcPr>
          <w:p w14:paraId="3BE80D64" w14:textId="7EA0BB57" w:rsidR="005F226F" w:rsidRPr="004B6134" w:rsidRDefault="005F226F" w:rsidP="003F0A9B">
            <w:pPr>
              <w:pStyle w:val="Title"/>
              <w:spacing w:before="0"/>
              <w:jc w:val="center"/>
              <w:rPr>
                <w:sz w:val="44"/>
                <w:szCs w:val="44"/>
              </w:rPr>
            </w:pPr>
            <w:r w:rsidRPr="004B6134">
              <w:rPr>
                <w:sz w:val="44"/>
                <w:szCs w:val="44"/>
              </w:rPr>
              <w:t xml:space="preserve">Our </w:t>
            </w:r>
            <w:r w:rsidR="004B6134" w:rsidRPr="004B6134">
              <w:rPr>
                <w:sz w:val="44"/>
                <w:szCs w:val="44"/>
              </w:rPr>
              <w:t>Lady of the Lake, Saint Hubert, Saint Jam</w:t>
            </w:r>
            <w:r w:rsidR="004B6134">
              <w:rPr>
                <w:sz w:val="44"/>
                <w:szCs w:val="44"/>
              </w:rPr>
              <w:t>es</w:t>
            </w:r>
          </w:p>
        </w:tc>
        <w:tc>
          <w:tcPr>
            <w:tcW w:w="9553" w:type="dxa"/>
          </w:tcPr>
          <w:p w14:paraId="3C52EE86" w14:textId="77777777" w:rsidR="005F226F" w:rsidRPr="00971148" w:rsidRDefault="005F226F" w:rsidP="003F0A9B">
            <w:pPr>
              <w:pStyle w:val="Title"/>
              <w:spacing w:before="0"/>
              <w:jc w:val="center"/>
              <w:rPr>
                <w:szCs w:val="48"/>
              </w:rPr>
            </w:pPr>
          </w:p>
        </w:tc>
        <w:tc>
          <w:tcPr>
            <w:tcW w:w="11063" w:type="dxa"/>
          </w:tcPr>
          <w:p w14:paraId="505699BB" w14:textId="292645DD" w:rsidR="005F226F" w:rsidRPr="00971148" w:rsidRDefault="005F226F" w:rsidP="003F0A9B">
            <w:pPr>
              <w:pStyle w:val="Title"/>
              <w:spacing w:before="0"/>
              <w:jc w:val="center"/>
              <w:rPr>
                <w:szCs w:val="48"/>
              </w:rPr>
            </w:pPr>
          </w:p>
        </w:tc>
      </w:tr>
      <w:tr w:rsidR="005F226F" w14:paraId="34101CD5" w14:textId="77777777" w:rsidTr="009B0893">
        <w:trPr>
          <w:trHeight w:hRule="exact" w:val="80"/>
        </w:trPr>
        <w:tc>
          <w:tcPr>
            <w:tcW w:w="11064" w:type="dxa"/>
          </w:tcPr>
          <w:p w14:paraId="365B0738" w14:textId="77777777" w:rsidR="005F226F" w:rsidRDefault="005F226F" w:rsidP="00A66E9B">
            <w:pPr>
              <w:jc w:val="center"/>
            </w:pPr>
          </w:p>
        </w:tc>
        <w:tc>
          <w:tcPr>
            <w:tcW w:w="9553" w:type="dxa"/>
          </w:tcPr>
          <w:p w14:paraId="03FE7FD1" w14:textId="77777777" w:rsidR="005F226F" w:rsidRDefault="005F226F" w:rsidP="00A66E9B">
            <w:pPr>
              <w:jc w:val="center"/>
            </w:pPr>
          </w:p>
        </w:tc>
        <w:tc>
          <w:tcPr>
            <w:tcW w:w="11063" w:type="dxa"/>
          </w:tcPr>
          <w:p w14:paraId="5D30CC07" w14:textId="54957035" w:rsidR="005F226F" w:rsidRDefault="005F226F" w:rsidP="00A66E9B">
            <w:pPr>
              <w:jc w:val="center"/>
            </w:pPr>
          </w:p>
        </w:tc>
      </w:tr>
    </w:tbl>
    <w:tbl>
      <w:tblPr>
        <w:tblStyle w:val="TableCalendar"/>
        <w:tblW w:w="5063" w:type="pct"/>
        <w:tblLook w:val="0420" w:firstRow="1" w:lastRow="0" w:firstColumn="0" w:lastColumn="0" w:noHBand="0" w:noVBand="1"/>
        <w:tblCaption w:val="Layout table"/>
      </w:tblPr>
      <w:tblGrid>
        <w:gridCol w:w="1561"/>
        <w:gridCol w:w="1560"/>
        <w:gridCol w:w="1559"/>
        <w:gridCol w:w="1560"/>
        <w:gridCol w:w="1559"/>
        <w:gridCol w:w="1560"/>
        <w:gridCol w:w="1561"/>
      </w:tblGrid>
      <w:tr w:rsidR="00AF6648" w14:paraId="7849D2B0" w14:textId="77777777" w:rsidTr="00855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sdt>
          <w:sdtPr>
            <w:rPr>
              <w:b/>
            </w:rPr>
            <w:id w:val="169990909"/>
            <w:placeholder>
              <w:docPart w:val="21C7D2D739304500862EFE5CCD4D7D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1" w:type="dxa"/>
                <w:tcBorders>
                  <w:bottom w:val="single" w:sz="6" w:space="0" w:color="000000" w:themeColor="text1"/>
                </w:tcBorders>
                <w:shd w:val="clear" w:color="auto" w:fill="D7C3C3" w:themeFill="accent6" w:themeFillTint="66"/>
              </w:tcPr>
              <w:p w14:paraId="692EED9F" w14:textId="163552F1" w:rsidR="00542788" w:rsidRPr="00407336" w:rsidRDefault="008971A6">
                <w:pPr>
                  <w:pStyle w:val="Days"/>
                  <w:rPr>
                    <w:b/>
                  </w:rPr>
                </w:pPr>
                <w:r w:rsidRPr="00407336">
                  <w:rPr>
                    <w:b/>
                  </w:rPr>
                  <w:t>Sunday</w:t>
                </w:r>
              </w:p>
            </w:tc>
          </w:sdtContent>
        </w:sdt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85EC939" w14:textId="4D750B01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2003705508"/>
                <w:placeholder>
                  <w:docPart w:val="630CB565DDEB423596664E0573953463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Monday</w:t>
                </w:r>
              </w:sdtContent>
            </w:sdt>
          </w:p>
        </w:tc>
        <w:tc>
          <w:tcPr>
            <w:tcW w:w="1559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75A6F16" w14:textId="77777777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002127387"/>
                <w:placeholder>
                  <w:docPart w:val="51E268B93A284196AAF2178A2D5FAFC2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Tuesday</w:t>
                </w:r>
              </w:sdtContent>
            </w:sdt>
          </w:p>
        </w:tc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6364A7F6" w14:textId="77777777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58201609"/>
                <w:placeholder>
                  <w:docPart w:val="5B69E2D0187A49A19DF1495D01B9C67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Wednesday</w:t>
                </w:r>
              </w:sdtContent>
            </w:sdt>
          </w:p>
        </w:tc>
        <w:tc>
          <w:tcPr>
            <w:tcW w:w="1559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278C63B5" w14:textId="77777777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935238460"/>
                <w:placeholder>
                  <w:docPart w:val="0D244FD91D4D42F9AAA319960B1A5BC7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Thursday</w:t>
                </w:r>
              </w:sdtContent>
            </w:sdt>
          </w:p>
        </w:tc>
        <w:tc>
          <w:tcPr>
            <w:tcW w:w="1560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4FD9DA57" w14:textId="77777777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79322461"/>
                <w:placeholder>
                  <w:docPart w:val="46ECCD224566439D8585F646887B9A1B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Friday</w:t>
                </w:r>
              </w:sdtContent>
            </w:sdt>
          </w:p>
        </w:tc>
        <w:tc>
          <w:tcPr>
            <w:tcW w:w="1561" w:type="dxa"/>
            <w:tcBorders>
              <w:bottom w:val="single" w:sz="6" w:space="0" w:color="000000" w:themeColor="text1"/>
            </w:tcBorders>
            <w:shd w:val="clear" w:color="auto" w:fill="D7C3C3" w:themeFill="accent6" w:themeFillTint="66"/>
          </w:tcPr>
          <w:p w14:paraId="739A0F4C" w14:textId="77777777" w:rsidR="00542788" w:rsidRPr="00407336" w:rsidRDefault="00A16A51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824037915"/>
                <w:placeholder>
                  <w:docPart w:val="301122093BF14A9EBAF142FE337EE09F"/>
                </w:placeholder>
                <w:temporary/>
                <w:showingPlcHdr/>
                <w15:appearance w15:val="hidden"/>
              </w:sdtPr>
              <w:sdtEndPr/>
              <w:sdtContent>
                <w:r w:rsidR="008971A6" w:rsidRPr="00407336">
                  <w:rPr>
                    <w:b/>
                  </w:rPr>
                  <w:t>Saturday</w:t>
                </w:r>
              </w:sdtContent>
            </w:sdt>
          </w:p>
        </w:tc>
      </w:tr>
      <w:tr w:rsidR="00AF6648" w14:paraId="0FB7BD74" w14:textId="77777777" w:rsidTr="00855B47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324A259" w14:textId="227E0904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F750646" w14:textId="5AD2CB21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C76D4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C76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77E9261" w14:textId="3A5F3873" w:rsidR="00542788" w:rsidRDefault="00542788">
            <w:pPr>
              <w:pStyle w:val="Dates"/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DC28341" w14:textId="35ABA95C" w:rsidR="00542788" w:rsidRDefault="00A078C1">
            <w:pPr>
              <w:pStyle w:val="Dates"/>
            </w:pPr>
            <w:r>
              <w:t>1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3243BC" w14:textId="1750237C" w:rsidR="00542788" w:rsidRDefault="00A078C1">
            <w:pPr>
              <w:pStyle w:val="Dates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D4516" w14:textId="0464FD06" w:rsidR="00542788" w:rsidRDefault="00A078C1" w:rsidP="002A6375">
            <w:pPr>
              <w:pStyle w:val="Dates"/>
            </w:pPr>
            <w:r>
              <w:t>3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563022E6" w14:textId="0EE40185" w:rsidR="00542788" w:rsidRDefault="00A078C1" w:rsidP="002A6375">
            <w:pPr>
              <w:pStyle w:val="Dates"/>
            </w:pPr>
            <w:r>
              <w:t>4</w:t>
            </w:r>
          </w:p>
        </w:tc>
      </w:tr>
      <w:tr w:rsidR="00AF6648" w14:paraId="4868C572" w14:textId="77777777" w:rsidTr="0060727B">
        <w:trPr>
          <w:trHeight w:hRule="exact" w:val="2130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6EBD433" w14:textId="77777777" w:rsidR="004F06CA" w:rsidRDefault="004F06CA" w:rsidP="004F06CA"/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FC79F29" w14:textId="54FB217B" w:rsidR="00851831" w:rsidRDefault="00851831" w:rsidP="001239A0">
            <w:pPr>
              <w:jc w:val="center"/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E73825C" w14:textId="1BFE4981" w:rsidR="00EB0006" w:rsidRPr="00EB0006" w:rsidRDefault="00EB0006" w:rsidP="002A637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8D79147" w14:textId="225C294C" w:rsidR="00612E97" w:rsidRPr="00612E97" w:rsidRDefault="00612E97" w:rsidP="00612E97">
            <w:pPr>
              <w:jc w:val="center"/>
              <w:rPr>
                <w:b/>
                <w:sz w:val="8"/>
                <w:szCs w:val="8"/>
              </w:rPr>
            </w:pPr>
            <w:r w:rsidRPr="00EB0006">
              <w:rPr>
                <w:b/>
                <w:sz w:val="20"/>
                <w:szCs w:val="20"/>
              </w:rPr>
              <w:t>All Saints’ Day</w:t>
            </w:r>
          </w:p>
          <w:p w14:paraId="73244919" w14:textId="3E177EFC" w:rsidR="00E31493" w:rsidRPr="000846B6" w:rsidRDefault="00612E97" w:rsidP="00612E97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>9:00 am Mass</w:t>
            </w:r>
            <w:r w:rsidR="00205F4C" w:rsidRPr="000846B6">
              <w:rPr>
                <w:b/>
                <w:sz w:val="12"/>
                <w:szCs w:val="12"/>
              </w:rPr>
              <w:t>-OLL</w:t>
            </w:r>
          </w:p>
          <w:p w14:paraId="266F50E1" w14:textId="5ED04416" w:rsidR="00205F4C" w:rsidRPr="000846B6" w:rsidRDefault="00205F4C" w:rsidP="00612E97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>9:00 am Mass-St. J</w:t>
            </w:r>
          </w:p>
          <w:p w14:paraId="76D0ECA3" w14:textId="00945CDB" w:rsidR="00205F4C" w:rsidRPr="000846B6" w:rsidRDefault="00205F4C" w:rsidP="00612E97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>11:00 am Mass-St. H</w:t>
            </w:r>
          </w:p>
          <w:p w14:paraId="7ED11938" w14:textId="20C90315" w:rsidR="00E31493" w:rsidRPr="000846B6" w:rsidRDefault="0060727B" w:rsidP="00E31493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 xml:space="preserve">5 hours of </w:t>
            </w:r>
            <w:r w:rsidR="00E31493" w:rsidRPr="000846B6">
              <w:rPr>
                <w:b/>
                <w:sz w:val="12"/>
                <w:szCs w:val="12"/>
              </w:rPr>
              <w:t>Adoration</w:t>
            </w:r>
          </w:p>
          <w:p w14:paraId="36C175BA" w14:textId="21AA262E" w:rsidR="00E31493" w:rsidRPr="000846B6" w:rsidRDefault="00E31493" w:rsidP="00E31493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 xml:space="preserve"> </w:t>
            </w:r>
            <w:r w:rsidRPr="000846B6">
              <w:rPr>
                <w:sz w:val="12"/>
                <w:szCs w:val="12"/>
              </w:rPr>
              <w:t>10 am - 3 pm</w:t>
            </w:r>
            <w:r w:rsidR="00D1664B" w:rsidRPr="000846B6">
              <w:rPr>
                <w:sz w:val="12"/>
                <w:szCs w:val="12"/>
              </w:rPr>
              <w:t xml:space="preserve"> OLL</w:t>
            </w:r>
          </w:p>
          <w:p w14:paraId="36CE2821" w14:textId="77777777" w:rsidR="00E31493" w:rsidRPr="000846B6" w:rsidRDefault="00E31493" w:rsidP="00E31493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>Confession</w:t>
            </w:r>
          </w:p>
          <w:p w14:paraId="1DE63F60" w14:textId="51EC9224" w:rsidR="00E31493" w:rsidRPr="000846B6" w:rsidRDefault="00E31493" w:rsidP="00E31493">
            <w:pPr>
              <w:jc w:val="center"/>
              <w:rPr>
                <w:sz w:val="12"/>
                <w:szCs w:val="12"/>
              </w:rPr>
            </w:pPr>
            <w:r w:rsidRPr="000846B6">
              <w:rPr>
                <w:sz w:val="12"/>
                <w:szCs w:val="12"/>
              </w:rPr>
              <w:t>11 am – 12 pm</w:t>
            </w:r>
            <w:r w:rsidR="00D1664B" w:rsidRPr="000846B6">
              <w:rPr>
                <w:sz w:val="12"/>
                <w:szCs w:val="12"/>
              </w:rPr>
              <w:t xml:space="preserve"> OLL</w:t>
            </w:r>
          </w:p>
          <w:p w14:paraId="0E26F055" w14:textId="3822FC90" w:rsidR="003F0F29" w:rsidRPr="000846B6" w:rsidRDefault="000846B6" w:rsidP="00E31493">
            <w:pPr>
              <w:jc w:val="center"/>
              <w:rPr>
                <w:b/>
                <w:sz w:val="12"/>
                <w:szCs w:val="12"/>
              </w:rPr>
            </w:pPr>
            <w:r w:rsidRPr="000846B6">
              <w:rPr>
                <w:b/>
                <w:sz w:val="12"/>
                <w:szCs w:val="12"/>
              </w:rPr>
              <w:t>The Creed by Bishop Robert Baron</w:t>
            </w:r>
          </w:p>
          <w:p w14:paraId="523CCD42" w14:textId="2A302AA9" w:rsidR="003F0F29" w:rsidRPr="000846B6" w:rsidRDefault="003F0F29" w:rsidP="00E31493">
            <w:pPr>
              <w:jc w:val="center"/>
              <w:rPr>
                <w:sz w:val="12"/>
                <w:szCs w:val="12"/>
              </w:rPr>
            </w:pPr>
            <w:r w:rsidRPr="000846B6">
              <w:rPr>
                <w:sz w:val="12"/>
                <w:szCs w:val="12"/>
              </w:rPr>
              <w:t>5:00</w:t>
            </w:r>
            <w:r w:rsidR="000846B6">
              <w:rPr>
                <w:sz w:val="12"/>
                <w:szCs w:val="12"/>
              </w:rPr>
              <w:t>-6:30</w:t>
            </w:r>
            <w:r w:rsidRPr="000846B6">
              <w:rPr>
                <w:sz w:val="12"/>
                <w:szCs w:val="12"/>
              </w:rPr>
              <w:t xml:space="preserve"> pm</w:t>
            </w:r>
            <w:r w:rsidR="00D1664B" w:rsidRPr="000846B6">
              <w:rPr>
                <w:sz w:val="12"/>
                <w:szCs w:val="12"/>
              </w:rPr>
              <w:t xml:space="preserve"> OLL</w:t>
            </w:r>
          </w:p>
          <w:p w14:paraId="4319AE0D" w14:textId="77777777" w:rsidR="003F0F29" w:rsidRPr="003B7EEE" w:rsidRDefault="003F0F29" w:rsidP="00E31493">
            <w:pPr>
              <w:jc w:val="center"/>
              <w:rPr>
                <w:sz w:val="20"/>
                <w:szCs w:val="20"/>
              </w:rPr>
            </w:pPr>
          </w:p>
          <w:p w14:paraId="3F423401" w14:textId="77777777" w:rsidR="00E31493" w:rsidRDefault="00E31493" w:rsidP="00612E97">
            <w:pPr>
              <w:jc w:val="center"/>
              <w:rPr>
                <w:b/>
                <w:sz w:val="20"/>
                <w:szCs w:val="20"/>
              </w:rPr>
            </w:pPr>
          </w:p>
          <w:p w14:paraId="373783B0" w14:textId="77777777" w:rsidR="00612E97" w:rsidRPr="0053068B" w:rsidRDefault="00612E97" w:rsidP="00612E97">
            <w:pPr>
              <w:jc w:val="center"/>
              <w:rPr>
                <w:b/>
                <w:sz w:val="8"/>
                <w:szCs w:val="8"/>
              </w:rPr>
            </w:pPr>
          </w:p>
          <w:p w14:paraId="105CF398" w14:textId="3D3916AB" w:rsidR="00C4718A" w:rsidRDefault="00C4718A" w:rsidP="00612E97">
            <w:pPr>
              <w:jc w:val="center"/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D9CAFA" w14:textId="2E1C4963" w:rsidR="00612E97" w:rsidRPr="0053068B" w:rsidRDefault="00612E97" w:rsidP="00612E97">
            <w:pPr>
              <w:jc w:val="center"/>
              <w:rPr>
                <w:b/>
                <w:sz w:val="8"/>
                <w:szCs w:val="8"/>
              </w:rPr>
            </w:pPr>
            <w:r w:rsidRPr="00A71754">
              <w:rPr>
                <w:b/>
                <w:sz w:val="20"/>
                <w:szCs w:val="20"/>
              </w:rPr>
              <w:t>All Souls’ Day</w:t>
            </w:r>
          </w:p>
          <w:p w14:paraId="6697A2D2" w14:textId="5CD1AF39" w:rsidR="00612E97" w:rsidRPr="008C572D" w:rsidRDefault="00612E97" w:rsidP="00AB00AD">
            <w:pPr>
              <w:jc w:val="center"/>
              <w:rPr>
                <w:b/>
                <w:sz w:val="16"/>
                <w:szCs w:val="16"/>
              </w:rPr>
            </w:pPr>
            <w:r w:rsidRPr="008C572D">
              <w:rPr>
                <w:b/>
                <w:sz w:val="16"/>
                <w:szCs w:val="16"/>
              </w:rPr>
              <w:t>9:00 am Mass &amp; Candle Blessing</w:t>
            </w:r>
            <w:r w:rsidR="00205F4C" w:rsidRPr="008C572D">
              <w:rPr>
                <w:b/>
                <w:sz w:val="16"/>
                <w:szCs w:val="16"/>
              </w:rPr>
              <w:t>-OLL</w:t>
            </w:r>
          </w:p>
          <w:p w14:paraId="733BF811" w14:textId="4573CF07" w:rsidR="00205F4C" w:rsidRPr="008C572D" w:rsidRDefault="00205F4C" w:rsidP="00AB00AD">
            <w:pPr>
              <w:jc w:val="center"/>
              <w:rPr>
                <w:b/>
                <w:sz w:val="16"/>
                <w:szCs w:val="16"/>
              </w:rPr>
            </w:pPr>
            <w:r w:rsidRPr="008C572D">
              <w:rPr>
                <w:b/>
                <w:sz w:val="16"/>
                <w:szCs w:val="16"/>
              </w:rPr>
              <w:t>9:00 am Mass-St. J</w:t>
            </w:r>
          </w:p>
          <w:p w14:paraId="06DA0D53" w14:textId="52A72F27" w:rsidR="00205F4C" w:rsidRPr="008C572D" w:rsidRDefault="00E74FCE" w:rsidP="00AB00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</w:t>
            </w:r>
            <w:r w:rsidR="00205F4C" w:rsidRPr="008C572D">
              <w:rPr>
                <w:b/>
                <w:sz w:val="16"/>
                <w:szCs w:val="16"/>
              </w:rPr>
              <w:t>11:00 am Mass-St. H</w:t>
            </w:r>
          </w:p>
          <w:p w14:paraId="58F9BE79" w14:textId="53AFA60F" w:rsidR="00612E97" w:rsidRPr="008C572D" w:rsidRDefault="00AB00AD" w:rsidP="008C572D">
            <w:pPr>
              <w:jc w:val="center"/>
              <w:rPr>
                <w:b/>
                <w:sz w:val="17"/>
                <w:szCs w:val="17"/>
              </w:rPr>
            </w:pPr>
            <w:r w:rsidRPr="008C572D">
              <w:rPr>
                <w:b/>
                <w:sz w:val="16"/>
                <w:szCs w:val="16"/>
              </w:rPr>
              <w:t>4</w:t>
            </w:r>
            <w:r w:rsidR="00612E97" w:rsidRPr="008C572D">
              <w:rPr>
                <w:b/>
                <w:sz w:val="16"/>
                <w:szCs w:val="16"/>
              </w:rPr>
              <w:t>:00 pm Mass</w:t>
            </w:r>
            <w:r w:rsidR="00205F4C" w:rsidRPr="008C572D">
              <w:rPr>
                <w:b/>
                <w:sz w:val="16"/>
                <w:szCs w:val="16"/>
              </w:rPr>
              <w:t>-OLL</w:t>
            </w:r>
            <w:r w:rsidR="00612E97" w:rsidRPr="00205F4C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7B4AB" w14:textId="3D4F8384" w:rsidR="004F06CA" w:rsidRPr="00A71754" w:rsidRDefault="00A71754" w:rsidP="00B5400D">
            <w:pPr>
              <w:jc w:val="center"/>
              <w:rPr>
                <w:b/>
                <w:sz w:val="20"/>
                <w:szCs w:val="20"/>
              </w:rPr>
            </w:pPr>
            <w:r w:rsidRPr="00A71754">
              <w:rPr>
                <w:b/>
                <w:sz w:val="20"/>
                <w:szCs w:val="20"/>
              </w:rPr>
              <w:t>First Friday Adoration</w:t>
            </w:r>
          </w:p>
          <w:p w14:paraId="2E75386B" w14:textId="6B2A3B89" w:rsidR="00A71754" w:rsidRPr="00A71754" w:rsidRDefault="00A71754" w:rsidP="00B5400D">
            <w:pPr>
              <w:jc w:val="center"/>
              <w:rPr>
                <w:sz w:val="20"/>
                <w:szCs w:val="20"/>
              </w:rPr>
            </w:pPr>
            <w:r w:rsidRPr="00A71754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18357698" w14:textId="3F3C18EA" w:rsidR="00A71754" w:rsidRPr="001F4EF2" w:rsidRDefault="00A71754" w:rsidP="00A71754">
            <w:pPr>
              <w:rPr>
                <w:b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4604291" w14:textId="7F663635" w:rsidR="00A71754" w:rsidRPr="00A71754" w:rsidRDefault="004F06CA" w:rsidP="004F06CA">
            <w:pPr>
              <w:jc w:val="center"/>
              <w:rPr>
                <w:b/>
                <w:sz w:val="8"/>
                <w:szCs w:val="8"/>
              </w:rPr>
            </w:pPr>
            <w:r w:rsidRPr="00B5400D">
              <w:rPr>
                <w:b/>
                <w:sz w:val="20"/>
                <w:szCs w:val="20"/>
              </w:rPr>
              <w:t>First Saturday</w:t>
            </w:r>
          </w:p>
          <w:p w14:paraId="28732C01" w14:textId="55A34829" w:rsidR="004F06CA" w:rsidRDefault="004F06CA" w:rsidP="004F06CA">
            <w:pPr>
              <w:jc w:val="center"/>
              <w:rPr>
                <w:b/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9:00 am Mass</w:t>
            </w:r>
            <w:r w:rsidR="007A5AD1">
              <w:rPr>
                <w:b/>
                <w:sz w:val="20"/>
                <w:szCs w:val="20"/>
              </w:rPr>
              <w:t>-OLL</w:t>
            </w:r>
          </w:p>
          <w:p w14:paraId="030BB6AE" w14:textId="77777777" w:rsidR="00A71754" w:rsidRPr="00A71754" w:rsidRDefault="00A71754" w:rsidP="004F06CA">
            <w:pPr>
              <w:jc w:val="center"/>
              <w:rPr>
                <w:b/>
                <w:sz w:val="8"/>
                <w:szCs w:val="8"/>
              </w:rPr>
            </w:pPr>
          </w:p>
          <w:p w14:paraId="779D9EEB" w14:textId="718C09A0" w:rsidR="00FF02B6" w:rsidRDefault="00FF02B6" w:rsidP="00C1469F">
            <w:pPr>
              <w:jc w:val="center"/>
              <w:rPr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Confessions</w:t>
            </w:r>
            <w:r w:rsidRPr="00B5400D">
              <w:rPr>
                <w:sz w:val="20"/>
                <w:szCs w:val="20"/>
              </w:rPr>
              <w:t xml:space="preserve"> 3:00</w:t>
            </w:r>
            <w:r w:rsidR="00DB78C6">
              <w:rPr>
                <w:sz w:val="20"/>
                <w:szCs w:val="20"/>
              </w:rPr>
              <w:t xml:space="preserve"> </w:t>
            </w:r>
            <w:r w:rsidR="00C1469F" w:rsidRPr="00B5400D">
              <w:rPr>
                <w:sz w:val="20"/>
                <w:szCs w:val="20"/>
              </w:rPr>
              <w:t>pm</w:t>
            </w:r>
            <w:r w:rsidR="007A5AD1">
              <w:rPr>
                <w:sz w:val="20"/>
                <w:szCs w:val="20"/>
              </w:rPr>
              <w:t xml:space="preserve"> OLL</w:t>
            </w:r>
          </w:p>
          <w:p w14:paraId="1B707504" w14:textId="77777777" w:rsidR="00A71754" w:rsidRPr="00A71754" w:rsidRDefault="00A71754" w:rsidP="00C1469F">
            <w:pPr>
              <w:jc w:val="center"/>
              <w:rPr>
                <w:sz w:val="8"/>
                <w:szCs w:val="8"/>
              </w:rPr>
            </w:pPr>
          </w:p>
          <w:p w14:paraId="7B355773" w14:textId="65E8A2AC" w:rsidR="004F06CA" w:rsidRPr="00FF02B6" w:rsidRDefault="008D1F55" w:rsidP="001239A0">
            <w:pPr>
              <w:jc w:val="center"/>
              <w:rPr>
                <w:b/>
              </w:rPr>
            </w:pPr>
            <w:r w:rsidRPr="00B5400D">
              <w:rPr>
                <w:b/>
                <w:sz w:val="20"/>
                <w:szCs w:val="20"/>
              </w:rPr>
              <w:t>4:00 pm Mass</w:t>
            </w:r>
            <w:r w:rsidR="007A5AD1">
              <w:rPr>
                <w:b/>
                <w:sz w:val="20"/>
                <w:szCs w:val="20"/>
              </w:rPr>
              <w:t>-OLL</w:t>
            </w:r>
          </w:p>
        </w:tc>
      </w:tr>
      <w:tr w:rsidR="00AF6648" w14:paraId="15C66084" w14:textId="77777777" w:rsidTr="00855B47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766B8B31" w14:textId="10FDCA8D" w:rsidR="004F06CA" w:rsidRDefault="00A078C1" w:rsidP="004F06CA">
            <w:pPr>
              <w:pStyle w:val="Dates"/>
            </w:pPr>
            <w:r>
              <w:t>5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C7BC68" w14:textId="62D537B8" w:rsidR="004F06CA" w:rsidRDefault="00A078C1" w:rsidP="004F06CA">
            <w:pPr>
              <w:pStyle w:val="Dates"/>
            </w:pPr>
            <w:r>
              <w:t>6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93A0F3" w14:textId="3E31241E" w:rsidR="004F06CA" w:rsidRDefault="00A078C1" w:rsidP="004F06CA">
            <w:pPr>
              <w:pStyle w:val="Dates"/>
            </w:pPr>
            <w:r>
              <w:t>7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924279" w14:textId="5B7E26B3" w:rsidR="004F06CA" w:rsidRDefault="00A078C1" w:rsidP="004F06CA">
            <w:pPr>
              <w:pStyle w:val="Dates"/>
            </w:pPr>
            <w:r>
              <w:t>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0CFEA4" w14:textId="4AC46918" w:rsidR="004F06CA" w:rsidRDefault="00A078C1" w:rsidP="004F06CA">
            <w:pPr>
              <w:pStyle w:val="Dates"/>
            </w:pPr>
            <w:r>
              <w:t>9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919585" w14:textId="76FD7CFC" w:rsidR="004F06CA" w:rsidRDefault="00A078C1" w:rsidP="004F06CA">
            <w:pPr>
              <w:pStyle w:val="Dates"/>
            </w:pPr>
            <w:r>
              <w:t>10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3421F525" w14:textId="2DE7A9D1" w:rsidR="004F06CA" w:rsidRDefault="00A078C1" w:rsidP="004F06CA">
            <w:pPr>
              <w:pStyle w:val="Dates"/>
            </w:pPr>
            <w:r>
              <w:t>11</w:t>
            </w:r>
          </w:p>
        </w:tc>
      </w:tr>
      <w:tr w:rsidR="00AF6648" w14:paraId="76A11845" w14:textId="77777777" w:rsidTr="0060727B">
        <w:trPr>
          <w:trHeight w:hRule="exact" w:val="1878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33DB3CF" w14:textId="77777777" w:rsidR="00C1469F" w:rsidRPr="00EB0006" w:rsidRDefault="00C1469F" w:rsidP="00372A59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</w:p>
          <w:p w14:paraId="53F27D4F" w14:textId="4C882C04" w:rsidR="00C1469F" w:rsidRPr="00EB0006" w:rsidRDefault="00C1469F" w:rsidP="00372A5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8:00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Pr="00EB0006">
              <w:rPr>
                <w:sz w:val="20"/>
                <w:szCs w:val="20"/>
              </w:rPr>
              <w:t>am</w:t>
            </w:r>
            <w:r w:rsidR="002F6EE8">
              <w:rPr>
                <w:sz w:val="20"/>
                <w:szCs w:val="20"/>
              </w:rPr>
              <w:t>-OLL</w:t>
            </w:r>
          </w:p>
          <w:p w14:paraId="3E59812E" w14:textId="77777777" w:rsidR="00BE3429" w:rsidRPr="00EB0006" w:rsidRDefault="00BE3429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72595B64" w14:textId="1F0D7CEE" w:rsidR="00F311C9" w:rsidRDefault="00F311C9" w:rsidP="00372A59">
            <w:pPr>
              <w:jc w:val="center"/>
              <w:rPr>
                <w:b/>
                <w:sz w:val="16"/>
                <w:szCs w:val="16"/>
              </w:rPr>
            </w:pPr>
            <w:r w:rsidRPr="002F6EE8">
              <w:rPr>
                <w:b/>
                <w:sz w:val="16"/>
                <w:szCs w:val="16"/>
              </w:rPr>
              <w:t>9:00 am Mass</w:t>
            </w:r>
            <w:r w:rsidR="002F6EE8" w:rsidRPr="002F6EE8">
              <w:rPr>
                <w:b/>
                <w:sz w:val="16"/>
                <w:szCs w:val="16"/>
              </w:rPr>
              <w:t>-OLL</w:t>
            </w:r>
          </w:p>
          <w:p w14:paraId="637E8A61" w14:textId="77777777" w:rsidR="002F6EE8" w:rsidRPr="002F6EE8" w:rsidRDefault="002F6EE8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699855BD" w14:textId="2010AC99" w:rsidR="002F6EE8" w:rsidRDefault="002F6EE8" w:rsidP="00372A5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9:00 am Mass-St. J</w:t>
            </w:r>
          </w:p>
          <w:p w14:paraId="3ABA1DBC" w14:textId="77777777" w:rsidR="002F6EE8" w:rsidRPr="002F6EE8" w:rsidRDefault="002F6EE8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74D4768A" w14:textId="594767EF" w:rsidR="002F6EE8" w:rsidRPr="002F6EE8" w:rsidRDefault="002F6EE8" w:rsidP="00372A59">
            <w:pPr>
              <w:jc w:val="center"/>
              <w:rPr>
                <w:b/>
                <w:sz w:val="15"/>
                <w:szCs w:val="15"/>
              </w:rPr>
            </w:pPr>
            <w:r w:rsidRPr="002F6EE8">
              <w:rPr>
                <w:b/>
                <w:sz w:val="15"/>
                <w:szCs w:val="15"/>
              </w:rPr>
              <w:t>11:00 am Mass-St. H</w:t>
            </w:r>
          </w:p>
          <w:p w14:paraId="0FB3A9BF" w14:textId="77777777" w:rsidR="00BE3429" w:rsidRPr="00EB0006" w:rsidRDefault="00BE3429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3F5645D0" w14:textId="477AEF93" w:rsidR="00536899" w:rsidRPr="00EB0006" w:rsidRDefault="00536899" w:rsidP="00EB00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C10325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No Mass</w:t>
            </w:r>
          </w:p>
          <w:p w14:paraId="0321E0EC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36929D" w14:textId="59F8E363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A35046" w14:textId="6E6B0A88" w:rsidR="00F311C9" w:rsidRDefault="00F311C9" w:rsidP="00F311C9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0A9ABDB2" w14:textId="7A88507F" w:rsidR="00040851" w:rsidRPr="00040851" w:rsidRDefault="00040851" w:rsidP="00F311C9">
            <w:pPr>
              <w:jc w:val="center"/>
              <w:rPr>
                <w:sz w:val="8"/>
                <w:szCs w:val="8"/>
              </w:rPr>
            </w:pPr>
          </w:p>
          <w:p w14:paraId="5A850B9A" w14:textId="32E7ECC5" w:rsidR="00040851" w:rsidRPr="00040851" w:rsidRDefault="00040851" w:rsidP="00F311C9">
            <w:pPr>
              <w:jc w:val="center"/>
              <w:rPr>
                <w:b/>
                <w:sz w:val="20"/>
                <w:szCs w:val="20"/>
              </w:rPr>
            </w:pPr>
            <w:r w:rsidRPr="00040851">
              <w:rPr>
                <w:b/>
                <w:sz w:val="20"/>
                <w:szCs w:val="20"/>
              </w:rPr>
              <w:t>Book Study</w:t>
            </w:r>
          </w:p>
          <w:p w14:paraId="0672FE1D" w14:textId="5AA2F9C3" w:rsidR="00040851" w:rsidRPr="00B5400D" w:rsidRDefault="00040851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  <w:r w:rsidR="00205F4C">
              <w:rPr>
                <w:sz w:val="20"/>
                <w:szCs w:val="20"/>
              </w:rPr>
              <w:t xml:space="preserve"> OLL</w:t>
            </w:r>
          </w:p>
          <w:p w14:paraId="254B72F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A85FF90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1AA19FE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C460AC" w14:textId="2F1CC37A" w:rsidR="00E31493" w:rsidRPr="00D1664B" w:rsidRDefault="00F311C9" w:rsidP="00F311C9">
            <w:pPr>
              <w:jc w:val="center"/>
              <w:rPr>
                <w:sz w:val="15"/>
                <w:szCs w:val="15"/>
              </w:rPr>
            </w:pPr>
            <w:r w:rsidRPr="00D1664B">
              <w:rPr>
                <w:sz w:val="15"/>
                <w:szCs w:val="15"/>
              </w:rPr>
              <w:t>9:00 am Mass</w:t>
            </w:r>
            <w:r w:rsidR="007A5AD1" w:rsidRPr="00D1664B">
              <w:rPr>
                <w:sz w:val="15"/>
                <w:szCs w:val="15"/>
              </w:rPr>
              <w:t>-OLL</w:t>
            </w:r>
          </w:p>
          <w:p w14:paraId="4549DC0C" w14:textId="77777777" w:rsidR="00E31493" w:rsidRPr="00D1664B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D1664B">
              <w:rPr>
                <w:b/>
                <w:sz w:val="15"/>
                <w:szCs w:val="15"/>
              </w:rPr>
              <w:t>5 hours of Adoration</w:t>
            </w:r>
          </w:p>
          <w:p w14:paraId="3D8B9E7D" w14:textId="4FE9465C" w:rsidR="00E31493" w:rsidRPr="00D1664B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D1664B">
              <w:rPr>
                <w:b/>
                <w:sz w:val="15"/>
                <w:szCs w:val="15"/>
              </w:rPr>
              <w:t xml:space="preserve"> </w:t>
            </w:r>
            <w:r w:rsidRPr="00D1664B">
              <w:rPr>
                <w:sz w:val="15"/>
                <w:szCs w:val="15"/>
              </w:rPr>
              <w:t>10 am - 3 pm</w:t>
            </w:r>
            <w:r w:rsidR="00D1664B" w:rsidRPr="00D1664B">
              <w:rPr>
                <w:sz w:val="15"/>
                <w:szCs w:val="15"/>
              </w:rPr>
              <w:t xml:space="preserve"> OLL</w:t>
            </w:r>
          </w:p>
          <w:p w14:paraId="304BEAFE" w14:textId="77777777" w:rsidR="00E31493" w:rsidRPr="00D1664B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D1664B">
              <w:rPr>
                <w:b/>
                <w:sz w:val="15"/>
                <w:szCs w:val="15"/>
              </w:rPr>
              <w:t>Confession</w:t>
            </w:r>
          </w:p>
          <w:p w14:paraId="6B82D3FC" w14:textId="0AEE51CE" w:rsidR="00E31493" w:rsidRPr="00D1664B" w:rsidRDefault="00E31493" w:rsidP="00E31493">
            <w:pPr>
              <w:jc w:val="center"/>
              <w:rPr>
                <w:sz w:val="15"/>
                <w:szCs w:val="15"/>
              </w:rPr>
            </w:pPr>
            <w:r w:rsidRPr="00D1664B">
              <w:rPr>
                <w:sz w:val="15"/>
                <w:szCs w:val="15"/>
              </w:rPr>
              <w:t>11 am – 12 pm</w:t>
            </w:r>
            <w:r w:rsidR="00D1664B" w:rsidRPr="00D1664B">
              <w:rPr>
                <w:sz w:val="15"/>
                <w:szCs w:val="15"/>
              </w:rPr>
              <w:t xml:space="preserve"> OLL</w:t>
            </w:r>
          </w:p>
          <w:p w14:paraId="2C48E36C" w14:textId="07855C68" w:rsidR="003F0F29" w:rsidRPr="00D1664B" w:rsidRDefault="000846B6" w:rsidP="003F0F29">
            <w:pPr>
              <w:jc w:val="center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The Creed by Bishop Robert Barton</w:t>
            </w:r>
          </w:p>
          <w:p w14:paraId="03495EE2" w14:textId="0C66BDE6" w:rsidR="003F0F29" w:rsidRPr="00D1664B" w:rsidRDefault="003F0F29" w:rsidP="003F0F29">
            <w:pPr>
              <w:jc w:val="center"/>
              <w:rPr>
                <w:sz w:val="15"/>
                <w:szCs w:val="15"/>
              </w:rPr>
            </w:pPr>
            <w:r w:rsidRPr="00D1664B">
              <w:rPr>
                <w:sz w:val="15"/>
                <w:szCs w:val="15"/>
              </w:rPr>
              <w:t>5:00</w:t>
            </w:r>
            <w:r w:rsidR="000846B6">
              <w:rPr>
                <w:sz w:val="15"/>
                <w:szCs w:val="15"/>
              </w:rPr>
              <w:t>-6:30</w:t>
            </w:r>
            <w:r w:rsidRPr="00D1664B">
              <w:rPr>
                <w:sz w:val="15"/>
                <w:szCs w:val="15"/>
              </w:rPr>
              <w:t xml:space="preserve"> pm</w:t>
            </w:r>
            <w:r w:rsidR="00D1664B">
              <w:rPr>
                <w:sz w:val="15"/>
                <w:szCs w:val="15"/>
              </w:rPr>
              <w:t xml:space="preserve"> OLL</w:t>
            </w:r>
          </w:p>
          <w:p w14:paraId="1C3FFBAC" w14:textId="77777777" w:rsidR="003F0F29" w:rsidRPr="003B7EEE" w:rsidRDefault="003F0F29" w:rsidP="00E31493">
            <w:pPr>
              <w:jc w:val="center"/>
              <w:rPr>
                <w:sz w:val="20"/>
                <w:szCs w:val="20"/>
              </w:rPr>
            </w:pPr>
          </w:p>
          <w:p w14:paraId="7A389216" w14:textId="77777777" w:rsidR="00E31493" w:rsidRPr="00B5400D" w:rsidRDefault="00E31493" w:rsidP="00F311C9">
            <w:pPr>
              <w:jc w:val="center"/>
              <w:rPr>
                <w:sz w:val="20"/>
                <w:szCs w:val="20"/>
              </w:rPr>
            </w:pPr>
          </w:p>
          <w:p w14:paraId="3796463B" w14:textId="429304F4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7C28E5" w14:textId="6E6302E2" w:rsidR="005375F7" w:rsidRPr="00205F4C" w:rsidRDefault="00F311C9" w:rsidP="00205F4C">
            <w:pPr>
              <w:jc w:val="center"/>
              <w:rPr>
                <w:sz w:val="16"/>
                <w:szCs w:val="16"/>
              </w:rPr>
            </w:pPr>
            <w:r w:rsidRPr="00205F4C">
              <w:rPr>
                <w:sz w:val="16"/>
                <w:szCs w:val="16"/>
              </w:rPr>
              <w:t>9:00 am Mass</w:t>
            </w:r>
            <w:r w:rsidR="007A5AD1">
              <w:rPr>
                <w:sz w:val="16"/>
                <w:szCs w:val="16"/>
              </w:rPr>
              <w:t>-OLL</w:t>
            </w:r>
          </w:p>
          <w:p w14:paraId="239EB3EC" w14:textId="3756960E" w:rsidR="00205F4C" w:rsidRPr="00205F4C" w:rsidRDefault="00205F4C" w:rsidP="00205F4C">
            <w:pPr>
              <w:jc w:val="center"/>
              <w:rPr>
                <w:b/>
                <w:sz w:val="16"/>
                <w:szCs w:val="16"/>
              </w:rPr>
            </w:pPr>
            <w:r w:rsidRPr="00205F4C">
              <w:rPr>
                <w:b/>
                <w:sz w:val="16"/>
                <w:szCs w:val="16"/>
              </w:rPr>
              <w:t>CWC</w:t>
            </w:r>
          </w:p>
          <w:p w14:paraId="0FC75953" w14:textId="6E1FB4A6" w:rsidR="00205F4C" w:rsidRPr="00205F4C" w:rsidRDefault="00205F4C" w:rsidP="00205F4C">
            <w:pPr>
              <w:jc w:val="center"/>
              <w:rPr>
                <w:sz w:val="16"/>
                <w:szCs w:val="16"/>
              </w:rPr>
            </w:pPr>
            <w:r w:rsidRPr="00205F4C">
              <w:rPr>
                <w:sz w:val="16"/>
                <w:szCs w:val="16"/>
              </w:rPr>
              <w:t>10:00 am St. J</w:t>
            </w:r>
          </w:p>
          <w:p w14:paraId="77FA3451" w14:textId="6C3C23F5" w:rsidR="005375F7" w:rsidRPr="00205F4C" w:rsidRDefault="005375F7" w:rsidP="00F311C9">
            <w:pPr>
              <w:jc w:val="center"/>
              <w:rPr>
                <w:b/>
                <w:sz w:val="16"/>
                <w:szCs w:val="16"/>
              </w:rPr>
            </w:pPr>
            <w:r w:rsidRPr="00205F4C">
              <w:rPr>
                <w:b/>
                <w:sz w:val="16"/>
                <w:szCs w:val="16"/>
              </w:rPr>
              <w:t>Mass at King’s Nursing Home</w:t>
            </w:r>
          </w:p>
          <w:p w14:paraId="5A3C65F6" w14:textId="40615561" w:rsidR="005375F7" w:rsidRPr="00205F4C" w:rsidRDefault="005375F7" w:rsidP="00F311C9">
            <w:pPr>
              <w:jc w:val="center"/>
              <w:rPr>
                <w:sz w:val="16"/>
                <w:szCs w:val="16"/>
              </w:rPr>
            </w:pPr>
            <w:r w:rsidRPr="00205F4C">
              <w:rPr>
                <w:sz w:val="16"/>
                <w:szCs w:val="16"/>
              </w:rPr>
              <w:t>11:00 am</w:t>
            </w:r>
          </w:p>
          <w:p w14:paraId="71153FCE" w14:textId="074F863B" w:rsidR="00205F4C" w:rsidRDefault="00205F4C" w:rsidP="00F311C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CWC</w:t>
            </w:r>
          </w:p>
          <w:p w14:paraId="10DD44E7" w14:textId="5AF07E01" w:rsidR="00205F4C" w:rsidRPr="00205F4C" w:rsidRDefault="00205F4C" w:rsidP="00F311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11:30 am St. H</w:t>
            </w:r>
          </w:p>
          <w:p w14:paraId="13BD88C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75FE323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3141F67A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B1110D0" w14:textId="617A8699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26215D" w14:textId="6533F18A" w:rsidR="00F311C9" w:rsidRPr="00B5400D" w:rsidRDefault="00B5400D" w:rsidP="00E1341F">
            <w:pPr>
              <w:jc w:val="center"/>
              <w:rPr>
                <w:sz w:val="20"/>
                <w:szCs w:val="20"/>
              </w:rPr>
            </w:pPr>
            <w:r w:rsidRPr="00B5400D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61DACB6B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1BAB186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8BECB0F" w14:textId="61FA312F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422F602A" w14:textId="4C856246" w:rsidR="00C1469F" w:rsidRPr="00B5400D" w:rsidRDefault="00C1469F" w:rsidP="00C1469F">
            <w:pPr>
              <w:jc w:val="center"/>
              <w:rPr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Confessions</w:t>
            </w:r>
            <w:r w:rsidRPr="00B5400D">
              <w:rPr>
                <w:sz w:val="20"/>
                <w:szCs w:val="20"/>
              </w:rPr>
              <w:t xml:space="preserve"> 3:00</w:t>
            </w:r>
            <w:r w:rsidR="00DB78C6">
              <w:rPr>
                <w:sz w:val="20"/>
                <w:szCs w:val="20"/>
              </w:rPr>
              <w:t xml:space="preserve"> </w:t>
            </w:r>
            <w:r w:rsidRPr="00B5400D">
              <w:rPr>
                <w:sz w:val="20"/>
                <w:szCs w:val="20"/>
              </w:rPr>
              <w:t>pm</w:t>
            </w:r>
            <w:r w:rsidR="007A5AD1">
              <w:rPr>
                <w:sz w:val="20"/>
                <w:szCs w:val="20"/>
              </w:rPr>
              <w:t xml:space="preserve"> OLL</w:t>
            </w:r>
          </w:p>
          <w:p w14:paraId="10125812" w14:textId="77777777" w:rsidR="00C1469F" w:rsidRPr="00AB00AD" w:rsidRDefault="00C1469F" w:rsidP="00F311C9">
            <w:pPr>
              <w:jc w:val="center"/>
              <w:rPr>
                <w:sz w:val="8"/>
                <w:szCs w:val="8"/>
              </w:rPr>
            </w:pPr>
          </w:p>
          <w:p w14:paraId="3961A2A1" w14:textId="14405CF3" w:rsidR="00F311C9" w:rsidRPr="00B5400D" w:rsidRDefault="00F311C9" w:rsidP="00F311C9">
            <w:pPr>
              <w:jc w:val="center"/>
              <w:rPr>
                <w:b/>
                <w:sz w:val="20"/>
                <w:szCs w:val="20"/>
              </w:rPr>
            </w:pPr>
            <w:r w:rsidRPr="00B5400D">
              <w:rPr>
                <w:b/>
                <w:sz w:val="20"/>
                <w:szCs w:val="20"/>
              </w:rPr>
              <w:t>4:00 pm Mass</w:t>
            </w:r>
            <w:r w:rsidR="007A5AD1">
              <w:rPr>
                <w:b/>
                <w:sz w:val="20"/>
                <w:szCs w:val="20"/>
              </w:rPr>
              <w:t>-OLL</w:t>
            </w:r>
          </w:p>
          <w:p w14:paraId="71A8DFDD" w14:textId="77777777" w:rsidR="00F311C9" w:rsidRPr="00B5400D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</w:tr>
      <w:tr w:rsidR="00AF6648" w14:paraId="0B89A310" w14:textId="77777777" w:rsidTr="00855B47">
        <w:trPr>
          <w:trHeight w:val="276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1D2CF9FE" w14:textId="70C9A8F3" w:rsidR="00F311C9" w:rsidRDefault="00A078C1" w:rsidP="00F311C9">
            <w:pPr>
              <w:pStyle w:val="Dates"/>
            </w:pPr>
            <w:r>
              <w:t>12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17F408A" w14:textId="10EE9E48" w:rsidR="00F311C9" w:rsidRDefault="00A078C1" w:rsidP="00F311C9">
            <w:pPr>
              <w:pStyle w:val="Dates"/>
            </w:pPr>
            <w:r>
              <w:t>13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DBE1F8" w14:textId="5881D748" w:rsidR="00F311C9" w:rsidRDefault="00A078C1" w:rsidP="00F311C9">
            <w:pPr>
              <w:pStyle w:val="Dates"/>
            </w:pPr>
            <w:r>
              <w:t>14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378E041" w14:textId="29A544B0" w:rsidR="00F311C9" w:rsidRDefault="00A078C1" w:rsidP="00F311C9">
            <w:pPr>
              <w:pStyle w:val="Dates"/>
            </w:pPr>
            <w:r>
              <w:t>15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3FEC70" w14:textId="5A68B215" w:rsidR="00F311C9" w:rsidRDefault="00A078C1" w:rsidP="00F311C9">
            <w:pPr>
              <w:pStyle w:val="Dates"/>
            </w:pPr>
            <w:r>
              <w:t>16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5E61D4" w14:textId="5A5BEB51" w:rsidR="00F311C9" w:rsidRDefault="00A078C1" w:rsidP="00626373">
            <w:pPr>
              <w:pStyle w:val="Dates"/>
            </w:pPr>
            <w:r>
              <w:t>17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49DBAD06" w14:textId="42A3028D" w:rsidR="00F311C9" w:rsidRDefault="00F311C9" w:rsidP="00F311C9">
            <w:pPr>
              <w:pStyle w:val="Dates"/>
            </w:pPr>
            <w:r>
              <w:t>1</w:t>
            </w:r>
            <w:r w:rsidR="00A078C1">
              <w:t>8</w:t>
            </w:r>
          </w:p>
        </w:tc>
      </w:tr>
      <w:tr w:rsidR="00AF6648" w14:paraId="4C4F209E" w14:textId="77777777" w:rsidTr="0060727B">
        <w:trPr>
          <w:trHeight w:hRule="exact" w:val="1860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C315516" w14:textId="77777777" w:rsidR="00C1469F" w:rsidRPr="00EB0006" w:rsidRDefault="00C1469F" w:rsidP="00C1469F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</w:p>
          <w:p w14:paraId="73F5CD11" w14:textId="0C5C5748" w:rsidR="00E1341F" w:rsidRPr="00AB00AD" w:rsidRDefault="00C1469F" w:rsidP="00F311C9">
            <w:pPr>
              <w:jc w:val="center"/>
              <w:rPr>
                <w:b/>
                <w:sz w:val="8"/>
                <w:szCs w:val="8"/>
              </w:rPr>
            </w:pPr>
            <w:r w:rsidRPr="00EB0006">
              <w:rPr>
                <w:sz w:val="20"/>
                <w:szCs w:val="20"/>
              </w:rPr>
              <w:t>8:00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="002F6EE8">
              <w:rPr>
                <w:sz w:val="20"/>
                <w:szCs w:val="20"/>
              </w:rPr>
              <w:t>am-OLL</w:t>
            </w:r>
          </w:p>
          <w:p w14:paraId="7EA3F339" w14:textId="4ADFD1B4" w:rsidR="00AB00AD" w:rsidRPr="002F6EE8" w:rsidRDefault="00F311C9" w:rsidP="00F311C9">
            <w:pPr>
              <w:jc w:val="center"/>
              <w:rPr>
                <w:b/>
                <w:sz w:val="16"/>
                <w:szCs w:val="16"/>
              </w:rPr>
            </w:pPr>
            <w:r w:rsidRPr="002F6EE8">
              <w:rPr>
                <w:b/>
                <w:sz w:val="16"/>
                <w:szCs w:val="16"/>
              </w:rPr>
              <w:t>9:00 am Mass</w:t>
            </w:r>
            <w:r w:rsidR="002F6EE8" w:rsidRPr="002F6EE8">
              <w:rPr>
                <w:b/>
                <w:sz w:val="16"/>
                <w:szCs w:val="16"/>
              </w:rPr>
              <w:t>-OLL</w:t>
            </w:r>
          </w:p>
          <w:p w14:paraId="1D2E2297" w14:textId="552AF12E" w:rsidR="00AB00AD" w:rsidRPr="002F6EE8" w:rsidRDefault="00AB00AD" w:rsidP="00AB00AD">
            <w:pPr>
              <w:jc w:val="center"/>
              <w:rPr>
                <w:b/>
                <w:sz w:val="14"/>
                <w:szCs w:val="14"/>
              </w:rPr>
            </w:pPr>
            <w:r w:rsidRPr="002F6EE8">
              <w:rPr>
                <w:b/>
                <w:sz w:val="14"/>
                <w:szCs w:val="14"/>
              </w:rPr>
              <w:t>Faith Formation</w:t>
            </w:r>
            <w:r w:rsidR="002F6EE8" w:rsidRPr="002F6EE8">
              <w:rPr>
                <w:b/>
                <w:sz w:val="14"/>
                <w:szCs w:val="14"/>
              </w:rPr>
              <w:t>-OLL</w:t>
            </w:r>
          </w:p>
          <w:p w14:paraId="7BE3556B" w14:textId="4644A08C" w:rsidR="00AB00AD" w:rsidRDefault="00AB00AD" w:rsidP="00AB00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9:00-11:0</w:t>
            </w:r>
            <w:r w:rsidRPr="00EB0006">
              <w:rPr>
                <w:sz w:val="20"/>
                <w:szCs w:val="20"/>
              </w:rPr>
              <w:t>0 am</w:t>
            </w:r>
          </w:p>
          <w:p w14:paraId="3195C0F3" w14:textId="3894C6AE" w:rsidR="002F6EE8" w:rsidRPr="002F6EE8" w:rsidRDefault="002F6EE8" w:rsidP="002F6EE8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9:00 am Mass-St. J</w:t>
            </w:r>
          </w:p>
          <w:p w14:paraId="5917F069" w14:textId="77777777" w:rsidR="002F6EE8" w:rsidRPr="002F6EE8" w:rsidRDefault="002F6EE8" w:rsidP="002F6EE8">
            <w:pPr>
              <w:jc w:val="center"/>
              <w:rPr>
                <w:b/>
                <w:sz w:val="15"/>
                <w:szCs w:val="15"/>
              </w:rPr>
            </w:pPr>
            <w:r w:rsidRPr="002F6EE8">
              <w:rPr>
                <w:b/>
                <w:sz w:val="15"/>
                <w:szCs w:val="15"/>
              </w:rPr>
              <w:t>11:00 am Mass-St. H</w:t>
            </w:r>
          </w:p>
          <w:p w14:paraId="51D00256" w14:textId="77777777" w:rsidR="002F6EE8" w:rsidRDefault="002F6EE8" w:rsidP="00AB00AD">
            <w:pPr>
              <w:jc w:val="center"/>
              <w:rPr>
                <w:b/>
                <w:sz w:val="20"/>
                <w:szCs w:val="20"/>
              </w:rPr>
            </w:pPr>
          </w:p>
          <w:p w14:paraId="7B0580E1" w14:textId="77777777" w:rsidR="00AB00AD" w:rsidRPr="00EB0006" w:rsidRDefault="00AB00AD" w:rsidP="00F311C9">
            <w:pPr>
              <w:jc w:val="center"/>
              <w:rPr>
                <w:b/>
                <w:sz w:val="20"/>
                <w:szCs w:val="20"/>
              </w:rPr>
            </w:pPr>
          </w:p>
          <w:p w14:paraId="247A1BDF" w14:textId="65C0F9B7" w:rsidR="005F3978" w:rsidRPr="00EB0006" w:rsidRDefault="005F3978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8BFA5F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No Mass</w:t>
            </w:r>
          </w:p>
          <w:p w14:paraId="5392320A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1C3A1C6" w14:textId="77777777" w:rsidR="00F311C9" w:rsidRDefault="007A5AD1" w:rsidP="00F311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Men’s Club</w:t>
            </w:r>
          </w:p>
          <w:p w14:paraId="2A9692C2" w14:textId="002193A8" w:rsidR="007A5AD1" w:rsidRPr="007A5AD1" w:rsidRDefault="007A5AD1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6:30 pm St. H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EEBF16" w14:textId="2BEDDF6D" w:rsidR="00040851" w:rsidRPr="008C572D" w:rsidRDefault="00F311C9" w:rsidP="007A5AD1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9:00 am Mass</w:t>
            </w:r>
            <w:r w:rsidR="007A5AD1" w:rsidRPr="008C572D">
              <w:rPr>
                <w:sz w:val="19"/>
                <w:szCs w:val="19"/>
              </w:rPr>
              <w:t>-OLL</w:t>
            </w:r>
          </w:p>
          <w:p w14:paraId="77CFAB91" w14:textId="57292E11" w:rsidR="007A5AD1" w:rsidRPr="008C572D" w:rsidRDefault="007A5AD1" w:rsidP="007A5AD1">
            <w:pPr>
              <w:jc w:val="center"/>
              <w:rPr>
                <w:b/>
                <w:sz w:val="19"/>
                <w:szCs w:val="19"/>
              </w:rPr>
            </w:pPr>
            <w:r w:rsidRPr="008C572D">
              <w:rPr>
                <w:b/>
                <w:sz w:val="19"/>
                <w:szCs w:val="19"/>
              </w:rPr>
              <w:t>Ladie’s Card Club</w:t>
            </w:r>
          </w:p>
          <w:p w14:paraId="61D919C4" w14:textId="5871682A" w:rsidR="007A5AD1" w:rsidRPr="008C572D" w:rsidRDefault="007A5AD1" w:rsidP="007A5AD1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1-4 pm St. J</w:t>
            </w:r>
          </w:p>
          <w:p w14:paraId="65E33F6D" w14:textId="77777777" w:rsidR="00040851" w:rsidRPr="008C572D" w:rsidRDefault="00040851" w:rsidP="00040851">
            <w:pPr>
              <w:jc w:val="center"/>
              <w:rPr>
                <w:b/>
                <w:sz w:val="19"/>
                <w:szCs w:val="19"/>
              </w:rPr>
            </w:pPr>
            <w:r w:rsidRPr="008C572D">
              <w:rPr>
                <w:b/>
                <w:sz w:val="19"/>
                <w:szCs w:val="19"/>
              </w:rPr>
              <w:t>Book Study</w:t>
            </w:r>
          </w:p>
          <w:p w14:paraId="5A052BC3" w14:textId="415B35F2" w:rsidR="00040851" w:rsidRPr="008C572D" w:rsidRDefault="00040851" w:rsidP="00040851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6:00 pm</w:t>
            </w:r>
            <w:r w:rsidR="00205F4C" w:rsidRPr="008C572D">
              <w:rPr>
                <w:sz w:val="19"/>
                <w:szCs w:val="19"/>
              </w:rPr>
              <w:t xml:space="preserve"> OLL</w:t>
            </w:r>
          </w:p>
          <w:p w14:paraId="05F367D6" w14:textId="77777777" w:rsidR="00040851" w:rsidRPr="00EB0006" w:rsidRDefault="00040851" w:rsidP="00F311C9">
            <w:pPr>
              <w:jc w:val="center"/>
              <w:rPr>
                <w:sz w:val="20"/>
                <w:szCs w:val="20"/>
              </w:rPr>
            </w:pPr>
          </w:p>
          <w:p w14:paraId="39757D93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6B5F3E6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0686F3" w14:textId="70F2DA1B" w:rsidR="00E31493" w:rsidRPr="000846B6" w:rsidRDefault="00F311C9" w:rsidP="00BF7F3B">
            <w:pPr>
              <w:jc w:val="center"/>
              <w:rPr>
                <w:sz w:val="15"/>
                <w:szCs w:val="15"/>
              </w:rPr>
            </w:pPr>
            <w:r w:rsidRPr="000846B6">
              <w:rPr>
                <w:sz w:val="15"/>
                <w:szCs w:val="15"/>
              </w:rPr>
              <w:t>9:00 am Mass</w:t>
            </w:r>
            <w:r w:rsidR="007A5AD1" w:rsidRPr="000846B6">
              <w:rPr>
                <w:sz w:val="15"/>
                <w:szCs w:val="15"/>
              </w:rPr>
              <w:t>-OLL</w:t>
            </w:r>
          </w:p>
          <w:p w14:paraId="64AD8635" w14:textId="77777777" w:rsidR="00E31493" w:rsidRPr="000846B6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0846B6">
              <w:rPr>
                <w:b/>
                <w:sz w:val="15"/>
                <w:szCs w:val="15"/>
              </w:rPr>
              <w:t>5 hours of Adoration</w:t>
            </w:r>
          </w:p>
          <w:p w14:paraId="70029603" w14:textId="2DB0AE57" w:rsidR="00E31493" w:rsidRPr="000846B6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0846B6">
              <w:rPr>
                <w:b/>
                <w:sz w:val="15"/>
                <w:szCs w:val="15"/>
              </w:rPr>
              <w:t xml:space="preserve"> </w:t>
            </w:r>
            <w:r w:rsidRPr="000846B6">
              <w:rPr>
                <w:sz w:val="15"/>
                <w:szCs w:val="15"/>
              </w:rPr>
              <w:t>10 am - 3 pm</w:t>
            </w:r>
            <w:r w:rsidR="00D1664B" w:rsidRPr="000846B6">
              <w:rPr>
                <w:sz w:val="15"/>
                <w:szCs w:val="15"/>
              </w:rPr>
              <w:t xml:space="preserve"> OLL</w:t>
            </w:r>
          </w:p>
          <w:p w14:paraId="2E41ED79" w14:textId="77777777" w:rsidR="00E31493" w:rsidRPr="000846B6" w:rsidRDefault="00E31493" w:rsidP="00E31493">
            <w:pPr>
              <w:jc w:val="center"/>
              <w:rPr>
                <w:b/>
                <w:sz w:val="15"/>
                <w:szCs w:val="15"/>
              </w:rPr>
            </w:pPr>
            <w:r w:rsidRPr="000846B6">
              <w:rPr>
                <w:b/>
                <w:sz w:val="15"/>
                <w:szCs w:val="15"/>
              </w:rPr>
              <w:t>Confession</w:t>
            </w:r>
          </w:p>
          <w:p w14:paraId="32400284" w14:textId="0BD68C48" w:rsidR="00E31493" w:rsidRPr="000846B6" w:rsidRDefault="00E31493" w:rsidP="00E31493">
            <w:pPr>
              <w:jc w:val="center"/>
              <w:rPr>
                <w:sz w:val="15"/>
                <w:szCs w:val="15"/>
              </w:rPr>
            </w:pPr>
            <w:r w:rsidRPr="000846B6">
              <w:rPr>
                <w:sz w:val="15"/>
                <w:szCs w:val="15"/>
              </w:rPr>
              <w:t>11 am – 12 pm</w:t>
            </w:r>
            <w:r w:rsidR="00D1664B" w:rsidRPr="000846B6">
              <w:rPr>
                <w:sz w:val="15"/>
                <w:szCs w:val="15"/>
              </w:rPr>
              <w:t xml:space="preserve"> OLL</w:t>
            </w:r>
          </w:p>
          <w:p w14:paraId="2E407B68" w14:textId="7613ECC0" w:rsidR="003F0F29" w:rsidRPr="000846B6" w:rsidRDefault="000846B6" w:rsidP="003F0F29">
            <w:pPr>
              <w:jc w:val="center"/>
              <w:rPr>
                <w:b/>
                <w:sz w:val="15"/>
                <w:szCs w:val="15"/>
              </w:rPr>
            </w:pPr>
            <w:r w:rsidRPr="000846B6">
              <w:rPr>
                <w:b/>
                <w:sz w:val="15"/>
                <w:szCs w:val="15"/>
              </w:rPr>
              <w:t>The Creed by Bishop Robert Barton</w:t>
            </w:r>
          </w:p>
          <w:p w14:paraId="7ACB1DDE" w14:textId="1A7D55D2" w:rsidR="003F0F29" w:rsidRPr="000846B6" w:rsidRDefault="003F0F29" w:rsidP="003F0F29">
            <w:pPr>
              <w:jc w:val="center"/>
              <w:rPr>
                <w:sz w:val="15"/>
                <w:szCs w:val="15"/>
              </w:rPr>
            </w:pPr>
            <w:r w:rsidRPr="000846B6">
              <w:rPr>
                <w:sz w:val="15"/>
                <w:szCs w:val="15"/>
              </w:rPr>
              <w:t>5:00</w:t>
            </w:r>
            <w:r w:rsidR="000846B6" w:rsidRPr="000846B6">
              <w:rPr>
                <w:sz w:val="15"/>
                <w:szCs w:val="15"/>
              </w:rPr>
              <w:t>-6:30</w:t>
            </w:r>
            <w:r w:rsidRPr="000846B6">
              <w:rPr>
                <w:sz w:val="15"/>
                <w:szCs w:val="15"/>
              </w:rPr>
              <w:t xml:space="preserve"> pm</w:t>
            </w:r>
            <w:r w:rsidR="00D1664B" w:rsidRPr="000846B6">
              <w:rPr>
                <w:sz w:val="15"/>
                <w:szCs w:val="15"/>
              </w:rPr>
              <w:t xml:space="preserve"> OLL</w:t>
            </w:r>
          </w:p>
          <w:p w14:paraId="791F34CD" w14:textId="77777777" w:rsidR="003F0F29" w:rsidRPr="003B7EEE" w:rsidRDefault="003F0F29" w:rsidP="00E31493">
            <w:pPr>
              <w:jc w:val="center"/>
              <w:rPr>
                <w:sz w:val="20"/>
                <w:szCs w:val="20"/>
              </w:rPr>
            </w:pPr>
          </w:p>
          <w:p w14:paraId="7F1F091C" w14:textId="77777777" w:rsidR="00E31493" w:rsidRPr="00BF7F3B" w:rsidRDefault="00E31493" w:rsidP="00BF7F3B">
            <w:pPr>
              <w:jc w:val="center"/>
              <w:rPr>
                <w:sz w:val="20"/>
                <w:szCs w:val="20"/>
              </w:rPr>
            </w:pPr>
          </w:p>
          <w:p w14:paraId="3349C4F4" w14:textId="77777777" w:rsidR="00F311C9" w:rsidRPr="00EB0006" w:rsidRDefault="00F311C9" w:rsidP="00F311C9">
            <w:pPr>
              <w:jc w:val="center"/>
              <w:rPr>
                <w:b/>
                <w:sz w:val="20"/>
                <w:szCs w:val="20"/>
              </w:rPr>
            </w:pPr>
          </w:p>
          <w:p w14:paraId="441FED43" w14:textId="16965661" w:rsidR="00F311C9" w:rsidRPr="00EB0006" w:rsidRDefault="00F311C9" w:rsidP="00F311C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FB54CE" w14:textId="7031CD46" w:rsidR="0019390E" w:rsidRPr="00D1664B" w:rsidRDefault="00F311C9" w:rsidP="007A5AD1">
            <w:pPr>
              <w:jc w:val="center"/>
              <w:rPr>
                <w:sz w:val="17"/>
                <w:szCs w:val="17"/>
              </w:rPr>
            </w:pPr>
            <w:r w:rsidRPr="00D1664B">
              <w:rPr>
                <w:sz w:val="17"/>
                <w:szCs w:val="17"/>
              </w:rPr>
              <w:t>9:00 am Mass</w:t>
            </w:r>
            <w:r w:rsidR="007A5AD1" w:rsidRPr="00D1664B">
              <w:rPr>
                <w:sz w:val="17"/>
                <w:szCs w:val="17"/>
              </w:rPr>
              <w:t>-OLL</w:t>
            </w:r>
          </w:p>
          <w:p w14:paraId="1A4BCDAB" w14:textId="77777777" w:rsidR="00984897" w:rsidRPr="00D1664B" w:rsidRDefault="00984897" w:rsidP="00F311C9">
            <w:pPr>
              <w:jc w:val="center"/>
              <w:rPr>
                <w:b/>
                <w:sz w:val="17"/>
                <w:szCs w:val="17"/>
              </w:rPr>
            </w:pPr>
            <w:r w:rsidRPr="00D1664B">
              <w:rPr>
                <w:b/>
                <w:sz w:val="17"/>
                <w:szCs w:val="17"/>
              </w:rPr>
              <w:t>Mass at the Brook</w:t>
            </w:r>
          </w:p>
          <w:p w14:paraId="0005971A" w14:textId="77777777" w:rsidR="00984897" w:rsidRPr="00D1664B" w:rsidRDefault="00984897" w:rsidP="00F311C9">
            <w:pPr>
              <w:jc w:val="center"/>
              <w:rPr>
                <w:sz w:val="17"/>
                <w:szCs w:val="17"/>
              </w:rPr>
            </w:pPr>
            <w:r w:rsidRPr="00D1664B">
              <w:rPr>
                <w:sz w:val="17"/>
                <w:szCs w:val="17"/>
              </w:rPr>
              <w:t>11:00 am</w:t>
            </w:r>
          </w:p>
          <w:p w14:paraId="3E557BC2" w14:textId="76EE7A3D" w:rsidR="007A5AD1" w:rsidRPr="00D1664B" w:rsidRDefault="007A5AD1" w:rsidP="00F311C9">
            <w:pPr>
              <w:jc w:val="center"/>
              <w:rPr>
                <w:b/>
                <w:sz w:val="17"/>
                <w:szCs w:val="17"/>
              </w:rPr>
            </w:pPr>
            <w:r w:rsidRPr="00D1664B">
              <w:rPr>
                <w:b/>
                <w:sz w:val="17"/>
                <w:szCs w:val="17"/>
              </w:rPr>
              <w:t>Worship Committee</w:t>
            </w:r>
          </w:p>
          <w:p w14:paraId="2D0750DB" w14:textId="19A84182" w:rsidR="007F6CEB" w:rsidRDefault="00E74FCE" w:rsidP="00D1664B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1:o0</w:t>
            </w:r>
            <w:r w:rsidR="00D1664B" w:rsidRPr="00D1664B">
              <w:rPr>
                <w:sz w:val="17"/>
                <w:szCs w:val="17"/>
              </w:rPr>
              <w:t xml:space="preserve"> pm</w:t>
            </w:r>
            <w:r w:rsidR="007F6CEB">
              <w:rPr>
                <w:sz w:val="17"/>
                <w:szCs w:val="17"/>
              </w:rPr>
              <w:t xml:space="preserve"> St. J </w:t>
            </w:r>
          </w:p>
          <w:p w14:paraId="38441688" w14:textId="3399C42A" w:rsidR="007A5AD1" w:rsidRPr="00D1664B" w:rsidRDefault="007F6CEB" w:rsidP="00D1664B">
            <w:pPr>
              <w:jc w:val="center"/>
              <w:rPr>
                <w:sz w:val="16"/>
                <w:szCs w:val="16"/>
              </w:rPr>
            </w:pPr>
            <w:r>
              <w:rPr>
                <w:sz w:val="17"/>
                <w:szCs w:val="17"/>
              </w:rPr>
              <w:t>St. H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6392C3B" w14:textId="4962755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6293E1F6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1DD0934" w14:textId="603EC18B" w:rsidR="004B03B6" w:rsidRPr="00EB0006" w:rsidRDefault="004B03B6" w:rsidP="00536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7475595" w14:textId="77777777" w:rsidR="00E74FCE" w:rsidRDefault="005F3978" w:rsidP="007A5AD1">
            <w:pPr>
              <w:jc w:val="center"/>
            </w:pPr>
            <w:r w:rsidRPr="007A5AD1">
              <w:rPr>
                <w:b/>
              </w:rPr>
              <w:t>Confessions</w:t>
            </w:r>
            <w:r w:rsidRPr="007A5AD1">
              <w:t xml:space="preserve"> </w:t>
            </w:r>
          </w:p>
          <w:p w14:paraId="727D2E96" w14:textId="7B79D81A" w:rsidR="00E1341F" w:rsidRPr="007A5AD1" w:rsidRDefault="005F3978" w:rsidP="007A5AD1">
            <w:pPr>
              <w:jc w:val="center"/>
            </w:pPr>
            <w:r w:rsidRPr="007A5AD1">
              <w:t>3:00</w:t>
            </w:r>
            <w:r w:rsidR="00DB78C6" w:rsidRPr="007A5AD1">
              <w:t xml:space="preserve"> </w:t>
            </w:r>
            <w:r w:rsidRPr="007A5AD1">
              <w:t>pm</w:t>
            </w:r>
            <w:r w:rsidR="00E74FCE">
              <w:t>-</w:t>
            </w:r>
            <w:r w:rsidR="007A5AD1">
              <w:t>OLL</w:t>
            </w:r>
          </w:p>
          <w:p w14:paraId="620A192A" w14:textId="30C186E8" w:rsidR="007A5AD1" w:rsidRPr="007A5AD1" w:rsidRDefault="007A5AD1" w:rsidP="007A5AD1">
            <w:pPr>
              <w:jc w:val="center"/>
              <w:rPr>
                <w:b/>
              </w:rPr>
            </w:pPr>
            <w:r w:rsidRPr="007A5AD1">
              <w:rPr>
                <w:b/>
              </w:rPr>
              <w:t>FOOD TRUCK</w:t>
            </w:r>
          </w:p>
          <w:p w14:paraId="0B6146A7" w14:textId="13CFA7A0" w:rsidR="007A5AD1" w:rsidRPr="007A5AD1" w:rsidRDefault="007A5AD1" w:rsidP="007A5AD1">
            <w:pPr>
              <w:jc w:val="center"/>
              <w:rPr>
                <w:i/>
              </w:rPr>
            </w:pPr>
            <w:r w:rsidRPr="007A5AD1">
              <w:rPr>
                <w:i/>
              </w:rPr>
              <w:t>RAPS Bus Garage 10:00 am</w:t>
            </w:r>
          </w:p>
          <w:p w14:paraId="7F99C616" w14:textId="6DF4ED91" w:rsidR="00F311C9" w:rsidRPr="00EB0006" w:rsidRDefault="00F311C9" w:rsidP="00717BE0">
            <w:pPr>
              <w:jc w:val="center"/>
              <w:rPr>
                <w:b/>
                <w:sz w:val="20"/>
                <w:szCs w:val="20"/>
              </w:rPr>
            </w:pPr>
            <w:r w:rsidRPr="007A5AD1">
              <w:rPr>
                <w:b/>
              </w:rPr>
              <w:t>4:00 pm Mass</w:t>
            </w:r>
            <w:r w:rsidR="007A5AD1" w:rsidRPr="007A5AD1">
              <w:rPr>
                <w:b/>
              </w:rPr>
              <w:t>-OLL</w:t>
            </w:r>
          </w:p>
          <w:p w14:paraId="49513AF2" w14:textId="7730493A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</w:tr>
      <w:tr w:rsidR="00AF6648" w14:paraId="6D83EBAE" w14:textId="77777777" w:rsidTr="00855B47">
        <w:trPr>
          <w:trHeight w:val="255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12A32AE9" w14:textId="4384C7B1" w:rsidR="00F311C9" w:rsidRDefault="00A078C1" w:rsidP="00626373">
            <w:pPr>
              <w:pStyle w:val="Dates"/>
            </w:pPr>
            <w:r>
              <w:t>19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B1FA7F" w14:textId="18AAF748" w:rsidR="00F311C9" w:rsidRDefault="00A078C1" w:rsidP="00F311C9">
            <w:pPr>
              <w:pStyle w:val="Dates"/>
            </w:pPr>
            <w:r>
              <w:t>20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E3A968" w14:textId="1CEA40E4" w:rsidR="00F311C9" w:rsidRDefault="00A078C1" w:rsidP="00F311C9">
            <w:pPr>
              <w:pStyle w:val="Dates"/>
            </w:pPr>
            <w:r>
              <w:t>21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E701B9" w14:textId="62AA26D3" w:rsidR="00F311C9" w:rsidRDefault="00A078C1" w:rsidP="00F311C9">
            <w:pPr>
              <w:pStyle w:val="Dates"/>
            </w:pPr>
            <w:r>
              <w:t>22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3A1BA7" w14:textId="3F3F925C" w:rsidR="00F311C9" w:rsidRDefault="00A078C1" w:rsidP="00F311C9">
            <w:pPr>
              <w:pStyle w:val="Dates"/>
            </w:pPr>
            <w:r>
              <w:t>23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43C2D6" w14:textId="12EC7332" w:rsidR="00F311C9" w:rsidRDefault="00A078C1" w:rsidP="00F311C9">
            <w:pPr>
              <w:pStyle w:val="Dates"/>
            </w:pPr>
            <w:r>
              <w:t>24</w:t>
            </w: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9967E9C" w14:textId="50258077" w:rsidR="00F311C9" w:rsidRDefault="00A078C1" w:rsidP="00F311C9">
            <w:pPr>
              <w:pStyle w:val="Dates"/>
            </w:pPr>
            <w:r>
              <w:t>25</w:t>
            </w:r>
          </w:p>
        </w:tc>
      </w:tr>
      <w:tr w:rsidR="00AF6648" w14:paraId="37D9FC6D" w14:textId="77777777" w:rsidTr="0060727B">
        <w:trPr>
          <w:trHeight w:hRule="exact" w:val="1887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24B397" w14:textId="77777777" w:rsidR="00C1469F" w:rsidRPr="00EB0006" w:rsidRDefault="00C1469F" w:rsidP="00372A59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</w:p>
          <w:p w14:paraId="4142F673" w14:textId="5C71E9A2" w:rsidR="00BE3429" w:rsidRPr="00EB0006" w:rsidRDefault="00C1469F" w:rsidP="00372A59">
            <w:pPr>
              <w:jc w:val="center"/>
              <w:rPr>
                <w:sz w:val="8"/>
                <w:szCs w:val="8"/>
              </w:rPr>
            </w:pPr>
            <w:r w:rsidRPr="00EB0006">
              <w:rPr>
                <w:sz w:val="20"/>
                <w:szCs w:val="20"/>
              </w:rPr>
              <w:t>8:00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Pr="00EB0006">
              <w:rPr>
                <w:sz w:val="20"/>
                <w:szCs w:val="20"/>
              </w:rPr>
              <w:t>am</w:t>
            </w:r>
            <w:r w:rsidR="00AF6648">
              <w:rPr>
                <w:sz w:val="20"/>
                <w:szCs w:val="20"/>
              </w:rPr>
              <w:t>-OLL</w:t>
            </w:r>
          </w:p>
          <w:p w14:paraId="15417DDE" w14:textId="046D317F" w:rsidR="00F311C9" w:rsidRDefault="00F311C9" w:rsidP="00372A59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 xml:space="preserve">9:00 am </w:t>
            </w:r>
            <w:r w:rsidR="005F3C38">
              <w:rPr>
                <w:b/>
                <w:sz w:val="20"/>
                <w:szCs w:val="20"/>
              </w:rPr>
              <w:t xml:space="preserve">Youth </w:t>
            </w:r>
            <w:r w:rsidRPr="00EB0006">
              <w:rPr>
                <w:b/>
                <w:sz w:val="20"/>
                <w:szCs w:val="20"/>
              </w:rPr>
              <w:t>Mass</w:t>
            </w:r>
            <w:r w:rsidR="002F6EE8">
              <w:rPr>
                <w:b/>
                <w:sz w:val="20"/>
                <w:szCs w:val="20"/>
              </w:rPr>
              <w:t>-OLL</w:t>
            </w:r>
          </w:p>
          <w:p w14:paraId="6C107EDF" w14:textId="77777777" w:rsidR="002F6EE8" w:rsidRPr="002F6EE8" w:rsidRDefault="002F6EE8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5659CBC2" w14:textId="77777777" w:rsidR="002F6EE8" w:rsidRDefault="002F6EE8" w:rsidP="002F6EE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9:00 am Mass-St. J</w:t>
            </w:r>
          </w:p>
          <w:p w14:paraId="4DEAB86E" w14:textId="77777777" w:rsidR="002F6EE8" w:rsidRPr="002F6EE8" w:rsidRDefault="002F6EE8" w:rsidP="002F6EE8">
            <w:pPr>
              <w:jc w:val="center"/>
              <w:rPr>
                <w:b/>
                <w:sz w:val="8"/>
                <w:szCs w:val="8"/>
              </w:rPr>
            </w:pPr>
          </w:p>
          <w:p w14:paraId="40B228EE" w14:textId="77777777" w:rsidR="002F6EE8" w:rsidRPr="002F6EE8" w:rsidRDefault="002F6EE8" w:rsidP="002F6EE8">
            <w:pPr>
              <w:jc w:val="center"/>
              <w:rPr>
                <w:b/>
                <w:sz w:val="15"/>
                <w:szCs w:val="15"/>
              </w:rPr>
            </w:pPr>
            <w:r w:rsidRPr="002F6EE8">
              <w:rPr>
                <w:b/>
                <w:sz w:val="15"/>
                <w:szCs w:val="15"/>
              </w:rPr>
              <w:t>11:00 am Mass-St. H</w:t>
            </w:r>
          </w:p>
          <w:p w14:paraId="63569C40" w14:textId="77777777" w:rsidR="002F6EE8" w:rsidRPr="00EB0006" w:rsidRDefault="002F6EE8" w:rsidP="00372A59">
            <w:pPr>
              <w:jc w:val="center"/>
              <w:rPr>
                <w:b/>
                <w:sz w:val="20"/>
                <w:szCs w:val="20"/>
              </w:rPr>
            </w:pPr>
          </w:p>
          <w:p w14:paraId="5F6478E7" w14:textId="77777777" w:rsidR="00BE3429" w:rsidRPr="00EB0006" w:rsidRDefault="00BE3429" w:rsidP="00372A59">
            <w:pPr>
              <w:jc w:val="center"/>
              <w:rPr>
                <w:b/>
                <w:sz w:val="8"/>
                <w:szCs w:val="8"/>
              </w:rPr>
            </w:pPr>
          </w:p>
          <w:p w14:paraId="46451D2D" w14:textId="77777777" w:rsidR="005F3978" w:rsidRPr="00EB0006" w:rsidRDefault="005F3978" w:rsidP="005F226F">
            <w:pPr>
              <w:jc w:val="center"/>
              <w:rPr>
                <w:b/>
                <w:sz w:val="20"/>
                <w:szCs w:val="20"/>
              </w:rPr>
            </w:pPr>
          </w:p>
          <w:p w14:paraId="3FF3ED5F" w14:textId="0187025A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C37440E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3A9432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No Mass</w:t>
            </w:r>
          </w:p>
          <w:p w14:paraId="3DB5B855" w14:textId="05E05FF5" w:rsidR="00F311C9" w:rsidRPr="00007368" w:rsidRDefault="00F311C9" w:rsidP="00F311C9">
            <w:pPr>
              <w:jc w:val="center"/>
              <w:rPr>
                <w:sz w:val="8"/>
                <w:szCs w:val="8"/>
              </w:rPr>
            </w:pPr>
          </w:p>
          <w:p w14:paraId="6284D418" w14:textId="77777777" w:rsidR="004250AF" w:rsidRPr="00EB0006" w:rsidRDefault="004250AF" w:rsidP="004250AF">
            <w:pPr>
              <w:jc w:val="center"/>
              <w:rPr>
                <w:b/>
                <w:bCs/>
                <w:sz w:val="20"/>
                <w:szCs w:val="20"/>
              </w:rPr>
            </w:pPr>
            <w:r w:rsidRPr="00EB0006">
              <w:rPr>
                <w:b/>
                <w:bCs/>
                <w:sz w:val="20"/>
                <w:szCs w:val="20"/>
              </w:rPr>
              <w:t>CCW Meeting</w:t>
            </w:r>
          </w:p>
          <w:p w14:paraId="1CC99A9A" w14:textId="527A1CFE" w:rsidR="004250AF" w:rsidRDefault="00E1341F" w:rsidP="004250AF">
            <w:pPr>
              <w:jc w:val="center"/>
              <w:rPr>
                <w:bCs/>
                <w:sz w:val="20"/>
                <w:szCs w:val="20"/>
              </w:rPr>
            </w:pPr>
            <w:r w:rsidRPr="00EB0006">
              <w:rPr>
                <w:bCs/>
                <w:sz w:val="20"/>
                <w:szCs w:val="20"/>
              </w:rPr>
              <w:t>4:00 p</w:t>
            </w:r>
            <w:r w:rsidR="004250AF" w:rsidRPr="00EB0006">
              <w:rPr>
                <w:bCs/>
                <w:sz w:val="20"/>
                <w:szCs w:val="20"/>
              </w:rPr>
              <w:t>m</w:t>
            </w:r>
            <w:r w:rsidR="007A5AD1">
              <w:rPr>
                <w:bCs/>
                <w:sz w:val="20"/>
                <w:szCs w:val="20"/>
              </w:rPr>
              <w:t xml:space="preserve"> OLL</w:t>
            </w:r>
          </w:p>
          <w:p w14:paraId="31B7210E" w14:textId="1C7E852A" w:rsidR="007A5AD1" w:rsidRPr="007A5AD1" w:rsidRDefault="007A5AD1" w:rsidP="004250AF">
            <w:pPr>
              <w:jc w:val="center"/>
              <w:rPr>
                <w:b/>
                <w:bCs/>
                <w:sz w:val="20"/>
                <w:szCs w:val="20"/>
              </w:rPr>
            </w:pPr>
            <w:r w:rsidRPr="007A5AD1">
              <w:rPr>
                <w:b/>
                <w:bCs/>
                <w:sz w:val="20"/>
                <w:szCs w:val="20"/>
              </w:rPr>
              <w:t>K OF C</w:t>
            </w:r>
          </w:p>
          <w:p w14:paraId="3CC76AC8" w14:textId="16987AA6" w:rsidR="007A5AD1" w:rsidRPr="00EB0006" w:rsidRDefault="007A5AD1" w:rsidP="004250A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7:00 pm St. J</w:t>
            </w:r>
          </w:p>
          <w:p w14:paraId="48E6A795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77733E0" w14:textId="0AE7AF76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2AD5707" w14:textId="0C108068" w:rsidR="00040851" w:rsidRPr="007A5AD1" w:rsidRDefault="00F311C9" w:rsidP="007A5AD1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26A6892D" w14:textId="3EBBA69E" w:rsidR="00040851" w:rsidRDefault="007A5AD1" w:rsidP="00F311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Men’s Club</w:t>
            </w:r>
          </w:p>
          <w:p w14:paraId="3FF3D9F5" w14:textId="65A23D18" w:rsidR="007A5AD1" w:rsidRPr="007A5AD1" w:rsidRDefault="007A5AD1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5:30 pm St. J</w:t>
            </w:r>
          </w:p>
          <w:p w14:paraId="36A2CA70" w14:textId="77777777" w:rsidR="00E74FCE" w:rsidRPr="00040851" w:rsidRDefault="00E74FCE" w:rsidP="00E74FCE">
            <w:pPr>
              <w:jc w:val="center"/>
              <w:rPr>
                <w:b/>
                <w:sz w:val="20"/>
                <w:szCs w:val="20"/>
              </w:rPr>
            </w:pPr>
            <w:r w:rsidRPr="00040851">
              <w:rPr>
                <w:b/>
                <w:sz w:val="20"/>
                <w:szCs w:val="20"/>
              </w:rPr>
              <w:t>Book Study</w:t>
            </w:r>
          </w:p>
          <w:p w14:paraId="1E3CEF8D" w14:textId="77777777" w:rsidR="00E74FCE" w:rsidRPr="00B5400D" w:rsidRDefault="00E74FCE" w:rsidP="00E74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 OLL</w:t>
            </w:r>
          </w:p>
          <w:p w14:paraId="32ACBC2D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72BE9E38" w14:textId="7468E2AA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6012A80" w14:textId="6AA85643" w:rsidR="00E31493" w:rsidRPr="006750DA" w:rsidRDefault="00F311C9" w:rsidP="00F311C9">
            <w:pPr>
              <w:jc w:val="center"/>
              <w:rPr>
                <w:sz w:val="17"/>
                <w:szCs w:val="17"/>
              </w:rPr>
            </w:pPr>
            <w:r w:rsidRPr="006750DA">
              <w:rPr>
                <w:sz w:val="17"/>
                <w:szCs w:val="17"/>
              </w:rPr>
              <w:t>9:00 am Mass</w:t>
            </w:r>
            <w:r w:rsidR="007A5AD1" w:rsidRPr="006750DA">
              <w:rPr>
                <w:sz w:val="17"/>
                <w:szCs w:val="17"/>
              </w:rPr>
              <w:t>-OLL</w:t>
            </w:r>
          </w:p>
          <w:p w14:paraId="466D9606" w14:textId="77777777" w:rsidR="00E31493" w:rsidRPr="006750DA" w:rsidRDefault="00E31493" w:rsidP="00E31493">
            <w:pPr>
              <w:jc w:val="center"/>
              <w:rPr>
                <w:b/>
                <w:sz w:val="17"/>
                <w:szCs w:val="17"/>
              </w:rPr>
            </w:pPr>
            <w:r w:rsidRPr="006750DA">
              <w:rPr>
                <w:b/>
                <w:sz w:val="17"/>
                <w:szCs w:val="17"/>
              </w:rPr>
              <w:t>5 hours of Adoration</w:t>
            </w:r>
          </w:p>
          <w:p w14:paraId="75214A61" w14:textId="43EB0508" w:rsidR="00E31493" w:rsidRPr="006750DA" w:rsidRDefault="00E31493" w:rsidP="00E31493">
            <w:pPr>
              <w:jc w:val="center"/>
              <w:rPr>
                <w:b/>
                <w:sz w:val="17"/>
                <w:szCs w:val="17"/>
              </w:rPr>
            </w:pPr>
            <w:r w:rsidRPr="006750DA">
              <w:rPr>
                <w:b/>
                <w:sz w:val="17"/>
                <w:szCs w:val="17"/>
              </w:rPr>
              <w:t xml:space="preserve"> </w:t>
            </w:r>
            <w:r w:rsidRPr="006750DA">
              <w:rPr>
                <w:sz w:val="17"/>
                <w:szCs w:val="17"/>
              </w:rPr>
              <w:t>10 am - 3 pm</w:t>
            </w:r>
            <w:r w:rsidR="00D1664B" w:rsidRPr="006750DA">
              <w:rPr>
                <w:sz w:val="17"/>
                <w:szCs w:val="17"/>
              </w:rPr>
              <w:t xml:space="preserve"> OLL</w:t>
            </w:r>
          </w:p>
          <w:p w14:paraId="192F6227" w14:textId="77777777" w:rsidR="00E31493" w:rsidRPr="006750DA" w:rsidRDefault="00E31493" w:rsidP="00E31493">
            <w:pPr>
              <w:jc w:val="center"/>
              <w:rPr>
                <w:b/>
                <w:sz w:val="17"/>
                <w:szCs w:val="17"/>
              </w:rPr>
            </w:pPr>
            <w:r w:rsidRPr="006750DA">
              <w:rPr>
                <w:b/>
                <w:sz w:val="17"/>
                <w:szCs w:val="17"/>
              </w:rPr>
              <w:t>Confession</w:t>
            </w:r>
          </w:p>
          <w:p w14:paraId="49D52FD5" w14:textId="12427324" w:rsidR="00E31493" w:rsidRPr="006750DA" w:rsidRDefault="00E31493" w:rsidP="00E31493">
            <w:pPr>
              <w:jc w:val="center"/>
              <w:rPr>
                <w:sz w:val="17"/>
                <w:szCs w:val="17"/>
              </w:rPr>
            </w:pPr>
            <w:r w:rsidRPr="006750DA">
              <w:rPr>
                <w:sz w:val="17"/>
                <w:szCs w:val="17"/>
              </w:rPr>
              <w:t>11 am – 12 pm</w:t>
            </w:r>
            <w:r w:rsidR="00D1664B" w:rsidRPr="006750DA">
              <w:rPr>
                <w:sz w:val="17"/>
                <w:szCs w:val="17"/>
              </w:rPr>
              <w:t xml:space="preserve"> OLL</w:t>
            </w:r>
          </w:p>
          <w:p w14:paraId="6F274AA3" w14:textId="26C25A35" w:rsidR="003F0F29" w:rsidRPr="000846B6" w:rsidRDefault="003F0F29" w:rsidP="000846B6">
            <w:pPr>
              <w:rPr>
                <w:b/>
                <w:sz w:val="16"/>
                <w:szCs w:val="16"/>
              </w:rPr>
            </w:pPr>
          </w:p>
          <w:p w14:paraId="18302808" w14:textId="77777777" w:rsidR="003F0F29" w:rsidRPr="003B7EEE" w:rsidRDefault="003F0F29" w:rsidP="00E31493">
            <w:pPr>
              <w:jc w:val="center"/>
              <w:rPr>
                <w:sz w:val="20"/>
                <w:szCs w:val="20"/>
              </w:rPr>
            </w:pPr>
          </w:p>
          <w:p w14:paraId="1FEF9D2D" w14:textId="77777777" w:rsidR="00E31493" w:rsidRPr="00EB0006" w:rsidRDefault="00E31493" w:rsidP="00F311C9">
            <w:pPr>
              <w:jc w:val="center"/>
              <w:rPr>
                <w:sz w:val="20"/>
                <w:szCs w:val="20"/>
              </w:rPr>
            </w:pPr>
          </w:p>
          <w:p w14:paraId="6CDD863D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30E6E51A" w14:textId="620EFF66" w:rsidR="00F311C9" w:rsidRPr="00EB0006" w:rsidRDefault="00F311C9" w:rsidP="00F311C9">
            <w:pPr>
              <w:jc w:val="center"/>
              <w:rPr>
                <w:b/>
                <w:color w:val="007635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4DF1A72" w14:textId="47269C8B" w:rsidR="00B04575" w:rsidRPr="00B04575" w:rsidRDefault="00B04575" w:rsidP="004250AF">
            <w:pPr>
              <w:jc w:val="center"/>
              <w:rPr>
                <w:b/>
                <w:sz w:val="20"/>
                <w:szCs w:val="20"/>
              </w:rPr>
            </w:pPr>
            <w:r w:rsidRPr="00B04575">
              <w:rPr>
                <w:b/>
                <w:sz w:val="20"/>
                <w:szCs w:val="20"/>
              </w:rPr>
              <w:t>Thanksgiving Day</w:t>
            </w:r>
          </w:p>
          <w:p w14:paraId="67C36DBE" w14:textId="0324AA01" w:rsidR="004250AF" w:rsidRPr="007A5AD1" w:rsidRDefault="00E1341F" w:rsidP="00B04575">
            <w:pPr>
              <w:jc w:val="center"/>
              <w:rPr>
                <w:sz w:val="17"/>
                <w:szCs w:val="17"/>
              </w:rPr>
            </w:pPr>
            <w:r w:rsidRPr="007A5AD1">
              <w:rPr>
                <w:sz w:val="17"/>
                <w:szCs w:val="17"/>
              </w:rPr>
              <w:t>9:00 am Mass</w:t>
            </w:r>
            <w:r w:rsidR="007A5AD1" w:rsidRPr="007A5AD1">
              <w:rPr>
                <w:sz w:val="17"/>
                <w:szCs w:val="17"/>
              </w:rPr>
              <w:t>-OLL</w:t>
            </w:r>
          </w:p>
          <w:p w14:paraId="24EFE486" w14:textId="2B319850" w:rsidR="008C78EE" w:rsidRPr="00EB0006" w:rsidRDefault="00B04575" w:rsidP="00B04575">
            <w:pPr>
              <w:jc w:val="center"/>
              <w:rPr>
                <w:sz w:val="20"/>
                <w:szCs w:val="20"/>
              </w:rPr>
            </w:pPr>
            <w:r w:rsidRPr="007A5AD1">
              <w:rPr>
                <w:sz w:val="17"/>
                <w:szCs w:val="17"/>
              </w:rPr>
              <w:t>Office Closed</w:t>
            </w:r>
            <w:r w:rsidR="008C78EE">
              <w:rPr>
                <w:noProof/>
                <w:sz w:val="20"/>
                <w:szCs w:val="20"/>
              </w:rPr>
              <w:drawing>
                <wp:inline distT="0" distB="0" distL="0" distR="0" wp14:anchorId="6715E170" wp14:editId="335CEA7C">
                  <wp:extent cx="817245" cy="51435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BDEED1" w14:textId="534ECDFF" w:rsidR="004250AF" w:rsidRPr="00EB0006" w:rsidRDefault="00E1341F" w:rsidP="004250AF">
            <w:pPr>
              <w:jc w:val="center"/>
              <w:rPr>
                <w:sz w:val="20"/>
                <w:szCs w:val="20"/>
              </w:rPr>
            </w:pPr>
            <w:r w:rsidRPr="00EB0006">
              <w:rPr>
                <w:sz w:val="20"/>
                <w:szCs w:val="20"/>
              </w:rPr>
              <w:t>9:00 am Mass</w:t>
            </w:r>
            <w:r w:rsidR="007A5AD1">
              <w:rPr>
                <w:sz w:val="20"/>
                <w:szCs w:val="20"/>
              </w:rPr>
              <w:t>-OLL</w:t>
            </w:r>
          </w:p>
          <w:p w14:paraId="73B36F39" w14:textId="03ED9E86" w:rsidR="00F311C9" w:rsidRPr="00007368" w:rsidRDefault="00F311C9" w:rsidP="00F311C9">
            <w:pPr>
              <w:jc w:val="center"/>
              <w:rPr>
                <w:sz w:val="8"/>
                <w:szCs w:val="8"/>
              </w:rPr>
            </w:pPr>
          </w:p>
          <w:p w14:paraId="4DE736B2" w14:textId="1C3C3203" w:rsidR="00FB4D4B" w:rsidRPr="00EB0006" w:rsidRDefault="00FB4D4B" w:rsidP="00F31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Closed</w:t>
            </w:r>
          </w:p>
          <w:p w14:paraId="45BEE2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4711BCDB" w14:textId="77777777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221EA67F" w14:textId="2442BB08" w:rsidR="00F311C9" w:rsidRPr="00EB0006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61C9F889" w14:textId="2E3651A1" w:rsidR="005F3978" w:rsidRPr="00EB0006" w:rsidRDefault="005F3978" w:rsidP="005F3978">
            <w:pPr>
              <w:jc w:val="center"/>
              <w:rPr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Confessions</w:t>
            </w:r>
            <w:r w:rsidR="00F17186" w:rsidRPr="00EB0006">
              <w:rPr>
                <w:sz w:val="20"/>
                <w:szCs w:val="20"/>
              </w:rPr>
              <w:t xml:space="preserve"> 3:00</w:t>
            </w:r>
            <w:r w:rsidR="00DB78C6" w:rsidRPr="00EB0006">
              <w:rPr>
                <w:sz w:val="20"/>
                <w:szCs w:val="20"/>
              </w:rPr>
              <w:t xml:space="preserve"> </w:t>
            </w:r>
            <w:r w:rsidR="00F17186" w:rsidRPr="00EB0006">
              <w:rPr>
                <w:sz w:val="20"/>
                <w:szCs w:val="20"/>
              </w:rPr>
              <w:t>pm</w:t>
            </w:r>
            <w:r w:rsidR="00E74FCE">
              <w:rPr>
                <w:sz w:val="20"/>
                <w:szCs w:val="20"/>
              </w:rPr>
              <w:t>-</w:t>
            </w:r>
            <w:r w:rsidR="00107FF7">
              <w:rPr>
                <w:sz w:val="20"/>
                <w:szCs w:val="20"/>
              </w:rPr>
              <w:t>OLL</w:t>
            </w:r>
          </w:p>
          <w:p w14:paraId="4138579C" w14:textId="77777777" w:rsidR="00F17186" w:rsidRPr="00007368" w:rsidRDefault="00F17186" w:rsidP="005F3978">
            <w:pPr>
              <w:jc w:val="center"/>
              <w:rPr>
                <w:sz w:val="8"/>
                <w:szCs w:val="8"/>
              </w:rPr>
            </w:pPr>
          </w:p>
          <w:p w14:paraId="604CB25F" w14:textId="580C4841" w:rsidR="00F311C9" w:rsidRPr="00EB0006" w:rsidRDefault="00F311C9" w:rsidP="008A1624">
            <w:pPr>
              <w:jc w:val="center"/>
              <w:rPr>
                <w:b/>
                <w:sz w:val="20"/>
                <w:szCs w:val="20"/>
              </w:rPr>
            </w:pPr>
            <w:r w:rsidRPr="00EB0006">
              <w:rPr>
                <w:b/>
                <w:sz w:val="20"/>
                <w:szCs w:val="20"/>
              </w:rPr>
              <w:t>4:00 pm Mass</w:t>
            </w:r>
            <w:r w:rsidR="00107FF7">
              <w:rPr>
                <w:b/>
                <w:sz w:val="20"/>
                <w:szCs w:val="20"/>
              </w:rPr>
              <w:t>-OLL</w:t>
            </w:r>
          </w:p>
          <w:p w14:paraId="505B1293" w14:textId="77777777" w:rsidR="001E2633" w:rsidRPr="00007368" w:rsidRDefault="001E2633" w:rsidP="00F311C9">
            <w:pPr>
              <w:jc w:val="center"/>
              <w:rPr>
                <w:sz w:val="8"/>
                <w:szCs w:val="8"/>
              </w:rPr>
            </w:pPr>
          </w:p>
          <w:p w14:paraId="46E0C45D" w14:textId="55EAAE2B" w:rsidR="00FB4D4B" w:rsidRPr="00FB4D4B" w:rsidRDefault="00FB4D4B" w:rsidP="00F311C9">
            <w:pPr>
              <w:jc w:val="center"/>
              <w:rPr>
                <w:b/>
                <w:sz w:val="20"/>
                <w:szCs w:val="20"/>
              </w:rPr>
            </w:pPr>
            <w:r w:rsidRPr="00FB4D4B">
              <w:rPr>
                <w:b/>
                <w:sz w:val="20"/>
                <w:szCs w:val="20"/>
              </w:rPr>
              <w:t>St. Vincent Collection</w:t>
            </w:r>
            <w:r w:rsidR="000846B6">
              <w:rPr>
                <w:b/>
                <w:sz w:val="20"/>
                <w:szCs w:val="20"/>
              </w:rPr>
              <w:t>-OLL</w:t>
            </w:r>
          </w:p>
        </w:tc>
      </w:tr>
      <w:tr w:rsidR="00AF6648" w14:paraId="02F3E94A" w14:textId="77777777" w:rsidTr="00855B47">
        <w:trPr>
          <w:trHeight w:val="237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40B5B6DE" w14:textId="68E8835F" w:rsidR="00F311C9" w:rsidRDefault="00A078C1" w:rsidP="00F311C9">
            <w:pPr>
              <w:pStyle w:val="Dates"/>
            </w:pPr>
            <w:r>
              <w:t>26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353140" w14:textId="5115A93F" w:rsidR="00F311C9" w:rsidRDefault="00A078C1" w:rsidP="00F311C9">
            <w:pPr>
              <w:pStyle w:val="Dates"/>
            </w:pPr>
            <w:r>
              <w:t>27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AF2C7C" w14:textId="480295C4" w:rsidR="00F311C9" w:rsidRDefault="00A078C1" w:rsidP="003A45C7">
            <w:pPr>
              <w:pStyle w:val="Dates"/>
            </w:pPr>
            <w:r>
              <w:t>28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4A486C" w14:textId="5581B8AA" w:rsidR="00F311C9" w:rsidRDefault="00A078C1" w:rsidP="00F311C9">
            <w:pPr>
              <w:pStyle w:val="Dates"/>
            </w:pPr>
            <w:r>
              <w:t>29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913A1" w14:textId="0F9F3C38" w:rsidR="00F311C9" w:rsidRDefault="00A078C1" w:rsidP="00F311C9">
            <w:pPr>
              <w:pStyle w:val="Dates"/>
            </w:pPr>
            <w:r>
              <w:t>30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02CA66" w14:textId="5EF24D4B" w:rsidR="00F311C9" w:rsidRDefault="00F311C9" w:rsidP="00F311C9">
            <w:pPr>
              <w:pStyle w:val="Dates"/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731B8CC2" w14:textId="09F92143" w:rsidR="00F311C9" w:rsidRDefault="00F311C9" w:rsidP="00F311C9">
            <w:pPr>
              <w:pStyle w:val="Dates"/>
            </w:pPr>
          </w:p>
        </w:tc>
      </w:tr>
      <w:tr w:rsidR="00AF6648" w14:paraId="74D6BF02" w14:textId="77777777" w:rsidTr="004C75F3">
        <w:trPr>
          <w:trHeight w:hRule="exact" w:val="1905"/>
        </w:trPr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049032A9" w14:textId="77777777" w:rsidR="00AF6648" w:rsidRPr="000846B6" w:rsidRDefault="005F226F" w:rsidP="00AF664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Confessions</w:t>
            </w:r>
          </w:p>
          <w:p w14:paraId="36B83DC4" w14:textId="536BF0BA" w:rsidR="00E1341F" w:rsidRPr="000846B6" w:rsidRDefault="00AF6648" w:rsidP="00AF664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 xml:space="preserve"> </w:t>
            </w:r>
            <w:r w:rsidR="005F226F" w:rsidRPr="000846B6">
              <w:rPr>
                <w:sz w:val="14"/>
                <w:szCs w:val="14"/>
              </w:rPr>
              <w:t>8:00</w:t>
            </w:r>
            <w:r w:rsidR="00DB78C6" w:rsidRPr="000846B6">
              <w:rPr>
                <w:sz w:val="14"/>
                <w:szCs w:val="14"/>
              </w:rPr>
              <w:t xml:space="preserve"> </w:t>
            </w:r>
            <w:r w:rsidR="005F226F" w:rsidRPr="000846B6">
              <w:rPr>
                <w:sz w:val="14"/>
                <w:szCs w:val="14"/>
              </w:rPr>
              <w:t xml:space="preserve">am </w:t>
            </w:r>
            <w:r w:rsidRPr="000846B6">
              <w:rPr>
                <w:sz w:val="14"/>
                <w:szCs w:val="14"/>
              </w:rPr>
              <w:t>-OLL</w:t>
            </w:r>
          </w:p>
          <w:p w14:paraId="23DA529A" w14:textId="42E2C721" w:rsidR="00007368" w:rsidRPr="000846B6" w:rsidRDefault="00F311C9" w:rsidP="002F1222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9:00 am Mass</w:t>
            </w:r>
            <w:r w:rsidR="002F6EE8" w:rsidRPr="000846B6">
              <w:rPr>
                <w:b/>
                <w:sz w:val="14"/>
                <w:szCs w:val="14"/>
              </w:rPr>
              <w:t>-OLL</w:t>
            </w:r>
          </w:p>
          <w:p w14:paraId="7FE807CC" w14:textId="500A61C1" w:rsidR="00007368" w:rsidRPr="000846B6" w:rsidRDefault="00007368" w:rsidP="0000736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Faith Formation</w:t>
            </w:r>
            <w:r w:rsidR="002F6EE8" w:rsidRPr="000846B6">
              <w:rPr>
                <w:b/>
                <w:sz w:val="14"/>
                <w:szCs w:val="14"/>
              </w:rPr>
              <w:t>-OLL</w:t>
            </w:r>
          </w:p>
          <w:p w14:paraId="24C7D09C" w14:textId="39551370" w:rsidR="00FB4D4B" w:rsidRPr="000846B6" w:rsidRDefault="00007368" w:rsidP="002F1222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9:00-11:00 am</w:t>
            </w:r>
          </w:p>
          <w:p w14:paraId="161FB40F" w14:textId="5BDDFE6A" w:rsidR="002F6EE8" w:rsidRPr="000846B6" w:rsidRDefault="002F6EE8" w:rsidP="002F6EE8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9:00 am Mass-St. J</w:t>
            </w:r>
          </w:p>
          <w:p w14:paraId="0FD77FDD" w14:textId="75C63124" w:rsidR="002F6EE8" w:rsidRPr="000846B6" w:rsidRDefault="002F6EE8" w:rsidP="002F1222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11:00 am Mass-St. H</w:t>
            </w:r>
          </w:p>
          <w:p w14:paraId="45D0EEE1" w14:textId="1E7C2DA7" w:rsidR="00FB4D4B" w:rsidRPr="000846B6" w:rsidRDefault="00FB4D4B" w:rsidP="002F1222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St. Vincent Collection</w:t>
            </w:r>
            <w:r w:rsidR="000846B6" w:rsidRPr="000846B6">
              <w:rPr>
                <w:b/>
                <w:sz w:val="14"/>
                <w:szCs w:val="14"/>
              </w:rPr>
              <w:t>-OLL</w:t>
            </w:r>
          </w:p>
          <w:p w14:paraId="771E584A" w14:textId="77777777" w:rsidR="00F17186" w:rsidRPr="0060727B" w:rsidRDefault="00F17186" w:rsidP="002F1222"/>
          <w:p w14:paraId="59A2C74B" w14:textId="764499D9" w:rsidR="00F311C9" w:rsidRPr="002B5BE5" w:rsidRDefault="00F311C9" w:rsidP="002B5B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7F04DE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  <w:r w:rsidRPr="002B5BE5">
              <w:rPr>
                <w:sz w:val="20"/>
                <w:szCs w:val="20"/>
              </w:rPr>
              <w:t>No Mass</w:t>
            </w:r>
          </w:p>
          <w:p w14:paraId="54C462AF" w14:textId="17B90886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0D0AB6A2" w14:textId="77777777" w:rsidR="00F311C9" w:rsidRPr="002B5BE5" w:rsidRDefault="00F311C9" w:rsidP="00F311C9">
            <w:pPr>
              <w:rPr>
                <w:sz w:val="20"/>
                <w:szCs w:val="20"/>
              </w:rPr>
            </w:pPr>
          </w:p>
          <w:p w14:paraId="6AE5F79C" w14:textId="127A054D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63728" w14:textId="6E262A02" w:rsidR="00040851" w:rsidRPr="008C572D" w:rsidRDefault="00E1341F" w:rsidP="008C572D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9:00 am Mass</w:t>
            </w:r>
            <w:r w:rsidR="008C572D" w:rsidRPr="008C572D">
              <w:rPr>
                <w:sz w:val="19"/>
                <w:szCs w:val="19"/>
              </w:rPr>
              <w:t>-OLL</w:t>
            </w:r>
          </w:p>
          <w:p w14:paraId="49268D6E" w14:textId="0B0B9C95" w:rsidR="008C572D" w:rsidRPr="008C572D" w:rsidRDefault="008C572D" w:rsidP="008C572D">
            <w:pPr>
              <w:jc w:val="center"/>
              <w:rPr>
                <w:b/>
                <w:sz w:val="19"/>
                <w:szCs w:val="19"/>
              </w:rPr>
            </w:pPr>
            <w:r w:rsidRPr="008C572D">
              <w:rPr>
                <w:b/>
                <w:sz w:val="19"/>
                <w:szCs w:val="19"/>
              </w:rPr>
              <w:t>Ladie’s Card Club</w:t>
            </w:r>
          </w:p>
          <w:p w14:paraId="5782B853" w14:textId="4BA25EC7" w:rsidR="008C572D" w:rsidRPr="008C572D" w:rsidRDefault="008C572D" w:rsidP="008C572D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1-4 pm St. J</w:t>
            </w:r>
          </w:p>
          <w:p w14:paraId="712AE40B" w14:textId="77777777" w:rsidR="00040851" w:rsidRPr="008C572D" w:rsidRDefault="00040851" w:rsidP="00040851">
            <w:pPr>
              <w:jc w:val="center"/>
              <w:rPr>
                <w:b/>
                <w:sz w:val="19"/>
                <w:szCs w:val="19"/>
              </w:rPr>
            </w:pPr>
            <w:r w:rsidRPr="008C572D">
              <w:rPr>
                <w:b/>
                <w:sz w:val="19"/>
                <w:szCs w:val="19"/>
              </w:rPr>
              <w:t>Book Study</w:t>
            </w:r>
          </w:p>
          <w:p w14:paraId="157B6539" w14:textId="736EE6D8" w:rsidR="00040851" w:rsidRPr="008C572D" w:rsidRDefault="00040851" w:rsidP="00040851">
            <w:pPr>
              <w:jc w:val="center"/>
              <w:rPr>
                <w:sz w:val="19"/>
                <w:szCs w:val="19"/>
              </w:rPr>
            </w:pPr>
            <w:r w:rsidRPr="008C572D">
              <w:rPr>
                <w:sz w:val="19"/>
                <w:szCs w:val="19"/>
              </w:rPr>
              <w:t>6:00 pm</w:t>
            </w:r>
            <w:r w:rsidR="008C572D" w:rsidRPr="008C572D">
              <w:rPr>
                <w:sz w:val="19"/>
                <w:szCs w:val="19"/>
              </w:rPr>
              <w:t xml:space="preserve"> OLL</w:t>
            </w:r>
          </w:p>
          <w:p w14:paraId="04209619" w14:textId="55B07931" w:rsidR="00040851" w:rsidRPr="002B5BE5" w:rsidRDefault="00040851" w:rsidP="004250AF">
            <w:pPr>
              <w:jc w:val="center"/>
              <w:rPr>
                <w:sz w:val="20"/>
                <w:szCs w:val="20"/>
              </w:rPr>
            </w:pPr>
          </w:p>
          <w:p w14:paraId="5BDDB25F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1D42A56" w14:textId="38CEF7FE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2BD272" w14:textId="018ADA2B" w:rsidR="00351236" w:rsidRPr="000846B6" w:rsidRDefault="00F311C9" w:rsidP="00F311C9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9:00 am Mass</w:t>
            </w:r>
            <w:r w:rsidR="008C572D" w:rsidRPr="000846B6">
              <w:rPr>
                <w:sz w:val="14"/>
                <w:szCs w:val="14"/>
              </w:rPr>
              <w:t>-OLL</w:t>
            </w:r>
          </w:p>
          <w:p w14:paraId="003AD8FE" w14:textId="77777777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5 hours of Adoration</w:t>
            </w:r>
          </w:p>
          <w:p w14:paraId="6CA33E5F" w14:textId="6546A715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 xml:space="preserve"> </w:t>
            </w:r>
            <w:r w:rsidRPr="000846B6">
              <w:rPr>
                <w:sz w:val="14"/>
                <w:szCs w:val="14"/>
              </w:rPr>
              <w:t>10 am - 3 pm</w:t>
            </w:r>
            <w:r w:rsidR="00D1664B" w:rsidRPr="000846B6">
              <w:rPr>
                <w:sz w:val="14"/>
                <w:szCs w:val="14"/>
              </w:rPr>
              <w:t xml:space="preserve"> OLL</w:t>
            </w:r>
          </w:p>
          <w:p w14:paraId="4D9CA1E5" w14:textId="77777777" w:rsidR="00351236" w:rsidRPr="000846B6" w:rsidRDefault="00351236" w:rsidP="0035123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Confession</w:t>
            </w:r>
          </w:p>
          <w:p w14:paraId="0CFBBF43" w14:textId="2F521AE7" w:rsidR="00351236" w:rsidRPr="000846B6" w:rsidRDefault="00351236" w:rsidP="00351236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11 am – 12 pm</w:t>
            </w:r>
            <w:r w:rsidR="00D1664B" w:rsidRPr="000846B6">
              <w:rPr>
                <w:sz w:val="14"/>
                <w:szCs w:val="14"/>
              </w:rPr>
              <w:t xml:space="preserve"> OLL</w:t>
            </w:r>
          </w:p>
          <w:p w14:paraId="30C21A6D" w14:textId="439CF032" w:rsidR="003F0F29" w:rsidRPr="000846B6" w:rsidRDefault="000846B6" w:rsidP="000846B6">
            <w:pPr>
              <w:jc w:val="center"/>
              <w:rPr>
                <w:b/>
                <w:sz w:val="14"/>
                <w:szCs w:val="14"/>
              </w:rPr>
            </w:pPr>
            <w:r w:rsidRPr="000846B6">
              <w:rPr>
                <w:b/>
                <w:sz w:val="14"/>
                <w:szCs w:val="14"/>
              </w:rPr>
              <w:t>Rejoice! Advent Pilgrimage into the Heart of Scripture</w:t>
            </w:r>
          </w:p>
          <w:p w14:paraId="217CA376" w14:textId="26D5E63D" w:rsidR="003F0F29" w:rsidRPr="000846B6" w:rsidRDefault="003F0F29" w:rsidP="003F0F29">
            <w:pPr>
              <w:jc w:val="center"/>
              <w:rPr>
                <w:sz w:val="14"/>
                <w:szCs w:val="14"/>
              </w:rPr>
            </w:pPr>
            <w:r w:rsidRPr="000846B6">
              <w:rPr>
                <w:sz w:val="14"/>
                <w:szCs w:val="14"/>
              </w:rPr>
              <w:t>5:00 pm</w:t>
            </w:r>
            <w:r w:rsidR="00D1664B" w:rsidRPr="000846B6">
              <w:rPr>
                <w:sz w:val="14"/>
                <w:szCs w:val="14"/>
              </w:rPr>
              <w:t xml:space="preserve"> OLL</w:t>
            </w:r>
          </w:p>
          <w:p w14:paraId="11F55032" w14:textId="77777777" w:rsidR="003F0F29" w:rsidRPr="003B7EEE" w:rsidRDefault="003F0F29" w:rsidP="00351236">
            <w:pPr>
              <w:jc w:val="center"/>
              <w:rPr>
                <w:sz w:val="20"/>
                <w:szCs w:val="20"/>
              </w:rPr>
            </w:pPr>
          </w:p>
          <w:p w14:paraId="644683CA" w14:textId="77777777" w:rsidR="00351236" w:rsidRPr="002B5BE5" w:rsidRDefault="00351236" w:rsidP="00F311C9">
            <w:pPr>
              <w:jc w:val="center"/>
              <w:rPr>
                <w:sz w:val="20"/>
                <w:szCs w:val="20"/>
              </w:rPr>
            </w:pPr>
          </w:p>
          <w:p w14:paraId="16005F3D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1EF272BF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D11ECA" w14:textId="7E1DFF05" w:rsidR="00F311C9" w:rsidRPr="002B5BE5" w:rsidRDefault="009216D5" w:rsidP="006335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 Mass</w:t>
            </w:r>
            <w:r w:rsidR="00107FF7">
              <w:rPr>
                <w:sz w:val="20"/>
                <w:szCs w:val="20"/>
              </w:rPr>
              <w:t>-OLL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492C18" w14:textId="77777777" w:rsidR="00F311C9" w:rsidRPr="002B5BE5" w:rsidRDefault="00F311C9" w:rsidP="00F311C9">
            <w:pPr>
              <w:jc w:val="center"/>
              <w:rPr>
                <w:sz w:val="20"/>
                <w:szCs w:val="20"/>
              </w:rPr>
            </w:pPr>
          </w:p>
          <w:p w14:paraId="5247474F" w14:textId="7D140204" w:rsidR="004B03B6" w:rsidRPr="002B5BE5" w:rsidRDefault="004B03B6" w:rsidP="00536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4BD9A" w:themeFill="accent3"/>
          </w:tcPr>
          <w:p w14:paraId="34D89B9E" w14:textId="7474FA53" w:rsidR="004B03B6" w:rsidRPr="002B5BE5" w:rsidRDefault="004B03B6" w:rsidP="00372A59">
            <w:pPr>
              <w:jc w:val="center"/>
              <w:rPr>
                <w:sz w:val="20"/>
                <w:szCs w:val="20"/>
              </w:rPr>
            </w:pPr>
          </w:p>
        </w:tc>
      </w:tr>
      <w:tr w:rsidR="00F311C9" w14:paraId="2A7C7C5F" w14:textId="77777777" w:rsidTr="00AF6648">
        <w:trPr>
          <w:trHeight w:hRule="exact" w:val="1887"/>
        </w:trPr>
        <w:tc>
          <w:tcPr>
            <w:tcW w:w="10920" w:type="dxa"/>
            <w:gridSpan w:val="7"/>
            <w:tcBorders>
              <w:top w:val="single" w:sz="6" w:space="0" w:color="000000" w:themeColor="text1"/>
              <w:bottom w:val="nil"/>
            </w:tcBorders>
            <w:shd w:val="clear" w:color="auto" w:fill="F6EBCD" w:themeFill="accent2" w:themeFillTint="66"/>
          </w:tcPr>
          <w:p w14:paraId="3A2B5192" w14:textId="33A8B139" w:rsidR="00E1341F" w:rsidRPr="006750DA" w:rsidRDefault="006750DA" w:rsidP="00F311C9">
            <w:pPr>
              <w:rPr>
                <w:rFonts w:ascii="Corbel" w:hAnsi="Corbel"/>
                <w:sz w:val="19"/>
                <w:szCs w:val="19"/>
              </w:rPr>
            </w:pPr>
            <w:r w:rsidRPr="001C2CB9">
              <w:rPr>
                <w:rFonts w:ascii="Corbel" w:hAnsi="Corbe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62E5DF4" wp14:editId="06A66D33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465455</wp:posOffset>
                      </wp:positionV>
                      <wp:extent cx="1605915" cy="704850"/>
                      <wp:effectExtent l="0" t="0" r="13335" b="1905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591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56F15" w14:textId="27DEEDC8" w:rsidR="001C2CB9" w:rsidRPr="001C2CB9" w:rsidRDefault="001C2CB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C2CB9">
                                    <w:rPr>
                                      <w:sz w:val="20"/>
                                      <w:szCs w:val="20"/>
                                    </w:rPr>
                                    <w:t>OLL: Our Lady of the Lake</w:t>
                                  </w:r>
                                </w:p>
                                <w:p w14:paraId="2E54D0D2" w14:textId="7DDB66BB" w:rsidR="001C2CB9" w:rsidRPr="001C2CB9" w:rsidRDefault="001C2CB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C2CB9">
                                    <w:rPr>
                                      <w:sz w:val="20"/>
                                      <w:szCs w:val="20"/>
                                    </w:rPr>
                                    <w:t>St. J: Saint James</w:t>
                                  </w:r>
                                </w:p>
                                <w:p w14:paraId="650120F2" w14:textId="7CCA6F13" w:rsidR="001C2CB9" w:rsidRPr="001C2CB9" w:rsidRDefault="001C2CB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C2CB9">
                                    <w:rPr>
                                      <w:sz w:val="20"/>
                                      <w:szCs w:val="20"/>
                                    </w:rPr>
                                    <w:t>St. H: Saint Hubert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E5D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1.55pt;margin-top:36.65pt;width:126.45pt;height:5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">
                      <v:textbox>
                        <w:txbxContent>
                          <w:p w14:paraId="03456F15" w14:textId="27DEEDC8" w:rsidR="001C2CB9" w:rsidRPr="001C2CB9" w:rsidRDefault="001C2C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2CB9">
                              <w:rPr>
                                <w:sz w:val="20"/>
                                <w:szCs w:val="20"/>
                              </w:rPr>
                              <w:t>OLL: Our Lady of the Lake</w:t>
                            </w:r>
                          </w:p>
                          <w:p w14:paraId="2E54D0D2" w14:textId="7DDB66BB" w:rsidR="001C2CB9" w:rsidRPr="001C2CB9" w:rsidRDefault="001C2C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2CB9">
                              <w:rPr>
                                <w:sz w:val="20"/>
                                <w:szCs w:val="20"/>
                              </w:rPr>
                              <w:t>St. J: Saint James</w:t>
                            </w:r>
                          </w:p>
                          <w:p w14:paraId="650120F2" w14:textId="7CCA6F13" w:rsidR="001C2CB9" w:rsidRPr="001C2CB9" w:rsidRDefault="001C2C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2CB9">
                              <w:rPr>
                                <w:sz w:val="20"/>
                                <w:szCs w:val="20"/>
                              </w:rPr>
                              <w:t>St. H: Saint Hubert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F6648" w:rsidRPr="00367314">
              <w:rPr>
                <w:rFonts w:ascii="Corbel" w:hAnsi="Corbel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E2CF22A" wp14:editId="5BF90001">
                      <wp:simplePos x="0" y="0"/>
                      <wp:positionH relativeFrom="column">
                        <wp:posOffset>3927475</wp:posOffset>
                      </wp:positionH>
                      <wp:positionV relativeFrom="paragraph">
                        <wp:posOffset>5715</wp:posOffset>
                      </wp:positionV>
                      <wp:extent cx="2926080" cy="1226820"/>
                      <wp:effectExtent l="0" t="0" r="762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226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172D0" w14:textId="157CB041" w:rsidR="004A2B9C" w:rsidRPr="006750DA" w:rsidRDefault="00312399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  <w:u w:val="single"/>
                                    </w:rPr>
                                  </w:pPr>
                                  <w:r w:rsidRPr="006750DA">
                                    <w:rPr>
                                      <w:b/>
                                      <w:sz w:val="13"/>
                                      <w:szCs w:val="13"/>
                                      <w:u w:val="single"/>
                                    </w:rPr>
                                    <w:t>Upcoming Events in December</w:t>
                                  </w:r>
                                  <w:r w:rsidR="00367314" w:rsidRPr="006750DA">
                                    <w:rPr>
                                      <w:b/>
                                      <w:sz w:val="13"/>
                                      <w:szCs w:val="13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6B8266C8" w14:textId="4EDF55C1" w:rsidR="004B6134" w:rsidRPr="006750DA" w:rsidRDefault="004B6134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December 7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  <w:vertAlign w:val="superscript"/>
                                    </w:rPr>
                                    <w:t>th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: </w:t>
                                  </w:r>
                                  <w:r w:rsidR="000846B6" w:rsidRPr="006750DA">
                                    <w:rPr>
                                      <w:sz w:val="13"/>
                                      <w:szCs w:val="13"/>
                                    </w:rPr>
                                    <w:t>Immaculate Conception of the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Blessed Virgin Mary Vigil </w:t>
                                  </w:r>
                                  <w:r w:rsidR="000846B6" w:rsidRPr="006750DA">
                                    <w:rPr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 w:rsidR="00E74FCE">
                                    <w:rPr>
                                      <w:sz w:val="13"/>
                                      <w:szCs w:val="13"/>
                                    </w:rPr>
                                    <w:t>:00</w:t>
                                  </w:r>
                                  <w:r w:rsidR="000846B6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pm Mass OLL</w:t>
                                  </w:r>
                                </w:p>
                                <w:p w14:paraId="4776C89E" w14:textId="1D92284E" w:rsidR="004A2B9C" w:rsidRPr="006750DA" w:rsidRDefault="00A044AA" w:rsidP="00312399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December 8th</w:t>
                                  </w:r>
                                  <w:r w:rsidR="00A43B13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: </w:t>
                                  </w:r>
                                  <w:r w:rsidR="00312399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The Immaculate Conception of the </w:t>
                                  </w:r>
                                  <w:r w:rsidR="00114287" w:rsidRPr="006750DA">
                                    <w:rPr>
                                      <w:sz w:val="13"/>
                                      <w:szCs w:val="13"/>
                                    </w:rPr>
                                    <w:t>Blessed Virgin Mary</w:t>
                                  </w:r>
                                  <w:r w:rsidR="00DD3606" w:rsidRPr="006750DA"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 w:rsidR="000846B6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9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>:00 am</w:t>
                                  </w:r>
                                  <w:r w:rsidR="000846B6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OLL, 8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>:00 am St. J, 11:</w:t>
                                  </w:r>
                                  <w:r w:rsidR="00E74FCE">
                                    <w:rPr>
                                      <w:sz w:val="13"/>
                                      <w:szCs w:val="13"/>
                                    </w:rPr>
                                    <w:t>00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am St. H</w:t>
                                  </w:r>
                                </w:p>
                                <w:p w14:paraId="20EC4BC1" w14:textId="5B803F91" w:rsidR="00D37078" w:rsidRPr="006750DA" w:rsidRDefault="00C81376" w:rsidP="00312399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December 10</w:t>
                                  </w:r>
                                  <w:r w:rsidR="00D37078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th: 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Parish </w:t>
                                  </w:r>
                                  <w:r w:rsidR="00D37078" w:rsidRPr="006750DA">
                                    <w:rPr>
                                      <w:sz w:val="13"/>
                                      <w:szCs w:val="13"/>
                                    </w:rPr>
                                    <w:t>Christmas Party</w:t>
                                  </w:r>
                                  <w:r w:rsidR="00DD3606" w:rsidRPr="006750DA"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 w:rsidR="00D37078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4:00 pm</w:t>
                                  </w:r>
                                </w:p>
                                <w:p w14:paraId="5C363A93" w14:textId="6213805B" w:rsidR="00FB65A3" w:rsidRPr="006750DA" w:rsidRDefault="00C81376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December 13</w:t>
                                  </w:r>
                                  <w:r w:rsidR="00A044AA" w:rsidRPr="006750DA">
                                    <w:rPr>
                                      <w:sz w:val="13"/>
                                      <w:szCs w:val="13"/>
                                    </w:rPr>
                                    <w:t>th: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Parish</w:t>
                                  </w:r>
                                  <w:r w:rsidR="00A044A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Penance Service</w:t>
                                  </w:r>
                                  <w:r w:rsidR="00DD3606" w:rsidRPr="006750DA"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 w:rsidR="00A044A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5:00 pm</w:t>
                                  </w:r>
                                  <w:r w:rsidR="00A43B13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  <w:p w14:paraId="5159377F" w14:textId="366F3879" w:rsidR="00FB65A3" w:rsidRPr="006750DA" w:rsidRDefault="00A044AA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December 24th</w:t>
                                  </w:r>
                                  <w:r w:rsidR="00FB65A3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: 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Christmas Eve Mass</w:t>
                                  </w:r>
                                  <w:r w:rsidR="00DD3606" w:rsidRPr="006750DA"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4:00 pm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OLL</w:t>
                                  </w:r>
                                </w:p>
                                <w:p w14:paraId="41DACE5E" w14:textId="3E957228" w:rsidR="00A044AA" w:rsidRPr="006750DA" w:rsidRDefault="00A044AA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Dec</w:t>
                                  </w:r>
                                  <w:r w:rsidR="00C81376" w:rsidRPr="006750DA">
                                    <w:rPr>
                                      <w:sz w:val="13"/>
                                      <w:szCs w:val="13"/>
                                    </w:rPr>
                                    <w:t>ember 25th: Christmas Day Mass</w:t>
                                  </w:r>
                                  <w:r w:rsidR="00DD3606" w:rsidRPr="006750DA"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9</w:t>
                                  </w:r>
                                  <w:r w:rsidRPr="006750DA">
                                    <w:rPr>
                                      <w:sz w:val="13"/>
                                      <w:szCs w:val="13"/>
                                    </w:rPr>
                                    <w:t>:00 am</w:t>
                                  </w:r>
                                  <w:r w:rsidR="006750DA" w:rsidRPr="006750DA">
                                    <w:rPr>
                                      <w:sz w:val="13"/>
                                      <w:szCs w:val="13"/>
                                    </w:rPr>
                                    <w:t xml:space="preserve"> OLL, 9:00 am St. J, 11:00 am St.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CF2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309.25pt;margin-top:.45pt;width:230.4pt;height:9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" fillcolor="#f6f1ea [662]" stroked="f">
                      <v:textbox>
                        <w:txbxContent>
                          <w:p w14:paraId="2CD172D0" w14:textId="157CB041" w:rsidR="004A2B9C" w:rsidRPr="006750DA" w:rsidRDefault="00312399">
                            <w:pPr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6750DA"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  <w:t>Upcoming Events in December</w:t>
                            </w:r>
                            <w:r w:rsidR="00367314" w:rsidRPr="006750DA">
                              <w:rPr>
                                <w:b/>
                                <w:sz w:val="13"/>
                                <w:szCs w:val="13"/>
                                <w:u w:val="single"/>
                              </w:rPr>
                              <w:t>:</w:t>
                            </w:r>
                          </w:p>
                          <w:p w14:paraId="6B8266C8" w14:textId="4EDF55C1" w:rsidR="004B6134" w:rsidRPr="006750DA" w:rsidRDefault="004B613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December 7</w:t>
                            </w:r>
                            <w:r w:rsidRPr="006750DA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th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 xml:space="preserve">: </w:t>
                            </w:r>
                            <w:r w:rsidR="000846B6" w:rsidRPr="006750DA">
                              <w:rPr>
                                <w:sz w:val="13"/>
                                <w:szCs w:val="13"/>
                              </w:rPr>
                              <w:t>Immaculate Conception of the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 xml:space="preserve">Blessed Virgin Mary Vigil </w:t>
                            </w:r>
                            <w:r w:rsidR="000846B6" w:rsidRPr="006750DA"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="00E74FCE">
                              <w:rPr>
                                <w:sz w:val="13"/>
                                <w:szCs w:val="13"/>
                              </w:rPr>
                              <w:t>:00</w:t>
                            </w:r>
                            <w:r w:rsidR="000846B6" w:rsidRPr="006750DA">
                              <w:rPr>
                                <w:sz w:val="13"/>
                                <w:szCs w:val="13"/>
                              </w:rPr>
                              <w:t xml:space="preserve"> pm Mass OLL</w:t>
                            </w:r>
                          </w:p>
                          <w:p w14:paraId="4776C89E" w14:textId="1D92284E" w:rsidR="004A2B9C" w:rsidRPr="006750DA" w:rsidRDefault="00A044AA" w:rsidP="0031239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December 8th</w:t>
                            </w:r>
                            <w:r w:rsidR="00A43B13" w:rsidRPr="006750DA">
                              <w:rPr>
                                <w:sz w:val="13"/>
                                <w:szCs w:val="13"/>
                              </w:rPr>
                              <w:t xml:space="preserve">: </w:t>
                            </w:r>
                            <w:r w:rsidR="00312399" w:rsidRPr="006750DA">
                              <w:rPr>
                                <w:sz w:val="13"/>
                                <w:szCs w:val="13"/>
                              </w:rPr>
                              <w:t xml:space="preserve">The Immaculate Conception of the </w:t>
                            </w:r>
                            <w:r w:rsidR="00114287" w:rsidRPr="006750DA">
                              <w:rPr>
                                <w:sz w:val="13"/>
                                <w:szCs w:val="13"/>
                              </w:rPr>
                              <w:t>Blessed Virgin Mary</w:t>
                            </w:r>
                            <w:r w:rsidR="00DD3606" w:rsidRPr="006750DA"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  <w:r w:rsidR="000846B6" w:rsidRPr="006750DA">
                              <w:rPr>
                                <w:sz w:val="13"/>
                                <w:szCs w:val="13"/>
                              </w:rPr>
                              <w:t xml:space="preserve"> 9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>:00 am</w:t>
                            </w:r>
                            <w:r w:rsidR="000846B6" w:rsidRPr="006750DA">
                              <w:rPr>
                                <w:sz w:val="13"/>
                                <w:szCs w:val="13"/>
                              </w:rPr>
                              <w:t xml:space="preserve"> OLL, 8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>:00 am St. J, 11:</w:t>
                            </w:r>
                            <w:r w:rsidR="00E74FCE">
                              <w:rPr>
                                <w:sz w:val="13"/>
                                <w:szCs w:val="13"/>
                              </w:rPr>
                              <w:t>00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 xml:space="preserve"> am St. H</w:t>
                            </w:r>
                          </w:p>
                          <w:p w14:paraId="20EC4BC1" w14:textId="5B803F91" w:rsidR="00D37078" w:rsidRPr="006750DA" w:rsidRDefault="00C81376" w:rsidP="00312399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December 10</w:t>
                            </w:r>
                            <w:r w:rsidR="00D37078" w:rsidRPr="006750DA">
                              <w:rPr>
                                <w:sz w:val="13"/>
                                <w:szCs w:val="13"/>
                              </w:rPr>
                              <w:t xml:space="preserve">th: 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 xml:space="preserve">Parish </w:t>
                            </w:r>
                            <w:r w:rsidR="00D37078" w:rsidRPr="006750DA">
                              <w:rPr>
                                <w:sz w:val="13"/>
                                <w:szCs w:val="13"/>
                              </w:rPr>
                              <w:t>Christmas Party</w:t>
                            </w:r>
                            <w:r w:rsidR="00DD3606" w:rsidRPr="006750DA"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  <w:r w:rsidR="00D37078" w:rsidRPr="006750DA">
                              <w:rPr>
                                <w:sz w:val="13"/>
                                <w:szCs w:val="13"/>
                              </w:rPr>
                              <w:t xml:space="preserve"> 4:00 pm</w:t>
                            </w:r>
                          </w:p>
                          <w:p w14:paraId="5C363A93" w14:textId="6213805B" w:rsidR="00FB65A3" w:rsidRPr="006750DA" w:rsidRDefault="00C8137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December 13</w:t>
                            </w:r>
                            <w:r w:rsidR="00A044AA" w:rsidRPr="006750DA">
                              <w:rPr>
                                <w:sz w:val="13"/>
                                <w:szCs w:val="13"/>
                              </w:rPr>
                              <w:t>th: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 xml:space="preserve"> Parish</w:t>
                            </w:r>
                            <w:r w:rsidR="00A044AA" w:rsidRPr="006750DA">
                              <w:rPr>
                                <w:sz w:val="13"/>
                                <w:szCs w:val="13"/>
                              </w:rPr>
                              <w:t xml:space="preserve"> Penance Service</w:t>
                            </w:r>
                            <w:r w:rsidR="00DD3606" w:rsidRPr="006750DA"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  <w:r w:rsidR="00A044AA" w:rsidRPr="006750DA">
                              <w:rPr>
                                <w:sz w:val="13"/>
                                <w:szCs w:val="13"/>
                              </w:rPr>
                              <w:t xml:space="preserve"> 5:00 pm</w:t>
                            </w:r>
                            <w:r w:rsidR="00A43B13" w:rsidRPr="006750DA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5159377F" w14:textId="366F3879" w:rsidR="00FB65A3" w:rsidRPr="006750DA" w:rsidRDefault="00A044A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December 24th</w:t>
                            </w:r>
                            <w:r w:rsidR="00FB65A3" w:rsidRPr="006750DA">
                              <w:rPr>
                                <w:sz w:val="13"/>
                                <w:szCs w:val="13"/>
                              </w:rPr>
                              <w:t xml:space="preserve">: 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>Christmas Eve Mass</w:t>
                            </w:r>
                            <w:r w:rsidR="00DD3606" w:rsidRPr="006750DA"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 xml:space="preserve"> 4:00 pm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 xml:space="preserve"> OLL</w:t>
                            </w:r>
                          </w:p>
                          <w:p w14:paraId="41DACE5E" w14:textId="3E957228" w:rsidR="00A044AA" w:rsidRPr="006750DA" w:rsidRDefault="00A044AA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750DA">
                              <w:rPr>
                                <w:sz w:val="13"/>
                                <w:szCs w:val="13"/>
                              </w:rPr>
                              <w:t>Dec</w:t>
                            </w:r>
                            <w:r w:rsidR="00C81376" w:rsidRPr="006750DA">
                              <w:rPr>
                                <w:sz w:val="13"/>
                                <w:szCs w:val="13"/>
                              </w:rPr>
                              <w:t>ember 25th: Christmas Day Mass</w:t>
                            </w:r>
                            <w:r w:rsidR="00DD3606" w:rsidRPr="006750DA"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 xml:space="preserve"> 9</w:t>
                            </w:r>
                            <w:r w:rsidRPr="006750DA">
                              <w:rPr>
                                <w:sz w:val="13"/>
                                <w:szCs w:val="13"/>
                              </w:rPr>
                              <w:t>:00 am</w:t>
                            </w:r>
                            <w:r w:rsidR="006750DA" w:rsidRPr="006750DA">
                              <w:rPr>
                                <w:sz w:val="13"/>
                                <w:szCs w:val="13"/>
                              </w:rPr>
                              <w:t xml:space="preserve"> OLL, 9:00 am St. J, 11:00 am St. 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311C9" w:rsidRPr="004A2B9C">
              <w:rPr>
                <w:rFonts w:ascii="Corbel" w:hAnsi="Corbel"/>
                <w:b/>
                <w:sz w:val="22"/>
                <w:szCs w:val="22"/>
                <w:u w:val="single"/>
              </w:rPr>
              <w:t>Parish/School Office Hours</w:t>
            </w:r>
            <w:r w:rsidR="00F311C9" w:rsidRPr="006750DA">
              <w:rPr>
                <w:rFonts w:ascii="Corbel" w:hAnsi="Corbel"/>
                <w:b/>
                <w:u w:val="single"/>
              </w:rPr>
              <w:t>:</w:t>
            </w:r>
            <w:r w:rsidR="00F311C9" w:rsidRPr="006750DA">
              <w:rPr>
                <w:rFonts w:ascii="Corbel" w:hAnsi="Corbel"/>
                <w:b/>
              </w:rPr>
              <w:t xml:space="preserve">  </w:t>
            </w:r>
            <w:r w:rsidR="00F311C9" w:rsidRPr="006750DA">
              <w:rPr>
                <w:rFonts w:ascii="Corbel" w:hAnsi="Corbel"/>
              </w:rPr>
              <w:t xml:space="preserve">  </w:t>
            </w:r>
            <w:r w:rsidR="00F311C9" w:rsidRPr="006750DA">
              <w:rPr>
                <w:rFonts w:ascii="Corbel" w:hAnsi="Corbel"/>
                <w:sz w:val="19"/>
                <w:szCs w:val="19"/>
              </w:rPr>
              <w:t>Monday – Friday   8:00 am – 4:00 pm.</w:t>
            </w:r>
            <w:r w:rsidR="004A2B9C" w:rsidRPr="006750DA">
              <w:rPr>
                <w:rFonts w:ascii="Corbel" w:hAnsi="Corbel"/>
                <w:sz w:val="19"/>
                <w:szCs w:val="19"/>
              </w:rPr>
              <w:t xml:space="preserve"> </w:t>
            </w:r>
            <w:r w:rsidR="00F311C9" w:rsidRPr="006750DA">
              <w:rPr>
                <w:rFonts w:ascii="Corbel" w:hAnsi="Corbel"/>
                <w:sz w:val="19"/>
                <w:szCs w:val="19"/>
              </w:rPr>
              <w:t>If you need to reach Father Peter after hours, call the church office</w:t>
            </w:r>
          </w:p>
          <w:p w14:paraId="1C93AB7A" w14:textId="7EE85F9B" w:rsidR="00F311C9" w:rsidRPr="006750DA" w:rsidRDefault="00E1341F" w:rsidP="00F311C9">
            <w:pPr>
              <w:rPr>
                <w:rFonts w:ascii="Corbel" w:hAnsi="Corbel"/>
                <w:sz w:val="19"/>
                <w:szCs w:val="19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 xml:space="preserve"> and select Ext. </w:t>
            </w:r>
            <w:r w:rsidR="00F311C9" w:rsidRPr="006750DA">
              <w:rPr>
                <w:rFonts w:ascii="Corbel" w:hAnsi="Corbel"/>
                <w:sz w:val="19"/>
                <w:szCs w:val="19"/>
              </w:rPr>
              <w:t>2</w:t>
            </w:r>
            <w:r w:rsidR="00367314" w:rsidRPr="006750DA">
              <w:rPr>
                <w:rFonts w:ascii="Corbel" w:hAnsi="Corbel"/>
                <w:sz w:val="19"/>
                <w:szCs w:val="19"/>
              </w:rPr>
              <w:t>.</w:t>
            </w:r>
          </w:p>
          <w:p w14:paraId="281CF8CE" w14:textId="77777777" w:rsidR="001C2CB9" w:rsidRPr="006750DA" w:rsidRDefault="009B0893" w:rsidP="00F311C9">
            <w:pPr>
              <w:rPr>
                <w:rFonts w:ascii="Corbel" w:hAnsi="Corbel"/>
                <w:sz w:val="19"/>
                <w:szCs w:val="19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 xml:space="preserve">Confession Times: </w:t>
            </w:r>
          </w:p>
          <w:p w14:paraId="5D19BA4A" w14:textId="22C245E8" w:rsidR="009B0893" w:rsidRPr="006750DA" w:rsidRDefault="009B0893" w:rsidP="00F311C9">
            <w:pPr>
              <w:rPr>
                <w:rFonts w:ascii="Corbel" w:hAnsi="Corbel"/>
                <w:sz w:val="19"/>
                <w:szCs w:val="19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>Saturdays</w:t>
            </w:r>
            <w:r w:rsidR="00367314" w:rsidRPr="006750DA">
              <w:rPr>
                <w:rFonts w:ascii="Corbel" w:hAnsi="Corbel"/>
                <w:sz w:val="19"/>
                <w:szCs w:val="19"/>
              </w:rPr>
              <w:t>:</w:t>
            </w:r>
            <w:r w:rsidRPr="006750DA">
              <w:rPr>
                <w:rFonts w:ascii="Corbel" w:hAnsi="Corbel"/>
                <w:sz w:val="19"/>
                <w:szCs w:val="19"/>
              </w:rPr>
              <w:t xml:space="preserve"> 3:00 PM</w:t>
            </w:r>
            <w:r w:rsidR="00274686" w:rsidRPr="006750DA">
              <w:rPr>
                <w:rFonts w:ascii="Corbel" w:hAnsi="Corbel"/>
                <w:sz w:val="19"/>
                <w:szCs w:val="19"/>
              </w:rPr>
              <w:t xml:space="preserve"> -OLL</w:t>
            </w:r>
          </w:p>
          <w:p w14:paraId="0B49D4FC" w14:textId="0A9B3D95" w:rsidR="009B0893" w:rsidRPr="00FC3EBC" w:rsidRDefault="001C2CB9" w:rsidP="00F311C9">
            <w:pPr>
              <w:rPr>
                <w:rFonts w:ascii="Corbel" w:hAnsi="Corbel"/>
                <w:color w:val="FFC000"/>
                <w:sz w:val="20"/>
                <w:szCs w:val="20"/>
              </w:rPr>
            </w:pPr>
            <w:r w:rsidRPr="006750DA">
              <w:rPr>
                <w:rFonts w:ascii="Corbel" w:hAnsi="Corbel"/>
                <w:sz w:val="19"/>
                <w:szCs w:val="19"/>
              </w:rPr>
              <w:t xml:space="preserve"> </w:t>
            </w:r>
            <w:r w:rsidR="009B0893" w:rsidRPr="006750DA">
              <w:rPr>
                <w:rFonts w:ascii="Corbel" w:hAnsi="Corbel"/>
                <w:sz w:val="19"/>
                <w:szCs w:val="19"/>
              </w:rPr>
              <w:t>Sundays</w:t>
            </w:r>
            <w:r w:rsidR="00367314" w:rsidRPr="006750DA">
              <w:rPr>
                <w:rFonts w:ascii="Corbel" w:hAnsi="Corbel"/>
                <w:sz w:val="19"/>
                <w:szCs w:val="19"/>
              </w:rPr>
              <w:t>: 8:00 AM</w:t>
            </w:r>
            <w:r w:rsidR="00274686" w:rsidRPr="006750DA">
              <w:rPr>
                <w:rFonts w:ascii="Corbel" w:hAnsi="Corbel"/>
                <w:sz w:val="19"/>
                <w:szCs w:val="19"/>
              </w:rPr>
              <w:t xml:space="preserve"> </w:t>
            </w:r>
            <w:r w:rsidR="0010624D" w:rsidRPr="006750DA">
              <w:rPr>
                <w:rFonts w:ascii="Corbel" w:hAnsi="Corbel"/>
                <w:sz w:val="19"/>
                <w:szCs w:val="19"/>
              </w:rPr>
              <w:t>–</w:t>
            </w:r>
            <w:r w:rsidR="00274686" w:rsidRPr="006750DA">
              <w:rPr>
                <w:rFonts w:ascii="Corbel" w:hAnsi="Corbel"/>
                <w:sz w:val="19"/>
                <w:szCs w:val="19"/>
              </w:rPr>
              <w:t>OLL</w:t>
            </w:r>
          </w:p>
        </w:tc>
      </w:tr>
    </w:tbl>
    <w:p w14:paraId="04BC2487" w14:textId="13567202" w:rsidR="00542788" w:rsidRDefault="00542788" w:rsidP="00961557">
      <w:pPr>
        <w:pStyle w:val="NoSpacing"/>
      </w:pPr>
    </w:p>
    <w:p w14:paraId="76607823" w14:textId="57563467" w:rsidR="00940709" w:rsidRDefault="00940709" w:rsidP="00961557">
      <w:pPr>
        <w:pStyle w:val="NoSpacing"/>
      </w:pPr>
    </w:p>
    <w:p w14:paraId="212549A8" w14:textId="2E877DA3" w:rsidR="00940709" w:rsidRDefault="00940709" w:rsidP="00961557">
      <w:pPr>
        <w:pStyle w:val="NoSpacing"/>
      </w:pPr>
    </w:p>
    <w:p w14:paraId="15BA7D73" w14:textId="5F2AB126" w:rsidR="00940709" w:rsidRDefault="004F665A" w:rsidP="004F665A">
      <w:pPr>
        <w:tabs>
          <w:tab w:val="center" w:pos="4680"/>
        </w:tabs>
        <w:spacing w:before="0" w:after="0"/>
        <w:rPr>
          <w:rFonts w:ascii="Monotype Corsiva" w:eastAsia="Calibri" w:hAnsi="Monotype Corsiva" w:cs="Times New Roman"/>
          <w:b/>
          <w:color w:val="CC3300"/>
          <w:sz w:val="72"/>
          <w:szCs w:val="72"/>
        </w:rPr>
      </w:pPr>
      <w:r>
        <w:rPr>
          <w:rFonts w:ascii="Monotype Corsiva" w:eastAsia="Calibri" w:hAnsi="Monotype Corsiva" w:cs="Times New Roman"/>
          <w:b/>
          <w:color w:val="FF9900"/>
          <w:sz w:val="72"/>
          <w:szCs w:val="72"/>
        </w:rPr>
        <w:tab/>
      </w:r>
      <w:r w:rsidR="008D5903" w:rsidRPr="008D5903">
        <w:rPr>
          <w:rFonts w:ascii="Monotype Corsiva" w:eastAsia="Calibri" w:hAnsi="Monotype Corsiva" w:cs="Times New Roman"/>
          <w:b/>
          <w:color w:val="CC3300"/>
          <w:sz w:val="72"/>
          <w:szCs w:val="72"/>
        </w:rPr>
        <w:t>November Birthdays</w:t>
      </w:r>
      <w:r w:rsidR="008954E7">
        <w:rPr>
          <w:rFonts w:ascii="Monotype Corsiva" w:eastAsia="Calibri" w:hAnsi="Monotype Corsiva" w:cs="Times New Roman"/>
          <w:b/>
          <w:color w:val="CC3300"/>
          <w:sz w:val="72"/>
          <w:szCs w:val="72"/>
        </w:rPr>
        <w:t xml:space="preserve"> </w:t>
      </w:r>
    </w:p>
    <w:p w14:paraId="11A76F07" w14:textId="77777777" w:rsidR="005F339B" w:rsidRDefault="005F339B" w:rsidP="005F339B">
      <w:pPr>
        <w:pStyle w:val="Heading2"/>
        <w:rPr>
          <w:sz w:val="20"/>
        </w:rPr>
      </w:pPr>
      <w:r>
        <w:rPr>
          <w:rFonts w:ascii="Monotype Corsiva" w:eastAsia="Calibri" w:hAnsi="Monotype Corsiv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C963E" wp14:editId="3B867B60">
                <wp:simplePos x="0" y="0"/>
                <wp:positionH relativeFrom="margin">
                  <wp:posOffset>3520440</wp:posOffset>
                </wp:positionH>
                <wp:positionV relativeFrom="paragraph">
                  <wp:posOffset>134620</wp:posOffset>
                </wp:positionV>
                <wp:extent cx="2905125" cy="691896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918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CF949" w14:textId="747E1056" w:rsidR="00FD5828" w:rsidRPr="00496EAA" w:rsidRDefault="00FD5828" w:rsidP="00FD5828">
                            <w:pPr>
                              <w:pStyle w:val="Heading2"/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>November 17</w:t>
                            </w: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Carol Breyer</w:t>
                            </w:r>
                          </w:p>
                          <w:p w14:paraId="0DF4249D" w14:textId="77777777" w:rsidR="00FD5828" w:rsidRPr="00496EAA" w:rsidRDefault="00FD5828" w:rsidP="00FD5828">
                            <w:pPr>
                              <w:pStyle w:val="Heading2"/>
                              <w:ind w:left="720" w:firstLine="720"/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Marjorie Palm</w:t>
                            </w:r>
                          </w:p>
                          <w:p w14:paraId="6A2D4C43" w14:textId="77777777" w:rsidR="00FD5828" w:rsidRPr="00496EAA" w:rsidRDefault="00FD5828" w:rsidP="00FD5828">
                            <w:pPr>
                              <w:pStyle w:val="Heading2"/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William Tarrant</w:t>
                            </w:r>
                          </w:p>
                          <w:p w14:paraId="66D38D24" w14:textId="77777777" w:rsidR="00FD5828" w:rsidRPr="00496EAA" w:rsidRDefault="00FD5828" w:rsidP="00FD5828">
                            <w:pPr>
                              <w:pStyle w:val="Heading2"/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>November 18</w:t>
                            </w: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Sally Gross</w:t>
                            </w:r>
                          </w:p>
                          <w:p w14:paraId="695B5116" w14:textId="1CEEDF94" w:rsidR="00FD5828" w:rsidRPr="00496EAA" w:rsidRDefault="00FD5828" w:rsidP="008A12F9">
                            <w:pPr>
                              <w:pStyle w:val="Heading2"/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>November 19</w:t>
                            </w:r>
                            <w:r w:rsidRPr="00496EAA">
                              <w:rPr>
                                <w:rFonts w:ascii="Monotype Corsiva" w:hAnsi="Monotype Corsiva" w:cs="Times New Roman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Benjamin Walker</w:t>
                            </w:r>
                          </w:p>
                          <w:p w14:paraId="099AC2F4" w14:textId="5F195193" w:rsidR="008A12F9" w:rsidRPr="00496EAA" w:rsidRDefault="008A12F9" w:rsidP="008A12F9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November 21 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  <w:t>Heather King</w:t>
                            </w:r>
                          </w:p>
                          <w:p w14:paraId="1135B235" w14:textId="3E412719" w:rsidR="008A12F9" w:rsidRPr="00496EAA" w:rsidRDefault="008A12F9" w:rsidP="008A12F9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53033E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Eile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en Swider</w:t>
                            </w:r>
                          </w:p>
                          <w:p w14:paraId="6778351F" w14:textId="371591F2" w:rsidR="008A12F9" w:rsidRPr="00496EAA" w:rsidRDefault="008A12F9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November 22 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David Willemot</w:t>
                            </w:r>
                          </w:p>
                          <w:p w14:paraId="14FDC4C8" w14:textId="518CD398" w:rsidR="00EA1AF8" w:rsidRPr="00496EAA" w:rsidRDefault="00EA1AF8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November 23  </w:t>
                            </w:r>
                            <w:r w:rsidR="008A12F9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Lindsey Hamel</w:t>
                            </w:r>
                          </w:p>
                          <w:p w14:paraId="7F77835A" w14:textId="229E5087" w:rsidR="00EA1AF8" w:rsidRPr="00496EAA" w:rsidRDefault="00EA1AF8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November 24  </w:t>
                            </w:r>
                            <w:r w:rsidR="008A12F9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Janet Steepe</w:t>
                            </w:r>
                          </w:p>
                          <w:p w14:paraId="4D22A09A" w14:textId="2E840A82" w:rsidR="00EA1AF8" w:rsidRPr="00496EAA" w:rsidRDefault="00EA1AF8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November 25  </w:t>
                            </w:r>
                            <w:r w:rsidR="008A12F9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8D5903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Judith Brown</w:t>
                            </w:r>
                          </w:p>
                          <w:p w14:paraId="0ACAFD02" w14:textId="4BD44AFB" w:rsidR="008D5903" w:rsidRPr="00496EAA" w:rsidRDefault="005375F7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8D5903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Robert Pacella</w:t>
                            </w:r>
                          </w:p>
                          <w:p w14:paraId="2858E6E2" w14:textId="77777777" w:rsidR="008D5903" w:rsidRPr="00496EAA" w:rsidRDefault="008D5903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  <w:t>Amy Ruff</w:t>
                            </w:r>
                          </w:p>
                          <w:p w14:paraId="759E2592" w14:textId="319477B5" w:rsidR="008D5903" w:rsidRPr="00496EAA" w:rsidRDefault="008D5903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November 26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EA1AF8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Brenda Gardner</w:t>
                            </w:r>
                          </w:p>
                          <w:p w14:paraId="27C12B3B" w14:textId="00F9AF60" w:rsidR="0010624D" w:rsidRPr="00496EAA" w:rsidRDefault="0010624D" w:rsidP="0010624D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Arlene Monahan</w:t>
                            </w:r>
                          </w:p>
                          <w:p w14:paraId="4F143817" w14:textId="40DE90BF" w:rsidR="008D5903" w:rsidRPr="00496EAA" w:rsidRDefault="008D5903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November 27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EA1AF8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Larry Aiello</w:t>
                            </w:r>
                          </w:p>
                          <w:p w14:paraId="55B8B37B" w14:textId="3563B4FF" w:rsidR="008D5903" w:rsidRPr="00496EAA" w:rsidRDefault="008D5903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EA1AF8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Josephine Kirchler</w:t>
                            </w:r>
                          </w:p>
                          <w:p w14:paraId="06296A68" w14:textId="05C9AB74" w:rsidR="0019390E" w:rsidRPr="00496EAA" w:rsidRDefault="008D5903" w:rsidP="00EA1AF8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November 28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="00EA1AF8"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Yvonne Neubecker</w:t>
                            </w:r>
                          </w:p>
                          <w:p w14:paraId="24C32FC0" w14:textId="588614ED" w:rsidR="0010624D" w:rsidRPr="00496EAA" w:rsidRDefault="0010624D" w:rsidP="0010624D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Marian Wozniak</w:t>
                            </w:r>
                          </w:p>
                          <w:p w14:paraId="2ADDB3C5" w14:textId="2CE8B1D4" w:rsidR="0010624D" w:rsidRPr="00496EAA" w:rsidRDefault="0010624D" w:rsidP="0010624D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>November 30</w:t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  <w:t>Brian Bone</w:t>
                            </w:r>
                          </w:p>
                          <w:p w14:paraId="0F625B11" w14:textId="2601C249" w:rsidR="00460676" w:rsidRPr="00496EAA" w:rsidRDefault="0010624D" w:rsidP="0010624D">
                            <w:pPr>
                              <w:pStyle w:val="Heading2"/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</w:r>
                            <w:r w:rsidRPr="00496EAA">
                              <w:rPr>
                                <w:rFonts w:ascii="Monotype Corsiva" w:hAnsi="Monotype Corsiva"/>
                                <w:b w:val="0"/>
                                <w:color w:val="auto"/>
                                <w:sz w:val="23"/>
                                <w:szCs w:val="23"/>
                              </w:rPr>
                              <w:tab/>
                              <w:t>Tom Weir</w:t>
                            </w:r>
                          </w:p>
                          <w:p w14:paraId="01B69944" w14:textId="55226F4A" w:rsidR="00FD347D" w:rsidRDefault="00FD347D" w:rsidP="00FD347D"/>
                          <w:p w14:paraId="2A519B31" w14:textId="667240F5" w:rsidR="00FD347D" w:rsidRPr="00FD347D" w:rsidRDefault="00FD347D" w:rsidP="00FD3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963E" id="_x0000_s1028" type="#_x0000_t202" style="position:absolute;margin-left:277.2pt;margin-top:10.6pt;width:228.75pt;height:544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" fillcolor="window" stroked="f" strokeweight=".5pt">
                <v:textbox>
                  <w:txbxContent>
                    <w:p w14:paraId="12FCF949" w14:textId="747E1056" w:rsidR="00FD5828" w:rsidRPr="00496EAA" w:rsidRDefault="00FD5828" w:rsidP="00FD5828">
                      <w:pPr>
                        <w:pStyle w:val="Heading2"/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>November 17</w:t>
                      </w: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Carol Breyer</w:t>
                      </w:r>
                    </w:p>
                    <w:p w14:paraId="0DF4249D" w14:textId="77777777" w:rsidR="00FD5828" w:rsidRPr="00496EAA" w:rsidRDefault="00FD5828" w:rsidP="00FD5828">
                      <w:pPr>
                        <w:pStyle w:val="Heading2"/>
                        <w:ind w:left="720" w:firstLine="720"/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 xml:space="preserve"> Marjorie Palm</w:t>
                      </w:r>
                    </w:p>
                    <w:p w14:paraId="6A2D4C43" w14:textId="77777777" w:rsidR="00FD5828" w:rsidRPr="00496EAA" w:rsidRDefault="00FD5828" w:rsidP="00FD5828">
                      <w:pPr>
                        <w:pStyle w:val="Heading2"/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William Tarrant</w:t>
                      </w:r>
                    </w:p>
                    <w:p w14:paraId="66D38D24" w14:textId="77777777" w:rsidR="00FD5828" w:rsidRPr="00496EAA" w:rsidRDefault="00FD5828" w:rsidP="00FD5828">
                      <w:pPr>
                        <w:pStyle w:val="Heading2"/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>November 18</w:t>
                      </w: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Sally Gross</w:t>
                      </w:r>
                    </w:p>
                    <w:p w14:paraId="695B5116" w14:textId="1CEEDF94" w:rsidR="00FD5828" w:rsidRPr="00496EAA" w:rsidRDefault="00FD5828" w:rsidP="008A12F9">
                      <w:pPr>
                        <w:pStyle w:val="Heading2"/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>November 19</w:t>
                      </w:r>
                      <w:r w:rsidRPr="00496EAA">
                        <w:rPr>
                          <w:rFonts w:ascii="Monotype Corsiva" w:hAnsi="Monotype Corsiva" w:cs="Times New Roman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Benjamin Walker</w:t>
                      </w:r>
                    </w:p>
                    <w:p w14:paraId="099AC2F4" w14:textId="5F195193" w:rsidR="008A12F9" w:rsidRPr="00496EAA" w:rsidRDefault="008A12F9" w:rsidP="008A12F9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November 21 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  <w:t>Heather King</w:t>
                      </w:r>
                    </w:p>
                    <w:p w14:paraId="1135B235" w14:textId="3E412719" w:rsidR="008A12F9" w:rsidRPr="00496EAA" w:rsidRDefault="008A12F9" w:rsidP="008A12F9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sz w:val="23"/>
                          <w:szCs w:val="23"/>
                        </w:rPr>
                      </w:pP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="0053033E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Eile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en Swider</w:t>
                      </w:r>
                    </w:p>
                    <w:p w14:paraId="6778351F" w14:textId="371591F2" w:rsidR="008A12F9" w:rsidRPr="00496EAA" w:rsidRDefault="008A12F9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000000" w:themeColor="text1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000000" w:themeColor="text1"/>
                          <w:sz w:val="23"/>
                          <w:szCs w:val="23"/>
                        </w:rPr>
                        <w:t xml:space="preserve">November 22 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000000" w:themeColor="text1"/>
                          <w:sz w:val="23"/>
                          <w:szCs w:val="23"/>
                        </w:rPr>
                        <w:tab/>
                        <w:t>David Willemot</w:t>
                      </w:r>
                    </w:p>
                    <w:p w14:paraId="14FDC4C8" w14:textId="518CD398" w:rsidR="00EA1AF8" w:rsidRPr="00496EAA" w:rsidRDefault="00EA1AF8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November 23  </w:t>
                      </w:r>
                      <w:r w:rsidR="008A12F9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Lindsey Hamel</w:t>
                      </w:r>
                    </w:p>
                    <w:p w14:paraId="7F77835A" w14:textId="229E5087" w:rsidR="00EA1AF8" w:rsidRPr="00496EAA" w:rsidRDefault="00EA1AF8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November 24  </w:t>
                      </w:r>
                      <w:r w:rsidR="008A12F9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Janet Steepe</w:t>
                      </w:r>
                    </w:p>
                    <w:p w14:paraId="4D22A09A" w14:textId="2E840A82" w:rsidR="00EA1AF8" w:rsidRPr="00496EAA" w:rsidRDefault="00EA1AF8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November 25  </w:t>
                      </w:r>
                      <w:r w:rsidR="008A12F9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8D5903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Judith Brown</w:t>
                      </w:r>
                    </w:p>
                    <w:p w14:paraId="0ACAFD02" w14:textId="4BD44AFB" w:rsidR="008D5903" w:rsidRPr="00496EAA" w:rsidRDefault="005375F7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8D5903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Robert Pacella</w:t>
                      </w:r>
                    </w:p>
                    <w:p w14:paraId="2858E6E2" w14:textId="77777777" w:rsidR="008D5903" w:rsidRPr="00496EAA" w:rsidRDefault="008D5903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  <w:t>Amy Ruff</w:t>
                      </w:r>
                    </w:p>
                    <w:p w14:paraId="759E2592" w14:textId="319477B5" w:rsidR="008D5903" w:rsidRPr="00496EAA" w:rsidRDefault="008D5903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November 26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EA1AF8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Brenda Gardner</w:t>
                      </w:r>
                    </w:p>
                    <w:p w14:paraId="27C12B3B" w14:textId="00F9AF60" w:rsidR="0010624D" w:rsidRPr="00496EAA" w:rsidRDefault="0010624D" w:rsidP="0010624D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sz w:val="23"/>
                          <w:szCs w:val="23"/>
                        </w:rPr>
                      </w:pP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Arlene Monahan</w:t>
                      </w:r>
                    </w:p>
                    <w:p w14:paraId="4F143817" w14:textId="40DE90BF" w:rsidR="008D5903" w:rsidRPr="00496EAA" w:rsidRDefault="008D5903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November 27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EA1AF8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Larry Aiello</w:t>
                      </w:r>
                    </w:p>
                    <w:p w14:paraId="55B8B37B" w14:textId="3563B4FF" w:rsidR="008D5903" w:rsidRPr="00496EAA" w:rsidRDefault="008D5903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EA1AF8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Josephine Kirchler</w:t>
                      </w:r>
                    </w:p>
                    <w:p w14:paraId="06296A68" w14:textId="05C9AB74" w:rsidR="0019390E" w:rsidRPr="00496EAA" w:rsidRDefault="008D5903" w:rsidP="00EA1AF8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November 28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="00EA1AF8"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 xml:space="preserve"> 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Yvonne Neubecker</w:t>
                      </w:r>
                    </w:p>
                    <w:p w14:paraId="24C32FC0" w14:textId="588614ED" w:rsidR="0010624D" w:rsidRPr="00496EAA" w:rsidRDefault="0010624D" w:rsidP="0010624D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Marian Wozniak</w:t>
                      </w:r>
                    </w:p>
                    <w:p w14:paraId="2ADDB3C5" w14:textId="2CE8B1D4" w:rsidR="0010624D" w:rsidRPr="00496EAA" w:rsidRDefault="0010624D" w:rsidP="0010624D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>November 30</w:t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  <w:t>Brian Bone</w:t>
                      </w:r>
                    </w:p>
                    <w:p w14:paraId="0F625B11" w14:textId="2601C249" w:rsidR="00460676" w:rsidRPr="00496EAA" w:rsidRDefault="0010624D" w:rsidP="0010624D">
                      <w:pPr>
                        <w:pStyle w:val="Heading2"/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</w:pP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</w:r>
                      <w:r w:rsidRPr="00496EAA">
                        <w:rPr>
                          <w:rFonts w:ascii="Monotype Corsiva" w:hAnsi="Monotype Corsiva"/>
                          <w:b w:val="0"/>
                          <w:color w:val="auto"/>
                          <w:sz w:val="23"/>
                          <w:szCs w:val="23"/>
                        </w:rPr>
                        <w:tab/>
                        <w:t>Tom Weir</w:t>
                      </w:r>
                    </w:p>
                    <w:p w14:paraId="01B69944" w14:textId="55226F4A" w:rsidR="00FD347D" w:rsidRDefault="00FD347D" w:rsidP="00FD347D"/>
                    <w:p w14:paraId="2A519B31" w14:textId="667240F5" w:rsidR="00FD347D" w:rsidRPr="00FD347D" w:rsidRDefault="00FD347D" w:rsidP="00FD347D"/>
                  </w:txbxContent>
                </v:textbox>
                <w10:wrap anchorx="margin"/>
              </v:shape>
            </w:pict>
          </mc:Fallback>
        </mc:AlternateContent>
      </w:r>
      <w:r w:rsidR="0019390E">
        <w:rPr>
          <w:sz w:val="20"/>
        </w:rPr>
        <w:t xml:space="preserve"> </w:t>
      </w:r>
    </w:p>
    <w:p w14:paraId="60142344" w14:textId="6501D078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1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Kaylyn Allen</w:t>
      </w:r>
    </w:p>
    <w:p w14:paraId="7F99D492" w14:textId="77777777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Ryleigh Foster</w:t>
      </w:r>
    </w:p>
    <w:p w14:paraId="4B7CE252" w14:textId="77777777" w:rsidR="005F339B" w:rsidRPr="00496EAA" w:rsidRDefault="005F339B" w:rsidP="005F339B">
      <w:pPr>
        <w:pStyle w:val="Heading2"/>
        <w:rPr>
          <w:rFonts w:ascii="Monotype Corsiva" w:hAnsi="Monotype Corsiva"/>
          <w:b w:val="0"/>
          <w:sz w:val="23"/>
          <w:szCs w:val="23"/>
        </w:rPr>
      </w:pPr>
      <w:r w:rsidRPr="00496EAA">
        <w:rPr>
          <w:sz w:val="23"/>
          <w:szCs w:val="23"/>
        </w:rPr>
        <w:tab/>
      </w:r>
      <w:r w:rsidRPr="00496EAA">
        <w:rPr>
          <w:sz w:val="23"/>
          <w:szCs w:val="23"/>
        </w:rPr>
        <w:tab/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>Jim Schroeder</w:t>
      </w:r>
    </w:p>
    <w:p w14:paraId="1103323E" w14:textId="77777777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3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Dolores Bliven</w:t>
      </w:r>
    </w:p>
    <w:p w14:paraId="42AB2ED1" w14:textId="77777777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>November 4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>Maryann Kruszka</w:t>
      </w:r>
    </w:p>
    <w:p w14:paraId="3C2FEDE7" w14:textId="77777777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 xml:space="preserve">November 5 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>Rita Niekamp</w:t>
      </w:r>
    </w:p>
    <w:p w14:paraId="15C698ED" w14:textId="77777777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6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Patrick Seegraves</w:t>
      </w:r>
    </w:p>
    <w:p w14:paraId="7EE5860C" w14:textId="77777777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7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Della Rozanski</w:t>
      </w:r>
    </w:p>
    <w:p w14:paraId="46548547" w14:textId="77777777" w:rsidR="005F339B" w:rsidRPr="00496EAA" w:rsidRDefault="005F339B" w:rsidP="005F339B">
      <w:pPr>
        <w:pStyle w:val="Heading2"/>
        <w:ind w:left="720" w:firstLine="720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Robert Spicer</w:t>
      </w:r>
    </w:p>
    <w:p w14:paraId="3389C5A4" w14:textId="77777777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8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>Julie Bovay</w:t>
      </w:r>
    </w:p>
    <w:p w14:paraId="476FFE0B" w14:textId="77777777" w:rsidR="005F339B" w:rsidRPr="00496EAA" w:rsidRDefault="005F339B" w:rsidP="005F339B">
      <w:pPr>
        <w:pStyle w:val="Heading2"/>
        <w:ind w:left="720" w:firstLine="720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Carolyn Lamb</w:t>
      </w:r>
    </w:p>
    <w:p w14:paraId="2E71C131" w14:textId="77777777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>November 9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 xml:space="preserve"> John Meyers</w:t>
      </w:r>
    </w:p>
    <w:p w14:paraId="5D0D3C6E" w14:textId="77777777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>November 10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 xml:space="preserve"> John Roy</w:t>
      </w:r>
    </w:p>
    <w:p w14:paraId="5FD43AAD" w14:textId="39DCA60D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 xml:space="preserve">November 11   </w:t>
      </w:r>
      <w:r w:rsidR="008954E7"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Daniel Dwyer</w:t>
      </w:r>
    </w:p>
    <w:p w14:paraId="6BDBDC35" w14:textId="6DB8B802" w:rsidR="005F339B" w:rsidRPr="00496EAA" w:rsidRDefault="005F339B" w:rsidP="005F339B">
      <w:pPr>
        <w:pStyle w:val="Heading2"/>
        <w:rPr>
          <w:rFonts w:ascii="Monotype Corsiva" w:hAnsi="Monotype Corsiva"/>
          <w:b w:val="0"/>
          <w:sz w:val="23"/>
          <w:szCs w:val="23"/>
        </w:rPr>
      </w:pPr>
      <w:r w:rsidRPr="00496EAA">
        <w:rPr>
          <w:sz w:val="23"/>
          <w:szCs w:val="23"/>
        </w:rPr>
        <w:tab/>
      </w:r>
      <w:r w:rsidRPr="00496EAA">
        <w:rPr>
          <w:sz w:val="23"/>
          <w:szCs w:val="23"/>
        </w:rPr>
        <w:tab/>
        <w:t xml:space="preserve"> 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>Dan Kulhanek</w:t>
      </w:r>
    </w:p>
    <w:p w14:paraId="6C9BC387" w14:textId="3ED7959D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 xml:space="preserve">November 12   </w:t>
      </w:r>
      <w:r w:rsidR="008954E7"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Mark Walters</w:t>
      </w:r>
    </w:p>
    <w:p w14:paraId="2EA91000" w14:textId="11DA6942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13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 xml:space="preserve"> Thomas Zadrozny</w:t>
      </w:r>
    </w:p>
    <w:p w14:paraId="26D79084" w14:textId="35ADF3A0" w:rsidR="005F339B" w:rsidRPr="00496EAA" w:rsidRDefault="0053033E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>November 14</w:t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>Phil</w:t>
      </w:r>
      <w:r w:rsidR="005F339B" w:rsidRPr="00496EAA">
        <w:rPr>
          <w:rFonts w:ascii="Monotype Corsiva" w:hAnsi="Monotype Corsiva"/>
          <w:b w:val="0"/>
          <w:color w:val="auto"/>
          <w:sz w:val="23"/>
          <w:szCs w:val="23"/>
        </w:rPr>
        <w:t>ip Camilleri</w:t>
      </w:r>
    </w:p>
    <w:p w14:paraId="36CFDA7E" w14:textId="23C73CFF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 xml:space="preserve"> Steven Popp</w:t>
      </w:r>
    </w:p>
    <w:p w14:paraId="5EFDD2A3" w14:textId="19D771FD" w:rsidR="005F339B" w:rsidRPr="00496EAA" w:rsidRDefault="005F339B" w:rsidP="005F339B">
      <w:pPr>
        <w:pStyle w:val="Heading2"/>
        <w:rPr>
          <w:rFonts w:ascii="Monotype Corsiva" w:hAnsi="Monotype Corsiva"/>
          <w:b w:val="0"/>
          <w:color w:val="auto"/>
          <w:sz w:val="23"/>
          <w:szCs w:val="23"/>
        </w:rPr>
      </w:pP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</w:r>
      <w:r w:rsidRPr="00496EAA">
        <w:rPr>
          <w:rFonts w:ascii="Monotype Corsiva" w:hAnsi="Monotype Corsiva"/>
          <w:b w:val="0"/>
          <w:color w:val="auto"/>
          <w:sz w:val="23"/>
          <w:szCs w:val="23"/>
        </w:rPr>
        <w:tab/>
        <w:t xml:space="preserve"> Judy Martin</w:t>
      </w:r>
    </w:p>
    <w:p w14:paraId="4A86A044" w14:textId="190A1373" w:rsidR="005F339B" w:rsidRPr="00496EAA" w:rsidRDefault="005F339B" w:rsidP="005F339B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15</w:t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 xml:space="preserve"> Michael Stuck</w:t>
      </w:r>
    </w:p>
    <w:p w14:paraId="7C1B22FC" w14:textId="3298EF35" w:rsidR="006750DA" w:rsidRPr="00496EAA" w:rsidRDefault="00496EAA" w:rsidP="006750DA">
      <w:pPr>
        <w:pStyle w:val="Heading2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FED39" wp14:editId="10145A2C">
                <wp:simplePos x="0" y="0"/>
                <wp:positionH relativeFrom="column">
                  <wp:posOffset>4267200</wp:posOffset>
                </wp:positionH>
                <wp:positionV relativeFrom="paragraph">
                  <wp:posOffset>53340</wp:posOffset>
                </wp:positionV>
                <wp:extent cx="2293620" cy="23469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E236A" w14:textId="56CAC680" w:rsidR="00496EAA" w:rsidRDefault="00496E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DF524" wp14:editId="701E191A">
                                  <wp:extent cx="2202180" cy="2225040"/>
                                  <wp:effectExtent l="0" t="0" r="762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180" cy="2225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ED39" id="Text Box 3" o:spid="_x0000_s1029" type="#_x0000_t202" style="position:absolute;margin-left:336pt;margin-top:4.2pt;width:180.6pt;height:184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" fillcolor="white [3201]" strokeweight=".5pt">
                <v:textbox>
                  <w:txbxContent>
                    <w:p w14:paraId="0FEE236A" w14:textId="56CAC680" w:rsidR="00496EAA" w:rsidRDefault="00496EAA">
                      <w:r>
                        <w:rPr>
                          <w:noProof/>
                        </w:rPr>
                        <w:drawing>
                          <wp:inline distT="0" distB="0" distL="0" distR="0" wp14:anchorId="3C2DF524" wp14:editId="701E191A">
                            <wp:extent cx="2202180" cy="2225040"/>
                            <wp:effectExtent l="0" t="0" r="762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180" cy="222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0DA"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>November 16</w:t>
      </w:r>
      <w:r w:rsidR="006750DA"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 xml:space="preserve"> Chris Frampton</w:t>
      </w:r>
    </w:p>
    <w:p w14:paraId="381A07A5" w14:textId="77777777" w:rsidR="006750DA" w:rsidRPr="00496EAA" w:rsidRDefault="006750DA" w:rsidP="006750DA">
      <w:pPr>
        <w:pStyle w:val="Heading2"/>
        <w:ind w:left="720" w:firstLine="720"/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 xml:space="preserve">Tyler Haggart        </w:t>
      </w:r>
    </w:p>
    <w:p w14:paraId="45C6E12C" w14:textId="593D832F" w:rsidR="008954E7" w:rsidRPr="00496EAA" w:rsidRDefault="006750DA" w:rsidP="00496EAA">
      <w:pPr>
        <w:pStyle w:val="Heading2"/>
        <w:rPr>
          <w:rFonts w:ascii="Monotype Corsiva" w:hAnsi="Monotype Corsiva" w:cs="Times New Roman"/>
          <w:b w:val="0"/>
          <w:color w:val="000000" w:themeColor="text1"/>
          <w:sz w:val="22"/>
          <w:szCs w:val="22"/>
        </w:rPr>
      </w:pP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</w:r>
      <w:r w:rsidRPr="00496EAA">
        <w:rPr>
          <w:rFonts w:ascii="Monotype Corsiva" w:hAnsi="Monotype Corsiva" w:cs="Times New Roman"/>
          <w:b w:val="0"/>
          <w:color w:val="000000" w:themeColor="text1"/>
          <w:sz w:val="23"/>
          <w:szCs w:val="23"/>
        </w:rPr>
        <w:tab/>
        <w:t xml:space="preserve"> Stephen Spurgeon</w:t>
      </w:r>
      <w:r w:rsidR="00A16A51">
        <w:rPr>
          <w:rFonts w:ascii="Monotype Corsiva" w:hAnsi="Monotype Corsiva" w:cs="Times New Roman"/>
          <w:b w:val="0"/>
          <w:color w:val="000000" w:themeColor="text1"/>
          <w:sz w:val="22"/>
          <w:szCs w:val="22"/>
        </w:rPr>
        <w:t xml:space="preserve"> </w:t>
      </w:r>
      <w:bookmarkStart w:id="0" w:name="_GoBack"/>
      <w:bookmarkEnd w:id="0"/>
      <w:r>
        <w:rPr>
          <w:rFonts w:ascii="Monotype Corsiva" w:hAnsi="Monotype Corsiva" w:cs="Times New Roman"/>
          <w:b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4FC49E" wp14:editId="0B9689F0">
                <wp:simplePos x="0" y="0"/>
                <wp:positionH relativeFrom="column">
                  <wp:posOffset>-83820</wp:posOffset>
                </wp:positionH>
                <wp:positionV relativeFrom="paragraph">
                  <wp:posOffset>502285</wp:posOffset>
                </wp:positionV>
                <wp:extent cx="4335780" cy="1287780"/>
                <wp:effectExtent l="0" t="0" r="2667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1287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45ADD97" w14:textId="61DF335C" w:rsidR="00FD5828" w:rsidRPr="00FD5828" w:rsidRDefault="00FD5828" w:rsidP="00FD582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D582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November </w:t>
                            </w:r>
                            <w:r w:rsidR="006750D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Wedding </w:t>
                            </w:r>
                            <w:r w:rsidRPr="00FD5828">
                              <w:rPr>
                                <w:b/>
                                <w:sz w:val="20"/>
                                <w:szCs w:val="20"/>
                              </w:rPr>
                              <w:t>Anniversaries</w:t>
                            </w:r>
                          </w:p>
                          <w:p w14:paraId="35A8CD8F" w14:textId="1D2F7838" w:rsidR="00FD5828" w:rsidRPr="006750DA" w:rsidRDefault="00FD5828" w:rsidP="006750DA">
                            <w:pPr>
                              <w:ind w:left="1440" w:hanging="1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50DA">
                              <w:rPr>
                                <w:sz w:val="24"/>
                                <w:szCs w:val="24"/>
                              </w:rPr>
                              <w:t>November 3</w:t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750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>Kevin &amp; Anne Kleinsmith</w:t>
                            </w:r>
                          </w:p>
                          <w:p w14:paraId="715F3B7A" w14:textId="13A0BFFF" w:rsidR="00FD5828" w:rsidRPr="006750DA" w:rsidRDefault="00FD5828" w:rsidP="006750DA">
                            <w:pPr>
                              <w:ind w:left="1440" w:hanging="1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50DA">
                              <w:rPr>
                                <w:sz w:val="24"/>
                                <w:szCs w:val="24"/>
                              </w:rPr>
                              <w:t>November 14</w:t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750DA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>Phillip &amp; Yvonne Camilleri</w:t>
                            </w:r>
                          </w:p>
                          <w:p w14:paraId="4070F252" w14:textId="36A85203" w:rsidR="00FD5828" w:rsidRPr="006750DA" w:rsidRDefault="00FD5828" w:rsidP="006750DA">
                            <w:pPr>
                              <w:ind w:left="1440" w:firstLine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50DA">
                              <w:rPr>
                                <w:sz w:val="24"/>
                                <w:szCs w:val="24"/>
                              </w:rPr>
                              <w:t>Richard &amp; Julianne Huff</w:t>
                            </w:r>
                          </w:p>
                          <w:p w14:paraId="7597C3C4" w14:textId="18F24A45" w:rsidR="00FD5828" w:rsidRPr="006750DA" w:rsidRDefault="00FD5828" w:rsidP="006750DA">
                            <w:pPr>
                              <w:ind w:left="1440" w:hanging="14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50DA">
                              <w:rPr>
                                <w:sz w:val="24"/>
                                <w:szCs w:val="24"/>
                              </w:rPr>
                              <w:t>November 28</w:t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6750D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750DA">
                              <w:rPr>
                                <w:sz w:val="24"/>
                                <w:szCs w:val="24"/>
                              </w:rPr>
                              <w:t>Michael &amp; Karen Grimes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C49E" id="Text Box 14" o:spid="_x0000_s1030" type="#_x0000_t202" style="position:absolute;margin-left:-6.6pt;margin-top:39.55pt;width:341.4pt;height:10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" fillcolor="#f6ebcd [1301]" strokecolor="#f2e2b4 [1941]" strokeweight=".5pt">
                <v:textbox>
                  <w:txbxContent>
                    <w:p w14:paraId="245ADD97" w14:textId="61DF335C" w:rsidR="00FD5828" w:rsidRPr="00FD5828" w:rsidRDefault="00FD5828" w:rsidP="00FD582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D5828">
                        <w:rPr>
                          <w:b/>
                          <w:sz w:val="20"/>
                          <w:szCs w:val="20"/>
                        </w:rPr>
                        <w:t xml:space="preserve">November </w:t>
                      </w:r>
                      <w:r w:rsidR="006750DA">
                        <w:rPr>
                          <w:b/>
                          <w:sz w:val="20"/>
                          <w:szCs w:val="20"/>
                        </w:rPr>
                        <w:t xml:space="preserve">Wedding </w:t>
                      </w:r>
                      <w:r w:rsidRPr="00FD5828">
                        <w:rPr>
                          <w:b/>
                          <w:sz w:val="20"/>
                          <w:szCs w:val="20"/>
                        </w:rPr>
                        <w:t>Anniversaries</w:t>
                      </w:r>
                    </w:p>
                    <w:p w14:paraId="35A8CD8F" w14:textId="1D2F7838" w:rsidR="00FD5828" w:rsidRPr="006750DA" w:rsidRDefault="00FD5828" w:rsidP="006750DA">
                      <w:pPr>
                        <w:ind w:left="1440" w:hanging="144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750DA">
                        <w:rPr>
                          <w:sz w:val="24"/>
                          <w:szCs w:val="24"/>
                        </w:rPr>
                        <w:t>November 3</w:t>
                      </w:r>
                      <w:r w:rsidRPr="006750DA">
                        <w:rPr>
                          <w:sz w:val="24"/>
                          <w:szCs w:val="24"/>
                        </w:rPr>
                        <w:tab/>
                      </w:r>
                      <w:r w:rsidR="006750DA">
                        <w:rPr>
                          <w:sz w:val="24"/>
                          <w:szCs w:val="24"/>
                        </w:rPr>
                        <w:tab/>
                      </w:r>
                      <w:r w:rsidRPr="006750DA">
                        <w:rPr>
                          <w:sz w:val="24"/>
                          <w:szCs w:val="24"/>
                        </w:rPr>
                        <w:t>Kevin &amp; Anne Kleinsmith</w:t>
                      </w:r>
                    </w:p>
                    <w:p w14:paraId="715F3B7A" w14:textId="13A0BFFF" w:rsidR="00FD5828" w:rsidRPr="006750DA" w:rsidRDefault="00FD5828" w:rsidP="006750DA">
                      <w:pPr>
                        <w:ind w:left="1440" w:hanging="144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750DA">
                        <w:rPr>
                          <w:sz w:val="24"/>
                          <w:szCs w:val="24"/>
                        </w:rPr>
                        <w:t>November 14</w:t>
                      </w:r>
                      <w:r w:rsidRPr="006750DA">
                        <w:rPr>
                          <w:sz w:val="24"/>
                          <w:szCs w:val="24"/>
                        </w:rPr>
                        <w:tab/>
                      </w:r>
                      <w:r w:rsidR="006750DA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750DA">
                        <w:rPr>
                          <w:sz w:val="24"/>
                          <w:szCs w:val="24"/>
                        </w:rPr>
                        <w:t>Phillip &amp; Yvonne Camilleri</w:t>
                      </w:r>
                    </w:p>
                    <w:p w14:paraId="4070F252" w14:textId="36A85203" w:rsidR="00FD5828" w:rsidRPr="006750DA" w:rsidRDefault="00FD5828" w:rsidP="006750DA">
                      <w:pPr>
                        <w:ind w:left="1440" w:firstLine="72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750DA">
                        <w:rPr>
                          <w:sz w:val="24"/>
                          <w:szCs w:val="24"/>
                        </w:rPr>
                        <w:t>Richard &amp; Julianne Huff</w:t>
                      </w:r>
                    </w:p>
                    <w:p w14:paraId="7597C3C4" w14:textId="18F24A45" w:rsidR="00FD5828" w:rsidRPr="006750DA" w:rsidRDefault="00FD5828" w:rsidP="006750DA">
                      <w:pPr>
                        <w:ind w:left="1440" w:hanging="144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750DA">
                        <w:rPr>
                          <w:sz w:val="24"/>
                          <w:szCs w:val="24"/>
                        </w:rPr>
                        <w:t>November 28</w:t>
                      </w:r>
                      <w:r w:rsidRPr="006750DA">
                        <w:rPr>
                          <w:sz w:val="24"/>
                          <w:szCs w:val="24"/>
                        </w:rPr>
                        <w:tab/>
                      </w:r>
                      <w:r w:rsidR="006750DA">
                        <w:rPr>
                          <w:sz w:val="24"/>
                          <w:szCs w:val="24"/>
                        </w:rPr>
                        <w:tab/>
                      </w:r>
                      <w:r w:rsidRPr="006750DA">
                        <w:rPr>
                          <w:sz w:val="24"/>
                          <w:szCs w:val="24"/>
                        </w:rPr>
                        <w:t>Michael &amp; Karen Grimes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54E7" w:rsidRPr="00496EAA" w:rsidSect="006A3186">
      <w:pgSz w:w="12240" w:h="15840"/>
      <w:pgMar w:top="0" w:right="720" w:bottom="9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9B9A9" w14:textId="77777777" w:rsidR="00F77ED9" w:rsidRDefault="00F77ED9">
      <w:pPr>
        <w:spacing w:before="0" w:after="0"/>
      </w:pPr>
      <w:r>
        <w:separator/>
      </w:r>
    </w:p>
  </w:endnote>
  <w:endnote w:type="continuationSeparator" w:id="0">
    <w:p w14:paraId="763DE9FC" w14:textId="77777777" w:rsidR="00F77ED9" w:rsidRDefault="00F77E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EFB4A" w14:textId="77777777" w:rsidR="00F77ED9" w:rsidRDefault="00F77ED9">
      <w:pPr>
        <w:spacing w:before="0" w:after="0"/>
      </w:pPr>
      <w:r>
        <w:separator/>
      </w:r>
    </w:p>
  </w:footnote>
  <w:footnote w:type="continuationSeparator" w:id="0">
    <w:p w14:paraId="12FDE7BF" w14:textId="77777777" w:rsidR="00F77ED9" w:rsidRDefault="00F77ED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374AD7"/>
    <w:multiLevelType w:val="hybridMultilevel"/>
    <w:tmpl w:val="B2FE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19"/>
    <w:docVar w:name="MonthStart" w:val="8/1/2019"/>
    <w:docVar w:name="ShowDynamicGuides" w:val="1"/>
    <w:docVar w:name="ShowMarginGuides" w:val="0"/>
    <w:docVar w:name="ShowOutlines" w:val="0"/>
    <w:docVar w:name="ShowStaticGuides" w:val="0"/>
  </w:docVars>
  <w:rsids>
    <w:rsidRoot w:val="00B24457"/>
    <w:rsid w:val="00007368"/>
    <w:rsid w:val="000112E0"/>
    <w:rsid w:val="0001457A"/>
    <w:rsid w:val="00032944"/>
    <w:rsid w:val="00035862"/>
    <w:rsid w:val="00040851"/>
    <w:rsid w:val="00043B33"/>
    <w:rsid w:val="00060723"/>
    <w:rsid w:val="00074A94"/>
    <w:rsid w:val="000846B6"/>
    <w:rsid w:val="000A76DC"/>
    <w:rsid w:val="000B5B4D"/>
    <w:rsid w:val="000F47ED"/>
    <w:rsid w:val="00103DB9"/>
    <w:rsid w:val="00105B45"/>
    <w:rsid w:val="0010624D"/>
    <w:rsid w:val="00107FF7"/>
    <w:rsid w:val="00114287"/>
    <w:rsid w:val="00120E2F"/>
    <w:rsid w:val="001239A0"/>
    <w:rsid w:val="001259D0"/>
    <w:rsid w:val="00130AEA"/>
    <w:rsid w:val="0013323E"/>
    <w:rsid w:val="001525D2"/>
    <w:rsid w:val="00152CEE"/>
    <w:rsid w:val="00157BE5"/>
    <w:rsid w:val="0017674A"/>
    <w:rsid w:val="001814DA"/>
    <w:rsid w:val="001850DE"/>
    <w:rsid w:val="0019390E"/>
    <w:rsid w:val="001A1952"/>
    <w:rsid w:val="001B18CD"/>
    <w:rsid w:val="001C2CB9"/>
    <w:rsid w:val="001E2633"/>
    <w:rsid w:val="001E46A8"/>
    <w:rsid w:val="001E7E3C"/>
    <w:rsid w:val="001F4EF2"/>
    <w:rsid w:val="00203762"/>
    <w:rsid w:val="00205F4C"/>
    <w:rsid w:val="002074F8"/>
    <w:rsid w:val="0025001A"/>
    <w:rsid w:val="0026569A"/>
    <w:rsid w:val="0027237A"/>
    <w:rsid w:val="00274686"/>
    <w:rsid w:val="002A6375"/>
    <w:rsid w:val="002B5BE5"/>
    <w:rsid w:val="002B70EB"/>
    <w:rsid w:val="002C4555"/>
    <w:rsid w:val="002C6813"/>
    <w:rsid w:val="002D0C39"/>
    <w:rsid w:val="002F1222"/>
    <w:rsid w:val="002F6EE8"/>
    <w:rsid w:val="00312399"/>
    <w:rsid w:val="00316C6D"/>
    <w:rsid w:val="00340412"/>
    <w:rsid w:val="0034428C"/>
    <w:rsid w:val="00351236"/>
    <w:rsid w:val="003520E9"/>
    <w:rsid w:val="003636EB"/>
    <w:rsid w:val="00367314"/>
    <w:rsid w:val="0036774D"/>
    <w:rsid w:val="00372A59"/>
    <w:rsid w:val="003802EF"/>
    <w:rsid w:val="00391C81"/>
    <w:rsid w:val="003A45C7"/>
    <w:rsid w:val="003E28F3"/>
    <w:rsid w:val="003E2EDA"/>
    <w:rsid w:val="003F0A9B"/>
    <w:rsid w:val="003F0F29"/>
    <w:rsid w:val="004040C6"/>
    <w:rsid w:val="00407336"/>
    <w:rsid w:val="004168EB"/>
    <w:rsid w:val="004250AF"/>
    <w:rsid w:val="00450483"/>
    <w:rsid w:val="00460676"/>
    <w:rsid w:val="00460791"/>
    <w:rsid w:val="00475FBF"/>
    <w:rsid w:val="004771BC"/>
    <w:rsid w:val="004803D8"/>
    <w:rsid w:val="0048660B"/>
    <w:rsid w:val="00496EAA"/>
    <w:rsid w:val="004A2B9C"/>
    <w:rsid w:val="004B03B6"/>
    <w:rsid w:val="004B6134"/>
    <w:rsid w:val="004C6E11"/>
    <w:rsid w:val="004C75F3"/>
    <w:rsid w:val="004C7BC7"/>
    <w:rsid w:val="004F06CA"/>
    <w:rsid w:val="004F3DE6"/>
    <w:rsid w:val="004F665A"/>
    <w:rsid w:val="00502926"/>
    <w:rsid w:val="00502DD9"/>
    <w:rsid w:val="00507580"/>
    <w:rsid w:val="005229EF"/>
    <w:rsid w:val="0053033E"/>
    <w:rsid w:val="0053068B"/>
    <w:rsid w:val="00536899"/>
    <w:rsid w:val="005375F7"/>
    <w:rsid w:val="00542788"/>
    <w:rsid w:val="005723E4"/>
    <w:rsid w:val="005753E7"/>
    <w:rsid w:val="00592CED"/>
    <w:rsid w:val="005F226F"/>
    <w:rsid w:val="005F339B"/>
    <w:rsid w:val="005F3978"/>
    <w:rsid w:val="005F3C38"/>
    <w:rsid w:val="0060727B"/>
    <w:rsid w:val="006124B8"/>
    <w:rsid w:val="00612E97"/>
    <w:rsid w:val="00626373"/>
    <w:rsid w:val="00626C1A"/>
    <w:rsid w:val="006335AD"/>
    <w:rsid w:val="0064735C"/>
    <w:rsid w:val="00654CCC"/>
    <w:rsid w:val="00660C25"/>
    <w:rsid w:val="006727B9"/>
    <w:rsid w:val="006750DA"/>
    <w:rsid w:val="006A3186"/>
    <w:rsid w:val="006A7143"/>
    <w:rsid w:val="006B0E04"/>
    <w:rsid w:val="006B33F6"/>
    <w:rsid w:val="006B682D"/>
    <w:rsid w:val="006C76D4"/>
    <w:rsid w:val="006E6E86"/>
    <w:rsid w:val="0070460B"/>
    <w:rsid w:val="00716395"/>
    <w:rsid w:val="00717BE0"/>
    <w:rsid w:val="007267B6"/>
    <w:rsid w:val="00776BA5"/>
    <w:rsid w:val="00793D60"/>
    <w:rsid w:val="007A3740"/>
    <w:rsid w:val="007A5AD1"/>
    <w:rsid w:val="007B7CA6"/>
    <w:rsid w:val="007D1BD3"/>
    <w:rsid w:val="007F26BC"/>
    <w:rsid w:val="007F2B02"/>
    <w:rsid w:val="007F6CEB"/>
    <w:rsid w:val="00810B4F"/>
    <w:rsid w:val="00827F1F"/>
    <w:rsid w:val="00835D19"/>
    <w:rsid w:val="00846F4F"/>
    <w:rsid w:val="00851831"/>
    <w:rsid w:val="00851A77"/>
    <w:rsid w:val="00855B47"/>
    <w:rsid w:val="00884814"/>
    <w:rsid w:val="00893AA7"/>
    <w:rsid w:val="008954E7"/>
    <w:rsid w:val="008971A6"/>
    <w:rsid w:val="008A12F9"/>
    <w:rsid w:val="008A1624"/>
    <w:rsid w:val="008A3A15"/>
    <w:rsid w:val="008A5CF4"/>
    <w:rsid w:val="008B03B0"/>
    <w:rsid w:val="008B5D7F"/>
    <w:rsid w:val="008C572D"/>
    <w:rsid w:val="008C78EE"/>
    <w:rsid w:val="008D1F55"/>
    <w:rsid w:val="008D5903"/>
    <w:rsid w:val="008E0326"/>
    <w:rsid w:val="008E40FE"/>
    <w:rsid w:val="009216D5"/>
    <w:rsid w:val="00930BA6"/>
    <w:rsid w:val="00940709"/>
    <w:rsid w:val="00944A4A"/>
    <w:rsid w:val="0094702B"/>
    <w:rsid w:val="0095305E"/>
    <w:rsid w:val="00961557"/>
    <w:rsid w:val="00971148"/>
    <w:rsid w:val="00984897"/>
    <w:rsid w:val="00993D6D"/>
    <w:rsid w:val="009B0893"/>
    <w:rsid w:val="009D0F72"/>
    <w:rsid w:val="00A044AA"/>
    <w:rsid w:val="00A04D8C"/>
    <w:rsid w:val="00A05B1B"/>
    <w:rsid w:val="00A07446"/>
    <w:rsid w:val="00A078C1"/>
    <w:rsid w:val="00A16A51"/>
    <w:rsid w:val="00A43B13"/>
    <w:rsid w:val="00A4595D"/>
    <w:rsid w:val="00A66E9B"/>
    <w:rsid w:val="00A6785A"/>
    <w:rsid w:val="00A71754"/>
    <w:rsid w:val="00A87A81"/>
    <w:rsid w:val="00AA513B"/>
    <w:rsid w:val="00AB00AD"/>
    <w:rsid w:val="00AB4256"/>
    <w:rsid w:val="00AC0801"/>
    <w:rsid w:val="00AC2D2F"/>
    <w:rsid w:val="00AC5652"/>
    <w:rsid w:val="00AF6648"/>
    <w:rsid w:val="00B04575"/>
    <w:rsid w:val="00B12340"/>
    <w:rsid w:val="00B15458"/>
    <w:rsid w:val="00B24457"/>
    <w:rsid w:val="00B5400D"/>
    <w:rsid w:val="00B54851"/>
    <w:rsid w:val="00B716A0"/>
    <w:rsid w:val="00B85CBE"/>
    <w:rsid w:val="00B86BBA"/>
    <w:rsid w:val="00B96B92"/>
    <w:rsid w:val="00BA58F6"/>
    <w:rsid w:val="00BB0F2E"/>
    <w:rsid w:val="00BB3559"/>
    <w:rsid w:val="00BE3429"/>
    <w:rsid w:val="00BF7F3B"/>
    <w:rsid w:val="00C11003"/>
    <w:rsid w:val="00C1469F"/>
    <w:rsid w:val="00C42DF1"/>
    <w:rsid w:val="00C4718A"/>
    <w:rsid w:val="00C612C1"/>
    <w:rsid w:val="00C63817"/>
    <w:rsid w:val="00C73CBC"/>
    <w:rsid w:val="00C7478A"/>
    <w:rsid w:val="00C80253"/>
    <w:rsid w:val="00C81376"/>
    <w:rsid w:val="00C90003"/>
    <w:rsid w:val="00C901BA"/>
    <w:rsid w:val="00CA7A6D"/>
    <w:rsid w:val="00CC0CD1"/>
    <w:rsid w:val="00D07666"/>
    <w:rsid w:val="00D1664B"/>
    <w:rsid w:val="00D25CCB"/>
    <w:rsid w:val="00D27685"/>
    <w:rsid w:val="00D37078"/>
    <w:rsid w:val="00D41507"/>
    <w:rsid w:val="00D61CC4"/>
    <w:rsid w:val="00D839A2"/>
    <w:rsid w:val="00DA3A1F"/>
    <w:rsid w:val="00DA551C"/>
    <w:rsid w:val="00DB10AF"/>
    <w:rsid w:val="00DB2D1E"/>
    <w:rsid w:val="00DB78C6"/>
    <w:rsid w:val="00DD3606"/>
    <w:rsid w:val="00DF597C"/>
    <w:rsid w:val="00DF6C39"/>
    <w:rsid w:val="00E10847"/>
    <w:rsid w:val="00E1341F"/>
    <w:rsid w:val="00E31493"/>
    <w:rsid w:val="00E63FC3"/>
    <w:rsid w:val="00E65B0E"/>
    <w:rsid w:val="00E74FCE"/>
    <w:rsid w:val="00E81CCB"/>
    <w:rsid w:val="00EA1AF8"/>
    <w:rsid w:val="00EA65E9"/>
    <w:rsid w:val="00EB0006"/>
    <w:rsid w:val="00EB0E8A"/>
    <w:rsid w:val="00ED68B4"/>
    <w:rsid w:val="00F17186"/>
    <w:rsid w:val="00F311C9"/>
    <w:rsid w:val="00F77ED9"/>
    <w:rsid w:val="00F90AC6"/>
    <w:rsid w:val="00FA415C"/>
    <w:rsid w:val="00FB4D4B"/>
    <w:rsid w:val="00FB65A3"/>
    <w:rsid w:val="00FB7F9B"/>
    <w:rsid w:val="00FC3EBC"/>
    <w:rsid w:val="00FD347D"/>
    <w:rsid w:val="00FD5828"/>
    <w:rsid w:val="00FF02B6"/>
    <w:rsid w:val="00F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3185"/>
    <o:shapelayout v:ext="edit">
      <o:idmap v:ext="edit" data="1"/>
    </o:shapelayout>
  </w:shapeDefaults>
  <w:decimalSymbol w:val="."/>
  <w:listSeparator w:val=","/>
  <w14:docId w14:val="1F5D7B65"/>
  <w15:docId w15:val="{E8B88D37-24B3-49E9-83D1-6C309A01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2F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2321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2321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8180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818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F8D0C6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B23214" w:themeColor="accent1" w:shadow="1"/>
        <w:left w:val="single" w:sz="2" w:space="10" w:color="B23214" w:themeColor="accent1" w:shadow="1"/>
        <w:bottom w:val="single" w:sz="2" w:space="10" w:color="B23214" w:themeColor="accent1" w:shadow="1"/>
        <w:right w:val="single" w:sz="2" w:space="10" w:color="B23214" w:themeColor="accent1" w:shadow="1"/>
      </w:pBdr>
      <w:ind w:left="1152" w:right="1152"/>
    </w:pPr>
    <w:rPr>
      <w:i/>
      <w:iCs/>
      <w:color w:val="B2321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B2321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85250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B2321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B2321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B2321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180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180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F6EBCD" w:themeColor="accent2" w:themeTint="66"/>
        <w:left w:val="single" w:sz="4" w:space="0" w:color="F6EBCD" w:themeColor="accent2" w:themeTint="66"/>
        <w:bottom w:val="single" w:sz="4" w:space="0" w:color="F6EBCD" w:themeColor="accent2" w:themeTint="66"/>
        <w:right w:val="single" w:sz="4" w:space="0" w:color="F6EBCD" w:themeColor="accent2" w:themeTint="66"/>
        <w:insideH w:val="single" w:sz="4" w:space="0" w:color="F6EBCD" w:themeColor="accent2" w:themeTint="66"/>
        <w:insideV w:val="single" w:sz="4" w:space="0" w:color="F6EB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E2B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E2B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cneill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C7D2D739304500862EFE5CCD4D7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50FC-170F-47C4-8D6D-2FCA398E2DB7}"/>
      </w:docPartPr>
      <w:docPartBody>
        <w:p w:rsidR="00350621" w:rsidRDefault="00350621">
          <w:pPr>
            <w:pStyle w:val="21C7D2D739304500862EFE5CCD4D7D9A"/>
          </w:pPr>
          <w:r>
            <w:t>Sunday</w:t>
          </w:r>
        </w:p>
      </w:docPartBody>
    </w:docPart>
    <w:docPart>
      <w:docPartPr>
        <w:name w:val="630CB565DDEB423596664E057395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C998-4507-4522-8CD2-C5DA86BC6F2E}"/>
      </w:docPartPr>
      <w:docPartBody>
        <w:p w:rsidR="00350621" w:rsidRDefault="00350621">
          <w:pPr>
            <w:pStyle w:val="630CB565DDEB423596664E0573953463"/>
          </w:pPr>
          <w:r>
            <w:t>Monday</w:t>
          </w:r>
        </w:p>
      </w:docPartBody>
    </w:docPart>
    <w:docPart>
      <w:docPartPr>
        <w:name w:val="51E268B93A284196AAF2178A2D5FA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997D3-BF67-44CA-B982-3437687900D3}"/>
      </w:docPartPr>
      <w:docPartBody>
        <w:p w:rsidR="00350621" w:rsidRDefault="00350621">
          <w:pPr>
            <w:pStyle w:val="51E268B93A284196AAF2178A2D5FAFC2"/>
          </w:pPr>
          <w:r>
            <w:t>Tuesday</w:t>
          </w:r>
        </w:p>
      </w:docPartBody>
    </w:docPart>
    <w:docPart>
      <w:docPartPr>
        <w:name w:val="5B69E2D0187A49A19DF1495D01B9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1C004-A776-48E4-A06E-E4074199DBF9}"/>
      </w:docPartPr>
      <w:docPartBody>
        <w:p w:rsidR="00350621" w:rsidRDefault="00350621">
          <w:pPr>
            <w:pStyle w:val="5B69E2D0187A49A19DF1495D01B9C67B"/>
          </w:pPr>
          <w:r>
            <w:t>Wednesday</w:t>
          </w:r>
        </w:p>
      </w:docPartBody>
    </w:docPart>
    <w:docPart>
      <w:docPartPr>
        <w:name w:val="0D244FD91D4D42F9AAA319960B1A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CBED1-04F9-4E7F-A6DD-1D39C55B0232}"/>
      </w:docPartPr>
      <w:docPartBody>
        <w:p w:rsidR="00350621" w:rsidRDefault="00350621">
          <w:pPr>
            <w:pStyle w:val="0D244FD91D4D42F9AAA319960B1A5BC7"/>
          </w:pPr>
          <w:r>
            <w:t>Thursday</w:t>
          </w:r>
        </w:p>
      </w:docPartBody>
    </w:docPart>
    <w:docPart>
      <w:docPartPr>
        <w:name w:val="46ECCD224566439D8585F646887B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60E-BAEE-4B93-976C-C5064C4CA257}"/>
      </w:docPartPr>
      <w:docPartBody>
        <w:p w:rsidR="00350621" w:rsidRDefault="00350621">
          <w:pPr>
            <w:pStyle w:val="46ECCD224566439D8585F646887B9A1B"/>
          </w:pPr>
          <w:r>
            <w:t>Friday</w:t>
          </w:r>
        </w:p>
      </w:docPartBody>
    </w:docPart>
    <w:docPart>
      <w:docPartPr>
        <w:name w:val="301122093BF14A9EBAF142FE337E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3166-CC28-4C93-8FCB-570AC0428430}"/>
      </w:docPartPr>
      <w:docPartBody>
        <w:p w:rsidR="00350621" w:rsidRDefault="00350621">
          <w:pPr>
            <w:pStyle w:val="301122093BF14A9EBAF142FE337EE09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21"/>
    <w:rsid w:val="000B10EC"/>
    <w:rsid w:val="0019423A"/>
    <w:rsid w:val="00350621"/>
    <w:rsid w:val="004564D3"/>
    <w:rsid w:val="008E0461"/>
    <w:rsid w:val="00F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36D4DF33264079B42E96991D6B3C4D">
    <w:name w:val="C336D4DF33264079B42E96991D6B3C4D"/>
  </w:style>
  <w:style w:type="paragraph" w:customStyle="1" w:styleId="21C7D2D739304500862EFE5CCD4D7D9A">
    <w:name w:val="21C7D2D739304500862EFE5CCD4D7D9A"/>
  </w:style>
  <w:style w:type="paragraph" w:customStyle="1" w:styleId="630CB565DDEB423596664E0573953463">
    <w:name w:val="630CB565DDEB423596664E0573953463"/>
  </w:style>
  <w:style w:type="paragraph" w:customStyle="1" w:styleId="51E268B93A284196AAF2178A2D5FAFC2">
    <w:name w:val="51E268B93A284196AAF2178A2D5FAFC2"/>
  </w:style>
  <w:style w:type="paragraph" w:customStyle="1" w:styleId="5B69E2D0187A49A19DF1495D01B9C67B">
    <w:name w:val="5B69E2D0187A49A19DF1495D01B9C67B"/>
  </w:style>
  <w:style w:type="paragraph" w:customStyle="1" w:styleId="0D244FD91D4D42F9AAA319960B1A5BC7">
    <w:name w:val="0D244FD91D4D42F9AAA319960B1A5BC7"/>
  </w:style>
  <w:style w:type="paragraph" w:customStyle="1" w:styleId="46ECCD224566439D8585F646887B9A1B">
    <w:name w:val="46ECCD224566439D8585F646887B9A1B"/>
  </w:style>
  <w:style w:type="paragraph" w:customStyle="1" w:styleId="301122093BF14A9EBAF142FE337EE09F">
    <w:name w:val="301122093BF14A9EBAF142FE337EE09F"/>
  </w:style>
  <w:style w:type="paragraph" w:customStyle="1" w:styleId="1B19C9AE04674C11A2D7231F06DF4D24">
    <w:name w:val="1B19C9AE04674C11A2D7231F06DF4D24"/>
    <w:rsid w:val="000B10EC"/>
  </w:style>
  <w:style w:type="paragraph" w:customStyle="1" w:styleId="FDDF7A6B747640BB894A32DC495BBE55">
    <w:name w:val="FDDF7A6B747640BB894A32DC495BBE55"/>
    <w:rsid w:val="000B10EC"/>
  </w:style>
  <w:style w:type="paragraph" w:customStyle="1" w:styleId="3E13754B88354434B586512C06480B61">
    <w:name w:val="3E13754B88354434B586512C06480B61"/>
    <w:rsid w:val="000B10EC"/>
  </w:style>
  <w:style w:type="paragraph" w:customStyle="1" w:styleId="5D63C19B35D64B40AF803B6EE4A39193">
    <w:name w:val="5D63C19B35D64B40AF803B6EE4A39193"/>
    <w:rsid w:val="000B10EC"/>
  </w:style>
  <w:style w:type="paragraph" w:customStyle="1" w:styleId="B7A2C3401D2D46F6B6670F3C7F660B29">
    <w:name w:val="B7A2C3401D2D46F6B6670F3C7F660B29"/>
    <w:rsid w:val="000B10EC"/>
  </w:style>
  <w:style w:type="paragraph" w:customStyle="1" w:styleId="B85D444898F44B9DB4D5DED13F54EB26">
    <w:name w:val="B85D444898F44B9DB4D5DED13F54EB26"/>
    <w:rsid w:val="000B10EC"/>
  </w:style>
  <w:style w:type="paragraph" w:customStyle="1" w:styleId="D3F04856DD3047B28D91A78973F8F03C">
    <w:name w:val="D3F04856DD3047B28D91A78973F8F03C"/>
    <w:rsid w:val="000B10EC"/>
  </w:style>
  <w:style w:type="paragraph" w:customStyle="1" w:styleId="43B35212B16548D0BBC7B58AA4F54BCC">
    <w:name w:val="43B35212B16548D0BBC7B58AA4F54BCC"/>
    <w:rsid w:val="001942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4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B23214"/>
      </a:accent1>
      <a:accent2>
        <a:srgbClr val="EACF84"/>
      </a:accent2>
      <a:accent3>
        <a:srgbClr val="D4BD9A"/>
      </a:accent3>
      <a:accent4>
        <a:srgbClr val="F7C5A1"/>
      </a:accent4>
      <a:accent5>
        <a:srgbClr val="E64823"/>
      </a:accent5>
      <a:accent6>
        <a:srgbClr val="9C6A6A"/>
      </a:accent6>
      <a:hlink>
        <a:srgbClr val="2998E3"/>
      </a:hlink>
      <a:folHlink>
        <a:srgbClr val="F8931D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829B6-1B2C-4D65-9A94-C0376E63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490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McNeill</dc:creator>
  <cp:keywords/>
  <dc:description/>
  <cp:lastModifiedBy>Windows User</cp:lastModifiedBy>
  <cp:revision>51</cp:revision>
  <cp:lastPrinted>2023-10-26T19:06:00Z</cp:lastPrinted>
  <dcterms:created xsi:type="dcterms:W3CDTF">2023-09-26T15:49:00Z</dcterms:created>
  <dcterms:modified xsi:type="dcterms:W3CDTF">2023-10-26T19:14:00Z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