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542788" w:rsidRPr="00961557" w14:paraId="0A2B5853" w14:textId="77777777" w:rsidTr="00372A59">
        <w:trPr>
          <w:trHeight w:val="1080"/>
        </w:trPr>
        <w:tc>
          <w:tcPr>
            <w:tcW w:w="6498" w:type="dxa"/>
            <w:shd w:val="clear" w:color="auto" w:fill="B23214" w:themeFill="accent1"/>
            <w:vAlign w:val="center"/>
          </w:tcPr>
          <w:p w14:paraId="328AE9B8" w14:textId="604703A0" w:rsidR="00542788" w:rsidRPr="00961557" w:rsidRDefault="00EA1AF8">
            <w:pPr>
              <w:pStyle w:val="Mon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November</w:t>
            </w:r>
          </w:p>
        </w:tc>
        <w:tc>
          <w:tcPr>
            <w:tcW w:w="4518" w:type="dxa"/>
            <w:shd w:val="clear" w:color="auto" w:fill="B23214" w:themeFill="accent1"/>
            <w:vAlign w:val="center"/>
          </w:tcPr>
          <w:p w14:paraId="1634FF1A" w14:textId="1B92ED66" w:rsidR="00542788" w:rsidRPr="00961557" w:rsidRDefault="00530508" w:rsidP="00F311C9">
            <w:pPr>
              <w:pStyle w:val="Yea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2024</w:t>
            </w:r>
          </w:p>
        </w:tc>
      </w:tr>
    </w:tbl>
    <w:tbl>
      <w:tblPr>
        <w:tblStyle w:val="TableGrid"/>
        <w:tblW w:w="14667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1065"/>
        <w:gridCol w:w="9553"/>
        <w:gridCol w:w="11063"/>
      </w:tblGrid>
      <w:tr w:rsidR="005F226F" w14:paraId="2554840F" w14:textId="77777777" w:rsidTr="0060727B">
        <w:trPr>
          <w:trHeight w:hRule="exact" w:val="540"/>
        </w:trPr>
        <w:tc>
          <w:tcPr>
            <w:tcW w:w="11064" w:type="dxa"/>
          </w:tcPr>
          <w:p w14:paraId="3BE80D64" w14:textId="7EA0BB57" w:rsidR="005F226F" w:rsidRPr="004B6134" w:rsidRDefault="005F226F" w:rsidP="003F0A9B">
            <w:pPr>
              <w:pStyle w:val="Title"/>
              <w:spacing w:before="0"/>
              <w:jc w:val="center"/>
              <w:rPr>
                <w:sz w:val="44"/>
                <w:szCs w:val="44"/>
              </w:rPr>
            </w:pPr>
            <w:r w:rsidRPr="004B6134">
              <w:rPr>
                <w:sz w:val="44"/>
                <w:szCs w:val="44"/>
              </w:rPr>
              <w:t xml:space="preserve">Our </w:t>
            </w:r>
            <w:r w:rsidR="004B6134" w:rsidRPr="004B6134">
              <w:rPr>
                <w:sz w:val="44"/>
                <w:szCs w:val="44"/>
              </w:rPr>
              <w:t>Lady of the Lake, Saint Hubert, Saint Jam</w:t>
            </w:r>
            <w:r w:rsidR="004B6134">
              <w:rPr>
                <w:sz w:val="44"/>
                <w:szCs w:val="44"/>
              </w:rPr>
              <w:t>es</w:t>
            </w:r>
          </w:p>
        </w:tc>
        <w:tc>
          <w:tcPr>
            <w:tcW w:w="9553" w:type="dxa"/>
          </w:tcPr>
          <w:p w14:paraId="3C52EE86" w14:textId="77777777" w:rsidR="005F226F" w:rsidRPr="00971148" w:rsidRDefault="005F226F" w:rsidP="003F0A9B">
            <w:pPr>
              <w:pStyle w:val="Title"/>
              <w:spacing w:before="0"/>
              <w:jc w:val="center"/>
              <w:rPr>
                <w:szCs w:val="48"/>
              </w:rPr>
            </w:pPr>
          </w:p>
        </w:tc>
        <w:tc>
          <w:tcPr>
            <w:tcW w:w="11063" w:type="dxa"/>
          </w:tcPr>
          <w:p w14:paraId="505699BB" w14:textId="292645DD" w:rsidR="005F226F" w:rsidRPr="00971148" w:rsidRDefault="005F226F" w:rsidP="003F0A9B">
            <w:pPr>
              <w:pStyle w:val="Title"/>
              <w:spacing w:before="0"/>
              <w:jc w:val="center"/>
              <w:rPr>
                <w:szCs w:val="48"/>
              </w:rPr>
            </w:pPr>
          </w:p>
        </w:tc>
      </w:tr>
      <w:tr w:rsidR="005F226F" w14:paraId="34101CD5" w14:textId="77777777" w:rsidTr="009B0893">
        <w:trPr>
          <w:trHeight w:hRule="exact" w:val="80"/>
        </w:trPr>
        <w:tc>
          <w:tcPr>
            <w:tcW w:w="11064" w:type="dxa"/>
          </w:tcPr>
          <w:p w14:paraId="365B0738" w14:textId="77777777" w:rsidR="005F226F" w:rsidRDefault="005F226F" w:rsidP="00A66E9B">
            <w:pPr>
              <w:jc w:val="center"/>
            </w:pPr>
          </w:p>
        </w:tc>
        <w:tc>
          <w:tcPr>
            <w:tcW w:w="9553" w:type="dxa"/>
          </w:tcPr>
          <w:p w14:paraId="03FE7FD1" w14:textId="77777777" w:rsidR="005F226F" w:rsidRDefault="005F226F" w:rsidP="00A66E9B">
            <w:pPr>
              <w:jc w:val="center"/>
            </w:pPr>
          </w:p>
        </w:tc>
        <w:tc>
          <w:tcPr>
            <w:tcW w:w="11063" w:type="dxa"/>
          </w:tcPr>
          <w:p w14:paraId="5D30CC07" w14:textId="54957035" w:rsidR="005F226F" w:rsidRDefault="005F226F" w:rsidP="00A66E9B">
            <w:pPr>
              <w:jc w:val="center"/>
            </w:pPr>
          </w:p>
        </w:tc>
      </w:tr>
    </w:tbl>
    <w:tbl>
      <w:tblPr>
        <w:tblStyle w:val="TableCalendar"/>
        <w:tblW w:w="5063" w:type="pct"/>
        <w:tblLook w:val="0420" w:firstRow="1" w:lastRow="0" w:firstColumn="0" w:lastColumn="0" w:noHBand="0" w:noVBand="1"/>
        <w:tblCaption w:val="Layout table"/>
      </w:tblPr>
      <w:tblGrid>
        <w:gridCol w:w="1561"/>
        <w:gridCol w:w="1560"/>
        <w:gridCol w:w="1559"/>
        <w:gridCol w:w="1560"/>
        <w:gridCol w:w="1559"/>
        <w:gridCol w:w="1560"/>
        <w:gridCol w:w="1561"/>
      </w:tblGrid>
      <w:tr w:rsidR="00AF6648" w14:paraId="7849D2B0" w14:textId="77777777" w:rsidTr="00855B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sdt>
          <w:sdtPr>
            <w:rPr>
              <w:b/>
            </w:rPr>
            <w:id w:val="169990909"/>
            <w:placeholder>
              <w:docPart w:val="21C7D2D739304500862EFE5CCD4D7D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1" w:type="dxa"/>
                <w:tcBorders>
                  <w:bottom w:val="single" w:sz="6" w:space="0" w:color="000000" w:themeColor="text1"/>
                </w:tcBorders>
                <w:shd w:val="clear" w:color="auto" w:fill="D7C3C3" w:themeFill="accent6" w:themeFillTint="66"/>
              </w:tcPr>
              <w:p w14:paraId="692EED9F" w14:textId="163552F1" w:rsidR="00542788" w:rsidRPr="00407336" w:rsidRDefault="008971A6">
                <w:pPr>
                  <w:pStyle w:val="Days"/>
                  <w:rPr>
                    <w:b/>
                  </w:rPr>
                </w:pPr>
                <w:r w:rsidRPr="00407336">
                  <w:rPr>
                    <w:b/>
                  </w:rPr>
                  <w:t>Sunday</w:t>
                </w:r>
              </w:p>
            </w:tc>
          </w:sdtContent>
        </w:sdt>
        <w:tc>
          <w:tcPr>
            <w:tcW w:w="1560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485EC939" w14:textId="4D750B01" w:rsidR="00542788" w:rsidRPr="00407336" w:rsidRDefault="00921CB5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2003705508"/>
                <w:placeholder>
                  <w:docPart w:val="630CB565DDEB423596664E0573953463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Monday</w:t>
                </w:r>
              </w:sdtContent>
            </w:sdt>
          </w:p>
        </w:tc>
        <w:tc>
          <w:tcPr>
            <w:tcW w:w="1559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775A6F16" w14:textId="77777777" w:rsidR="00542788" w:rsidRPr="00407336" w:rsidRDefault="00921CB5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-1002127387"/>
                <w:placeholder>
                  <w:docPart w:val="51E268B93A284196AAF2178A2D5FAFC2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Tuesday</w:t>
                </w:r>
              </w:sdtContent>
            </w:sdt>
          </w:p>
        </w:tc>
        <w:tc>
          <w:tcPr>
            <w:tcW w:w="1560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6364A7F6" w14:textId="77777777" w:rsidR="00542788" w:rsidRPr="00407336" w:rsidRDefault="00921CB5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58201609"/>
                <w:placeholder>
                  <w:docPart w:val="5B69E2D0187A49A19DF1495D01B9C67B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Wednesday</w:t>
                </w:r>
              </w:sdtContent>
            </w:sdt>
          </w:p>
        </w:tc>
        <w:tc>
          <w:tcPr>
            <w:tcW w:w="1559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278C63B5" w14:textId="77777777" w:rsidR="00542788" w:rsidRPr="00407336" w:rsidRDefault="00921CB5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935238460"/>
                <w:placeholder>
                  <w:docPart w:val="0D244FD91D4D42F9AAA319960B1A5BC7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Thursday</w:t>
                </w:r>
              </w:sdtContent>
            </w:sdt>
          </w:p>
        </w:tc>
        <w:tc>
          <w:tcPr>
            <w:tcW w:w="1560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4FD9DA57" w14:textId="77777777" w:rsidR="00542788" w:rsidRPr="00407336" w:rsidRDefault="00921CB5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79322461"/>
                <w:placeholder>
                  <w:docPart w:val="46ECCD224566439D8585F646887B9A1B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Friday</w:t>
                </w:r>
              </w:sdtContent>
            </w:sdt>
          </w:p>
        </w:tc>
        <w:tc>
          <w:tcPr>
            <w:tcW w:w="1561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739A0F4C" w14:textId="77777777" w:rsidR="00542788" w:rsidRPr="00407336" w:rsidRDefault="00921CB5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-824037915"/>
                <w:placeholder>
                  <w:docPart w:val="301122093BF14A9EBAF142FE337EE09F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Saturday</w:t>
                </w:r>
              </w:sdtContent>
            </w:sdt>
          </w:p>
        </w:tc>
      </w:tr>
      <w:tr w:rsidR="00AF6648" w14:paraId="0FB7BD74" w14:textId="77777777" w:rsidTr="00530508">
        <w:trPr>
          <w:trHeight w:val="276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324A259" w14:textId="227E0904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76D4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6F750646" w14:textId="5AD2CB21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76D4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6C76D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77E9261" w14:textId="3A5F3873" w:rsidR="00542788" w:rsidRDefault="00542788">
            <w:pPr>
              <w:pStyle w:val="Dates"/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DC28341" w14:textId="1D167BC2" w:rsidR="00542788" w:rsidRDefault="00542788">
            <w:pPr>
              <w:pStyle w:val="Dates"/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3243BC" w14:textId="7D9C307D" w:rsidR="00542788" w:rsidRDefault="00542788">
            <w:pPr>
              <w:pStyle w:val="Dates"/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5D4516" w14:textId="75FE7BC8" w:rsidR="00542788" w:rsidRDefault="00530508" w:rsidP="002A6375">
            <w:pPr>
              <w:pStyle w:val="Dates"/>
            </w:pPr>
            <w:r>
              <w:t>1</w:t>
            </w: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030A0"/>
          </w:tcPr>
          <w:p w14:paraId="563022E6" w14:textId="4891E7B1" w:rsidR="00542788" w:rsidRPr="00257916" w:rsidRDefault="00530508" w:rsidP="002A6375">
            <w:pPr>
              <w:pStyle w:val="Dates"/>
              <w:rPr>
                <w:b/>
                <w:bCs/>
              </w:rPr>
            </w:pPr>
            <w:r w:rsidRPr="00257916">
              <w:rPr>
                <w:b/>
                <w:bCs/>
                <w:color w:val="auto"/>
              </w:rPr>
              <w:t>2</w:t>
            </w:r>
          </w:p>
        </w:tc>
      </w:tr>
      <w:tr w:rsidR="00AF6648" w14:paraId="4868C572" w14:textId="77777777" w:rsidTr="00E75838">
        <w:trPr>
          <w:trHeight w:hRule="exact" w:val="1860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6EBD433" w14:textId="77777777" w:rsidR="004F06CA" w:rsidRDefault="004F06CA" w:rsidP="004F06CA"/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FC79F29" w14:textId="54FB217B" w:rsidR="00851831" w:rsidRDefault="00851831" w:rsidP="001239A0">
            <w:pPr>
              <w:jc w:val="center"/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5E73825C" w14:textId="1BFE4981" w:rsidR="00EB0006" w:rsidRPr="00EB0006" w:rsidRDefault="00EB0006" w:rsidP="002A637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05CF398" w14:textId="3D3916AB" w:rsidR="00C4718A" w:rsidRDefault="00C4718A" w:rsidP="00612E97">
            <w:pPr>
              <w:jc w:val="center"/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F9BE79" w14:textId="334B5077" w:rsidR="00612E97" w:rsidRPr="008C572D" w:rsidRDefault="00612E97" w:rsidP="008C572D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7B4AB" w14:textId="2F5EE8E3" w:rsidR="004F06CA" w:rsidRDefault="00A40E9C" w:rsidP="00B5400D">
            <w:pPr>
              <w:jc w:val="center"/>
              <w:rPr>
                <w:b/>
                <w:sz w:val="20"/>
                <w:szCs w:val="20"/>
              </w:rPr>
            </w:pPr>
            <w:r w:rsidRPr="00B417FA">
              <w:rPr>
                <w:b/>
                <w:sz w:val="20"/>
                <w:szCs w:val="20"/>
              </w:rPr>
              <w:t>All Saints’ Day</w:t>
            </w:r>
          </w:p>
          <w:p w14:paraId="67192447" w14:textId="0C0937E8" w:rsidR="00B063BE" w:rsidRPr="00B063BE" w:rsidRDefault="00B063BE" w:rsidP="00B5400D">
            <w:pPr>
              <w:jc w:val="center"/>
              <w:rPr>
                <w:b/>
                <w:sz w:val="14"/>
                <w:szCs w:val="14"/>
              </w:rPr>
            </w:pPr>
            <w:r w:rsidRPr="00B063BE">
              <w:rPr>
                <w:b/>
                <w:sz w:val="14"/>
                <w:szCs w:val="14"/>
              </w:rPr>
              <w:t>First Friday Adoration</w:t>
            </w:r>
          </w:p>
          <w:p w14:paraId="2E75386B" w14:textId="6B2A3B89" w:rsidR="00A71754" w:rsidRPr="00B063BE" w:rsidRDefault="00A71754" w:rsidP="00B5400D">
            <w:pPr>
              <w:jc w:val="center"/>
              <w:rPr>
                <w:b/>
                <w:bCs/>
                <w:sz w:val="15"/>
                <w:szCs w:val="15"/>
              </w:rPr>
            </w:pPr>
            <w:r w:rsidRPr="00B063BE">
              <w:rPr>
                <w:b/>
                <w:bCs/>
                <w:sz w:val="15"/>
                <w:szCs w:val="15"/>
              </w:rPr>
              <w:t>9:00 am Mass</w:t>
            </w:r>
            <w:r w:rsidR="007A5AD1" w:rsidRPr="00B063BE">
              <w:rPr>
                <w:b/>
                <w:bCs/>
                <w:sz w:val="15"/>
                <w:szCs w:val="15"/>
              </w:rPr>
              <w:t>-OLL</w:t>
            </w:r>
          </w:p>
          <w:p w14:paraId="19DE137D" w14:textId="58B28124" w:rsidR="00A40E9C" w:rsidRPr="00B063BE" w:rsidRDefault="00A40E9C" w:rsidP="00B5400D">
            <w:pPr>
              <w:jc w:val="center"/>
              <w:rPr>
                <w:b/>
                <w:bCs/>
                <w:sz w:val="15"/>
                <w:szCs w:val="15"/>
              </w:rPr>
            </w:pPr>
            <w:r w:rsidRPr="00B063BE">
              <w:rPr>
                <w:b/>
                <w:bCs/>
                <w:sz w:val="15"/>
                <w:szCs w:val="15"/>
              </w:rPr>
              <w:t>9:00 am Mass-St. J</w:t>
            </w:r>
          </w:p>
          <w:p w14:paraId="53113551" w14:textId="1A508B2E" w:rsidR="00B063BE" w:rsidRPr="00B063BE" w:rsidRDefault="00B063BE" w:rsidP="00B5400D">
            <w:pPr>
              <w:jc w:val="center"/>
              <w:rPr>
                <w:b/>
                <w:bCs/>
                <w:sz w:val="15"/>
                <w:szCs w:val="15"/>
              </w:rPr>
            </w:pPr>
            <w:r w:rsidRPr="00B063BE">
              <w:rPr>
                <w:b/>
                <w:bCs/>
                <w:sz w:val="15"/>
                <w:szCs w:val="15"/>
              </w:rPr>
              <w:t>Confessions</w:t>
            </w:r>
          </w:p>
          <w:p w14:paraId="1EF82A12" w14:textId="1184D938" w:rsidR="00B063BE" w:rsidRPr="00B063BE" w:rsidRDefault="00B063BE" w:rsidP="00B5400D">
            <w:pPr>
              <w:jc w:val="center"/>
              <w:rPr>
                <w:b/>
                <w:bCs/>
                <w:sz w:val="15"/>
                <w:szCs w:val="15"/>
              </w:rPr>
            </w:pPr>
            <w:r w:rsidRPr="00B063BE">
              <w:rPr>
                <w:b/>
                <w:bCs/>
                <w:sz w:val="15"/>
                <w:szCs w:val="15"/>
              </w:rPr>
              <w:t>10:00 am-OLL</w:t>
            </w:r>
          </w:p>
          <w:p w14:paraId="7202E427" w14:textId="0189EC70" w:rsidR="00A40E9C" w:rsidRPr="00B063BE" w:rsidRDefault="00A40E9C" w:rsidP="00B5400D">
            <w:pPr>
              <w:jc w:val="center"/>
              <w:rPr>
                <w:b/>
                <w:bCs/>
                <w:sz w:val="15"/>
                <w:szCs w:val="15"/>
              </w:rPr>
            </w:pPr>
            <w:r w:rsidRPr="00B063BE">
              <w:rPr>
                <w:b/>
                <w:bCs/>
                <w:sz w:val="15"/>
                <w:szCs w:val="15"/>
              </w:rPr>
              <w:t>11:00 am Mass-St. H</w:t>
            </w:r>
          </w:p>
          <w:p w14:paraId="18357698" w14:textId="2A3F9B26" w:rsidR="00A71754" w:rsidRPr="00F228C2" w:rsidRDefault="00E75838" w:rsidP="00A7175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4:00 pm Mass-OLL</w:t>
            </w: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64604291" w14:textId="6F984E86" w:rsidR="00A71754" w:rsidRPr="00B417FA" w:rsidRDefault="00A40E9C" w:rsidP="00A40E9C">
            <w:pPr>
              <w:jc w:val="center"/>
              <w:rPr>
                <w:b/>
                <w:sz w:val="20"/>
                <w:szCs w:val="20"/>
              </w:rPr>
            </w:pPr>
            <w:r w:rsidRPr="00B417FA">
              <w:rPr>
                <w:b/>
                <w:sz w:val="20"/>
                <w:szCs w:val="20"/>
              </w:rPr>
              <w:t>All Souls’ Day</w:t>
            </w:r>
          </w:p>
          <w:p w14:paraId="030BB6AE" w14:textId="37CED8CB" w:rsidR="00A71754" w:rsidRPr="00142E62" w:rsidRDefault="004F06CA" w:rsidP="00A40E9C">
            <w:pPr>
              <w:jc w:val="center"/>
              <w:rPr>
                <w:b/>
                <w:sz w:val="15"/>
                <w:szCs w:val="15"/>
              </w:rPr>
            </w:pPr>
            <w:r w:rsidRPr="00142E62">
              <w:rPr>
                <w:b/>
                <w:sz w:val="15"/>
                <w:szCs w:val="15"/>
              </w:rPr>
              <w:t>9:00 am Mass</w:t>
            </w:r>
            <w:r w:rsidR="00A40E9C" w:rsidRPr="00142E62">
              <w:rPr>
                <w:b/>
                <w:sz w:val="15"/>
                <w:szCs w:val="15"/>
              </w:rPr>
              <w:t xml:space="preserve"> &amp; Candle Blessing</w:t>
            </w:r>
            <w:r w:rsidR="007A5AD1" w:rsidRPr="00142E62">
              <w:rPr>
                <w:b/>
                <w:sz w:val="15"/>
                <w:szCs w:val="15"/>
              </w:rPr>
              <w:t>-OLL</w:t>
            </w:r>
          </w:p>
          <w:p w14:paraId="30ECBE89" w14:textId="77777777" w:rsidR="004F06CA" w:rsidRPr="00142E62" w:rsidRDefault="00A40E9C" w:rsidP="00A40E9C">
            <w:pPr>
              <w:jc w:val="center"/>
              <w:rPr>
                <w:b/>
                <w:bCs/>
                <w:sz w:val="15"/>
                <w:szCs w:val="15"/>
              </w:rPr>
            </w:pPr>
            <w:r w:rsidRPr="00142E62">
              <w:rPr>
                <w:b/>
                <w:bCs/>
                <w:sz w:val="15"/>
                <w:szCs w:val="15"/>
              </w:rPr>
              <w:t>9:00 am Mass-St. H</w:t>
            </w:r>
          </w:p>
          <w:p w14:paraId="458FE401" w14:textId="77777777" w:rsidR="00142E62" w:rsidRDefault="00142E62" w:rsidP="00142E62">
            <w:pPr>
              <w:jc w:val="center"/>
              <w:rPr>
                <w:sz w:val="15"/>
                <w:szCs w:val="15"/>
              </w:rPr>
            </w:pPr>
            <w:r w:rsidRPr="00142E62">
              <w:rPr>
                <w:b/>
                <w:sz w:val="15"/>
                <w:szCs w:val="15"/>
              </w:rPr>
              <w:t>Confessions</w:t>
            </w:r>
            <w:r w:rsidRPr="00142E62">
              <w:rPr>
                <w:sz w:val="15"/>
                <w:szCs w:val="15"/>
              </w:rPr>
              <w:t xml:space="preserve"> </w:t>
            </w:r>
          </w:p>
          <w:p w14:paraId="76D4500D" w14:textId="6B8E1A32" w:rsidR="00142E62" w:rsidRPr="00142E62" w:rsidRDefault="00142E62" w:rsidP="00142E62">
            <w:pPr>
              <w:jc w:val="center"/>
              <w:rPr>
                <w:sz w:val="15"/>
                <w:szCs w:val="15"/>
              </w:rPr>
            </w:pPr>
            <w:r w:rsidRPr="00142E62">
              <w:rPr>
                <w:sz w:val="15"/>
                <w:szCs w:val="15"/>
              </w:rPr>
              <w:t>3:00 pm OLL</w:t>
            </w:r>
          </w:p>
          <w:p w14:paraId="63896D0D" w14:textId="77777777" w:rsidR="00142E62" w:rsidRPr="00B5400D" w:rsidRDefault="00142E62" w:rsidP="00142E62">
            <w:pPr>
              <w:jc w:val="center"/>
              <w:rPr>
                <w:b/>
                <w:sz w:val="20"/>
                <w:szCs w:val="20"/>
              </w:rPr>
            </w:pPr>
            <w:r w:rsidRPr="00142E62">
              <w:rPr>
                <w:b/>
                <w:sz w:val="15"/>
                <w:szCs w:val="15"/>
              </w:rPr>
              <w:t>4:00 pm Mass-OLL</w:t>
            </w:r>
          </w:p>
          <w:p w14:paraId="7B355773" w14:textId="5A9F6B85" w:rsidR="00142E62" w:rsidRPr="00FF02B6" w:rsidRDefault="00142E62" w:rsidP="00A40E9C">
            <w:pPr>
              <w:jc w:val="center"/>
              <w:rPr>
                <w:b/>
              </w:rPr>
            </w:pPr>
          </w:p>
        </w:tc>
      </w:tr>
      <w:tr w:rsidR="00AF6648" w14:paraId="15C66084" w14:textId="77777777" w:rsidTr="00530508">
        <w:trPr>
          <w:trHeight w:val="276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766B8B31" w14:textId="3028F617" w:rsidR="004F06CA" w:rsidRDefault="00530508" w:rsidP="004F06CA">
            <w:pPr>
              <w:pStyle w:val="Dates"/>
            </w:pPr>
            <w:r>
              <w:t>3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6C7BC68" w14:textId="330674E1" w:rsidR="004F06CA" w:rsidRDefault="00530508" w:rsidP="004F06CA">
            <w:pPr>
              <w:pStyle w:val="Dates"/>
            </w:pPr>
            <w:r>
              <w:t>4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0793A0F3" w14:textId="03F2075E" w:rsidR="004F06CA" w:rsidRDefault="00530508" w:rsidP="004F06CA">
            <w:pPr>
              <w:pStyle w:val="Dates"/>
            </w:pPr>
            <w:r>
              <w:t>5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45924279" w14:textId="650770AD" w:rsidR="004F06CA" w:rsidRDefault="00530508" w:rsidP="004F06CA">
            <w:pPr>
              <w:pStyle w:val="Dates"/>
            </w:pPr>
            <w:r>
              <w:t>6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170CFEA4" w14:textId="7B22A69A" w:rsidR="004F06CA" w:rsidRDefault="00530508" w:rsidP="004F06CA">
            <w:pPr>
              <w:pStyle w:val="Dates"/>
            </w:pPr>
            <w:r>
              <w:t>7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68919585" w14:textId="12CAD1A4" w:rsidR="004F06CA" w:rsidRDefault="00530508" w:rsidP="004F06CA">
            <w:pPr>
              <w:pStyle w:val="Dates"/>
            </w:pPr>
            <w:r>
              <w:t>8</w:t>
            </w: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3421F525" w14:textId="2392F6E2" w:rsidR="004F06CA" w:rsidRDefault="00530508" w:rsidP="004F06CA">
            <w:pPr>
              <w:pStyle w:val="Dates"/>
            </w:pPr>
            <w:r>
              <w:t>9</w:t>
            </w:r>
          </w:p>
        </w:tc>
      </w:tr>
      <w:tr w:rsidR="00AF6648" w14:paraId="76A11845" w14:textId="77777777" w:rsidTr="00B063BE">
        <w:trPr>
          <w:trHeight w:hRule="exact" w:val="1788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33DB3CF" w14:textId="77777777" w:rsidR="00C1469F" w:rsidRPr="00957D2B" w:rsidRDefault="00C1469F" w:rsidP="00372A59">
            <w:pPr>
              <w:jc w:val="center"/>
              <w:rPr>
                <w:b/>
                <w:sz w:val="13"/>
                <w:szCs w:val="13"/>
              </w:rPr>
            </w:pPr>
            <w:r w:rsidRPr="00957D2B">
              <w:rPr>
                <w:b/>
                <w:sz w:val="13"/>
                <w:szCs w:val="13"/>
              </w:rPr>
              <w:t>Confessions</w:t>
            </w:r>
          </w:p>
          <w:p w14:paraId="53F27D4F" w14:textId="7557296A" w:rsidR="00C1469F" w:rsidRPr="00957D2B" w:rsidRDefault="00C1469F" w:rsidP="00372A59">
            <w:pPr>
              <w:jc w:val="center"/>
              <w:rPr>
                <w:sz w:val="13"/>
                <w:szCs w:val="13"/>
              </w:rPr>
            </w:pPr>
            <w:r w:rsidRPr="00957D2B">
              <w:rPr>
                <w:sz w:val="13"/>
                <w:szCs w:val="13"/>
              </w:rPr>
              <w:t>8:00</w:t>
            </w:r>
            <w:r w:rsidR="00DB78C6" w:rsidRPr="00957D2B">
              <w:rPr>
                <w:sz w:val="13"/>
                <w:szCs w:val="13"/>
              </w:rPr>
              <w:t xml:space="preserve"> </w:t>
            </w:r>
            <w:r w:rsidRPr="00957D2B">
              <w:rPr>
                <w:sz w:val="13"/>
                <w:szCs w:val="13"/>
              </w:rPr>
              <w:t>am</w:t>
            </w:r>
            <w:r w:rsidR="002F6EE8" w:rsidRPr="00957D2B">
              <w:rPr>
                <w:sz w:val="13"/>
                <w:szCs w:val="13"/>
              </w:rPr>
              <w:t>-OLL</w:t>
            </w:r>
          </w:p>
          <w:p w14:paraId="703A85F0" w14:textId="77777777" w:rsidR="001C4729" w:rsidRPr="00957D2B" w:rsidRDefault="001C4729" w:rsidP="001C4729">
            <w:pPr>
              <w:jc w:val="center"/>
              <w:rPr>
                <w:sz w:val="13"/>
                <w:szCs w:val="13"/>
              </w:rPr>
            </w:pPr>
            <w:r w:rsidRPr="00957D2B">
              <w:rPr>
                <w:sz w:val="13"/>
                <w:szCs w:val="13"/>
              </w:rPr>
              <w:t>8:30 am-St. J</w:t>
            </w:r>
          </w:p>
          <w:p w14:paraId="71163AC4" w14:textId="65E8D8E0" w:rsidR="00A40E9C" w:rsidRPr="00957D2B" w:rsidRDefault="001C4729" w:rsidP="00A40E9C">
            <w:pPr>
              <w:jc w:val="center"/>
              <w:rPr>
                <w:sz w:val="13"/>
                <w:szCs w:val="13"/>
              </w:rPr>
            </w:pPr>
            <w:r w:rsidRPr="00957D2B">
              <w:rPr>
                <w:sz w:val="13"/>
                <w:szCs w:val="13"/>
              </w:rPr>
              <w:t>10:30 am-St. H</w:t>
            </w:r>
          </w:p>
          <w:p w14:paraId="72595B64" w14:textId="1F0D7CEE" w:rsidR="00F311C9" w:rsidRPr="00957D2B" w:rsidRDefault="00F311C9" w:rsidP="00372A59">
            <w:pPr>
              <w:jc w:val="center"/>
              <w:rPr>
                <w:b/>
                <w:sz w:val="13"/>
                <w:szCs w:val="13"/>
              </w:rPr>
            </w:pPr>
            <w:r w:rsidRPr="00957D2B">
              <w:rPr>
                <w:b/>
                <w:sz w:val="13"/>
                <w:szCs w:val="13"/>
              </w:rPr>
              <w:t>9:00 am Mass</w:t>
            </w:r>
            <w:r w:rsidR="002F6EE8" w:rsidRPr="00957D2B">
              <w:rPr>
                <w:b/>
                <w:sz w:val="13"/>
                <w:szCs w:val="13"/>
              </w:rPr>
              <w:t>-OLL</w:t>
            </w:r>
          </w:p>
          <w:p w14:paraId="035A1E5C" w14:textId="77777777" w:rsidR="00A40E9C" w:rsidRPr="00957D2B" w:rsidRDefault="00A40E9C" w:rsidP="00372A59">
            <w:pPr>
              <w:jc w:val="center"/>
              <w:rPr>
                <w:b/>
                <w:sz w:val="13"/>
                <w:szCs w:val="13"/>
              </w:rPr>
            </w:pPr>
            <w:r w:rsidRPr="00957D2B">
              <w:rPr>
                <w:b/>
                <w:sz w:val="13"/>
                <w:szCs w:val="13"/>
              </w:rPr>
              <w:t xml:space="preserve">Faith Formation-OLL </w:t>
            </w:r>
          </w:p>
          <w:p w14:paraId="76D1F076" w14:textId="38AA9670" w:rsidR="00A40E9C" w:rsidRPr="00957D2B" w:rsidRDefault="00A40E9C" w:rsidP="00372A59">
            <w:pPr>
              <w:jc w:val="center"/>
              <w:rPr>
                <w:bCs/>
                <w:sz w:val="13"/>
                <w:szCs w:val="13"/>
              </w:rPr>
            </w:pPr>
            <w:r w:rsidRPr="00957D2B">
              <w:rPr>
                <w:bCs/>
                <w:sz w:val="13"/>
                <w:szCs w:val="13"/>
              </w:rPr>
              <w:t>10:15 am-11:15 am</w:t>
            </w:r>
          </w:p>
          <w:p w14:paraId="699855BD" w14:textId="2010AC99" w:rsidR="002F6EE8" w:rsidRPr="00957D2B" w:rsidRDefault="002F6EE8" w:rsidP="00372A59">
            <w:pPr>
              <w:jc w:val="center"/>
              <w:rPr>
                <w:b/>
                <w:sz w:val="13"/>
                <w:szCs w:val="13"/>
              </w:rPr>
            </w:pPr>
            <w:r w:rsidRPr="00957D2B">
              <w:rPr>
                <w:b/>
                <w:sz w:val="13"/>
                <w:szCs w:val="13"/>
              </w:rPr>
              <w:t>9:00 am Mass-St. J</w:t>
            </w:r>
          </w:p>
          <w:p w14:paraId="74D4768A" w14:textId="594767EF" w:rsidR="002F6EE8" w:rsidRPr="00957D2B" w:rsidRDefault="002F6EE8" w:rsidP="00372A59">
            <w:pPr>
              <w:jc w:val="center"/>
              <w:rPr>
                <w:b/>
                <w:sz w:val="13"/>
                <w:szCs w:val="13"/>
              </w:rPr>
            </w:pPr>
            <w:r w:rsidRPr="00957D2B">
              <w:rPr>
                <w:b/>
                <w:sz w:val="13"/>
                <w:szCs w:val="13"/>
              </w:rPr>
              <w:t>11:00 am Mass-St. H</w:t>
            </w:r>
          </w:p>
          <w:p w14:paraId="0FB3A9BF" w14:textId="77777777" w:rsidR="00BE3429" w:rsidRPr="00957D2B" w:rsidRDefault="00BE3429" w:rsidP="00372A59">
            <w:pPr>
              <w:jc w:val="center"/>
              <w:rPr>
                <w:b/>
                <w:sz w:val="13"/>
                <w:szCs w:val="13"/>
              </w:rPr>
            </w:pPr>
          </w:p>
          <w:p w14:paraId="3F5645D0" w14:textId="477AEF93" w:rsidR="00536899" w:rsidRPr="00957D2B" w:rsidRDefault="00536899" w:rsidP="00EB0006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BC10325" w14:textId="46AB68BC" w:rsidR="00F311C9" w:rsidRPr="00B5400D" w:rsidRDefault="001C4729" w:rsidP="00F31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 am Mass-St. H</w:t>
            </w:r>
          </w:p>
          <w:p w14:paraId="0321E0EC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2136929D" w14:textId="59F8E363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5A35046" w14:textId="732BFD25" w:rsidR="00F311C9" w:rsidRDefault="00F311C9" w:rsidP="00F311C9">
            <w:pPr>
              <w:jc w:val="center"/>
              <w:rPr>
                <w:sz w:val="20"/>
                <w:szCs w:val="20"/>
              </w:rPr>
            </w:pPr>
            <w:r w:rsidRPr="00B5400D">
              <w:rPr>
                <w:sz w:val="20"/>
                <w:szCs w:val="20"/>
              </w:rPr>
              <w:t>9:00 am Mass</w:t>
            </w:r>
            <w:r w:rsidR="007A5AD1">
              <w:rPr>
                <w:sz w:val="20"/>
                <w:szCs w:val="20"/>
              </w:rPr>
              <w:t>-OLL</w:t>
            </w:r>
          </w:p>
          <w:p w14:paraId="0672FE1D" w14:textId="32D00B58" w:rsidR="00040851" w:rsidRPr="002D367C" w:rsidRDefault="001C4729" w:rsidP="002D367C">
            <w:pPr>
              <w:jc w:val="center"/>
              <w:rPr>
                <w:sz w:val="20"/>
                <w:szCs w:val="20"/>
              </w:rPr>
            </w:pPr>
            <w:r w:rsidRPr="001C4729">
              <w:rPr>
                <w:sz w:val="20"/>
                <w:szCs w:val="20"/>
              </w:rPr>
              <w:t>9:00 am Mass-St. H</w:t>
            </w:r>
          </w:p>
          <w:p w14:paraId="254B72F6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5A85FF90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61AA19FE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DC460AC" w14:textId="6A46CFD5" w:rsidR="00E31493" w:rsidRPr="00957D2B" w:rsidRDefault="00F311C9" w:rsidP="00F311C9">
            <w:pPr>
              <w:jc w:val="center"/>
              <w:rPr>
                <w:sz w:val="14"/>
                <w:szCs w:val="14"/>
              </w:rPr>
            </w:pPr>
            <w:r w:rsidRPr="00957D2B">
              <w:rPr>
                <w:sz w:val="14"/>
                <w:szCs w:val="14"/>
              </w:rPr>
              <w:t>9:00 am Mass</w:t>
            </w:r>
            <w:r w:rsidR="007A5AD1" w:rsidRPr="00957D2B">
              <w:rPr>
                <w:sz w:val="14"/>
                <w:szCs w:val="14"/>
              </w:rPr>
              <w:t>-OLL</w:t>
            </w:r>
          </w:p>
          <w:p w14:paraId="39A01C09" w14:textId="19AF5888" w:rsidR="001C4729" w:rsidRPr="00957D2B" w:rsidRDefault="001C4729" w:rsidP="001C4729">
            <w:pPr>
              <w:jc w:val="center"/>
              <w:rPr>
                <w:sz w:val="14"/>
                <w:szCs w:val="14"/>
              </w:rPr>
            </w:pPr>
            <w:r w:rsidRPr="00957D2B">
              <w:rPr>
                <w:sz w:val="14"/>
                <w:szCs w:val="14"/>
              </w:rPr>
              <w:t>9:00 am Mass- St. H</w:t>
            </w:r>
          </w:p>
          <w:p w14:paraId="4549DC0C" w14:textId="77777777" w:rsidR="00E31493" w:rsidRPr="00957D2B" w:rsidRDefault="00E31493" w:rsidP="00E31493">
            <w:pPr>
              <w:jc w:val="center"/>
              <w:rPr>
                <w:b/>
                <w:sz w:val="14"/>
                <w:szCs w:val="14"/>
              </w:rPr>
            </w:pPr>
            <w:r w:rsidRPr="00957D2B">
              <w:rPr>
                <w:b/>
                <w:sz w:val="14"/>
                <w:szCs w:val="14"/>
              </w:rPr>
              <w:t>5 hours of Adoration</w:t>
            </w:r>
          </w:p>
          <w:p w14:paraId="3D8B9E7D" w14:textId="4FE9465C" w:rsidR="00E31493" w:rsidRPr="00957D2B" w:rsidRDefault="00E31493" w:rsidP="00E31493">
            <w:pPr>
              <w:jc w:val="center"/>
              <w:rPr>
                <w:b/>
                <w:sz w:val="14"/>
                <w:szCs w:val="14"/>
              </w:rPr>
            </w:pPr>
            <w:r w:rsidRPr="00957D2B">
              <w:rPr>
                <w:b/>
                <w:sz w:val="14"/>
                <w:szCs w:val="14"/>
              </w:rPr>
              <w:t xml:space="preserve"> </w:t>
            </w:r>
            <w:r w:rsidRPr="00957D2B">
              <w:rPr>
                <w:sz w:val="14"/>
                <w:szCs w:val="14"/>
              </w:rPr>
              <w:t>10 am - 3 pm</w:t>
            </w:r>
            <w:r w:rsidR="00D1664B" w:rsidRPr="00957D2B">
              <w:rPr>
                <w:sz w:val="14"/>
                <w:szCs w:val="14"/>
              </w:rPr>
              <w:t xml:space="preserve"> OLL</w:t>
            </w:r>
          </w:p>
          <w:p w14:paraId="304BEAFE" w14:textId="77777777" w:rsidR="00E31493" w:rsidRPr="00957D2B" w:rsidRDefault="00E31493" w:rsidP="00E31493">
            <w:pPr>
              <w:jc w:val="center"/>
              <w:rPr>
                <w:b/>
                <w:sz w:val="14"/>
                <w:szCs w:val="14"/>
              </w:rPr>
            </w:pPr>
            <w:r w:rsidRPr="00957D2B">
              <w:rPr>
                <w:b/>
                <w:sz w:val="14"/>
                <w:szCs w:val="14"/>
              </w:rPr>
              <w:t>Confession</w:t>
            </w:r>
          </w:p>
          <w:p w14:paraId="6B82D3FC" w14:textId="0AEE51CE" w:rsidR="00E31493" w:rsidRPr="00957D2B" w:rsidRDefault="00E31493" w:rsidP="00E31493">
            <w:pPr>
              <w:jc w:val="center"/>
              <w:rPr>
                <w:sz w:val="14"/>
                <w:szCs w:val="14"/>
              </w:rPr>
            </w:pPr>
            <w:r w:rsidRPr="00957D2B">
              <w:rPr>
                <w:sz w:val="14"/>
                <w:szCs w:val="14"/>
              </w:rPr>
              <w:t>11 am – 12 pm</w:t>
            </w:r>
            <w:r w:rsidR="00D1664B" w:rsidRPr="00957D2B">
              <w:rPr>
                <w:sz w:val="14"/>
                <w:szCs w:val="14"/>
              </w:rPr>
              <w:t xml:space="preserve"> OLL</w:t>
            </w:r>
          </w:p>
          <w:p w14:paraId="2C48E36C" w14:textId="2FCC7914" w:rsidR="003F0F29" w:rsidRPr="00957D2B" w:rsidRDefault="009B7492" w:rsidP="003F0F29">
            <w:pPr>
              <w:jc w:val="center"/>
              <w:rPr>
                <w:b/>
                <w:sz w:val="14"/>
                <w:szCs w:val="14"/>
              </w:rPr>
            </w:pPr>
            <w:r w:rsidRPr="00957D2B">
              <w:rPr>
                <w:b/>
                <w:sz w:val="14"/>
                <w:szCs w:val="14"/>
              </w:rPr>
              <w:t>Adult Faith Formation</w:t>
            </w:r>
          </w:p>
          <w:p w14:paraId="03495EE2" w14:textId="407391DA" w:rsidR="003F0F29" w:rsidRPr="00957D2B" w:rsidRDefault="003F0F29" w:rsidP="003F0F29">
            <w:pPr>
              <w:jc w:val="center"/>
              <w:rPr>
                <w:sz w:val="14"/>
                <w:szCs w:val="14"/>
              </w:rPr>
            </w:pPr>
            <w:r w:rsidRPr="00957D2B">
              <w:rPr>
                <w:sz w:val="14"/>
                <w:szCs w:val="14"/>
              </w:rPr>
              <w:t>5:</w:t>
            </w:r>
            <w:r w:rsidR="009B7492" w:rsidRPr="00957D2B">
              <w:rPr>
                <w:sz w:val="14"/>
                <w:szCs w:val="14"/>
              </w:rPr>
              <w:t>3</w:t>
            </w:r>
            <w:r w:rsidRPr="00957D2B">
              <w:rPr>
                <w:sz w:val="14"/>
                <w:szCs w:val="14"/>
              </w:rPr>
              <w:t>0</w:t>
            </w:r>
            <w:r w:rsidR="000846B6" w:rsidRPr="00957D2B">
              <w:rPr>
                <w:sz w:val="14"/>
                <w:szCs w:val="14"/>
              </w:rPr>
              <w:t>-6:30</w:t>
            </w:r>
            <w:r w:rsidRPr="00957D2B">
              <w:rPr>
                <w:sz w:val="14"/>
                <w:szCs w:val="14"/>
              </w:rPr>
              <w:t xml:space="preserve"> pm</w:t>
            </w:r>
            <w:r w:rsidR="00D1664B" w:rsidRPr="00957D2B">
              <w:rPr>
                <w:sz w:val="14"/>
                <w:szCs w:val="14"/>
              </w:rPr>
              <w:t xml:space="preserve"> OLL</w:t>
            </w:r>
          </w:p>
          <w:p w14:paraId="1C3FFBAC" w14:textId="77777777" w:rsidR="003F0F29" w:rsidRPr="00957D2B" w:rsidRDefault="003F0F29" w:rsidP="00E31493">
            <w:pPr>
              <w:jc w:val="center"/>
              <w:rPr>
                <w:sz w:val="14"/>
                <w:szCs w:val="14"/>
              </w:rPr>
            </w:pPr>
          </w:p>
          <w:p w14:paraId="7A389216" w14:textId="77777777" w:rsidR="00E31493" w:rsidRPr="00957D2B" w:rsidRDefault="00E31493" w:rsidP="00F311C9">
            <w:pPr>
              <w:jc w:val="center"/>
              <w:rPr>
                <w:sz w:val="14"/>
                <w:szCs w:val="14"/>
              </w:rPr>
            </w:pPr>
          </w:p>
          <w:p w14:paraId="3796463B" w14:textId="429304F4" w:rsidR="00F311C9" w:rsidRPr="00957D2B" w:rsidRDefault="00F311C9" w:rsidP="00F311C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77C28E5" w14:textId="0252ABE7" w:rsidR="005375F7" w:rsidRDefault="00F311C9" w:rsidP="00205F4C">
            <w:pPr>
              <w:jc w:val="center"/>
              <w:rPr>
                <w:sz w:val="16"/>
                <w:szCs w:val="16"/>
              </w:rPr>
            </w:pPr>
            <w:r w:rsidRPr="00205F4C">
              <w:rPr>
                <w:sz w:val="16"/>
                <w:szCs w:val="16"/>
              </w:rPr>
              <w:t>9:00 am Mass</w:t>
            </w:r>
            <w:r w:rsidR="007A5AD1">
              <w:rPr>
                <w:sz w:val="16"/>
                <w:szCs w:val="16"/>
              </w:rPr>
              <w:t>-OLL</w:t>
            </w:r>
          </w:p>
          <w:p w14:paraId="64F5BF7C" w14:textId="77777777" w:rsidR="001C4729" w:rsidRPr="001C4729" w:rsidRDefault="001C4729" w:rsidP="001C4729">
            <w:pPr>
              <w:jc w:val="center"/>
              <w:rPr>
                <w:sz w:val="16"/>
                <w:szCs w:val="16"/>
              </w:rPr>
            </w:pPr>
            <w:r w:rsidRPr="001C4729">
              <w:rPr>
                <w:sz w:val="16"/>
                <w:szCs w:val="16"/>
              </w:rPr>
              <w:t>9:00 am Mass- St. H</w:t>
            </w:r>
          </w:p>
          <w:p w14:paraId="10DD44E7" w14:textId="6D6D5906" w:rsidR="00205F4C" w:rsidRPr="00F228C2" w:rsidRDefault="00205F4C" w:rsidP="00F228C2">
            <w:pPr>
              <w:jc w:val="center"/>
              <w:rPr>
                <w:b/>
                <w:sz w:val="16"/>
                <w:szCs w:val="16"/>
              </w:rPr>
            </w:pPr>
          </w:p>
          <w:p w14:paraId="13BD88C6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275FE323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3141F67A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1B1110D0" w14:textId="617A8699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026215D" w14:textId="6533F18A" w:rsidR="00F311C9" w:rsidRPr="00B5400D" w:rsidRDefault="00B5400D" w:rsidP="00E1341F">
            <w:pPr>
              <w:jc w:val="center"/>
              <w:rPr>
                <w:sz w:val="20"/>
                <w:szCs w:val="20"/>
              </w:rPr>
            </w:pPr>
            <w:r w:rsidRPr="00B5400D">
              <w:rPr>
                <w:sz w:val="20"/>
                <w:szCs w:val="20"/>
              </w:rPr>
              <w:t>9:00 am Mass</w:t>
            </w:r>
            <w:r w:rsidR="007A5AD1">
              <w:rPr>
                <w:sz w:val="20"/>
                <w:szCs w:val="20"/>
              </w:rPr>
              <w:t>-OLL</w:t>
            </w:r>
          </w:p>
          <w:p w14:paraId="61DACB6B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21BAB186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78BECB0F" w14:textId="61FA312F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422F602A" w14:textId="4C856246" w:rsidR="00C1469F" w:rsidRPr="00B5400D" w:rsidRDefault="00C1469F" w:rsidP="00C1469F">
            <w:pPr>
              <w:jc w:val="center"/>
              <w:rPr>
                <w:sz w:val="20"/>
                <w:szCs w:val="20"/>
              </w:rPr>
            </w:pPr>
            <w:r w:rsidRPr="00B5400D">
              <w:rPr>
                <w:b/>
                <w:sz w:val="20"/>
                <w:szCs w:val="20"/>
              </w:rPr>
              <w:t>Confessions</w:t>
            </w:r>
            <w:r w:rsidRPr="00B5400D">
              <w:rPr>
                <w:sz w:val="20"/>
                <w:szCs w:val="20"/>
              </w:rPr>
              <w:t xml:space="preserve"> 3:00</w:t>
            </w:r>
            <w:r w:rsidR="00DB78C6">
              <w:rPr>
                <w:sz w:val="20"/>
                <w:szCs w:val="20"/>
              </w:rPr>
              <w:t xml:space="preserve"> </w:t>
            </w:r>
            <w:r w:rsidRPr="00B5400D">
              <w:rPr>
                <w:sz w:val="20"/>
                <w:szCs w:val="20"/>
              </w:rPr>
              <w:t>pm</w:t>
            </w:r>
            <w:r w:rsidR="007A5AD1">
              <w:rPr>
                <w:sz w:val="20"/>
                <w:szCs w:val="20"/>
              </w:rPr>
              <w:t xml:space="preserve"> OLL</w:t>
            </w:r>
          </w:p>
          <w:p w14:paraId="10125812" w14:textId="77777777" w:rsidR="00C1469F" w:rsidRPr="00AB00AD" w:rsidRDefault="00C1469F" w:rsidP="00F311C9">
            <w:pPr>
              <w:jc w:val="center"/>
              <w:rPr>
                <w:sz w:val="8"/>
                <w:szCs w:val="8"/>
              </w:rPr>
            </w:pPr>
          </w:p>
          <w:p w14:paraId="3961A2A1" w14:textId="14405CF3" w:rsidR="00F311C9" w:rsidRPr="00B5400D" w:rsidRDefault="00F311C9" w:rsidP="00F311C9">
            <w:pPr>
              <w:jc w:val="center"/>
              <w:rPr>
                <w:b/>
                <w:sz w:val="20"/>
                <w:szCs w:val="20"/>
              </w:rPr>
            </w:pPr>
            <w:r w:rsidRPr="00B5400D">
              <w:rPr>
                <w:b/>
                <w:sz w:val="20"/>
                <w:szCs w:val="20"/>
              </w:rPr>
              <w:t>4:00 pm Mass</w:t>
            </w:r>
            <w:r w:rsidR="007A5AD1">
              <w:rPr>
                <w:b/>
                <w:sz w:val="20"/>
                <w:szCs w:val="20"/>
              </w:rPr>
              <w:t>-OLL</w:t>
            </w:r>
          </w:p>
          <w:p w14:paraId="71A8DFDD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</w:tr>
      <w:tr w:rsidR="00AF6648" w14:paraId="0B89A310" w14:textId="77777777" w:rsidTr="00530508">
        <w:trPr>
          <w:trHeight w:val="276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1D2CF9FE" w14:textId="1D837918" w:rsidR="00F311C9" w:rsidRDefault="00530508" w:rsidP="00F311C9">
            <w:pPr>
              <w:pStyle w:val="Dates"/>
            </w:pPr>
            <w:r>
              <w:t>10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17F408A" w14:textId="1F821074" w:rsidR="00F311C9" w:rsidRDefault="00530508" w:rsidP="00F311C9">
            <w:pPr>
              <w:pStyle w:val="Dates"/>
            </w:pPr>
            <w:r>
              <w:t>11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0000"/>
          </w:tcPr>
          <w:p w14:paraId="69DBE1F8" w14:textId="3C265651" w:rsidR="00F311C9" w:rsidRDefault="00530508" w:rsidP="00F311C9">
            <w:pPr>
              <w:pStyle w:val="Dates"/>
            </w:pPr>
            <w:r>
              <w:t>12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378E041" w14:textId="1FF915EA" w:rsidR="00F311C9" w:rsidRDefault="00530508" w:rsidP="00F311C9">
            <w:pPr>
              <w:pStyle w:val="Dates"/>
            </w:pPr>
            <w:r>
              <w:t>13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3F3FEC70" w14:textId="69DBAC07" w:rsidR="00F311C9" w:rsidRDefault="00530508" w:rsidP="00F311C9">
            <w:pPr>
              <w:pStyle w:val="Dates"/>
            </w:pPr>
            <w:r>
              <w:t>14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125E61D4" w14:textId="03EA8B37" w:rsidR="00F311C9" w:rsidRDefault="00530508" w:rsidP="00626373">
            <w:pPr>
              <w:pStyle w:val="Dates"/>
            </w:pPr>
            <w:r>
              <w:t>15</w:t>
            </w: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49DBAD06" w14:textId="09308B13" w:rsidR="00F311C9" w:rsidRDefault="00530508" w:rsidP="00F311C9">
            <w:pPr>
              <w:pStyle w:val="Dates"/>
            </w:pPr>
            <w:r>
              <w:t>16</w:t>
            </w:r>
          </w:p>
        </w:tc>
      </w:tr>
      <w:tr w:rsidR="00AF6648" w14:paraId="4C4F209E" w14:textId="77777777" w:rsidTr="00E75838">
        <w:trPr>
          <w:trHeight w:hRule="exact" w:val="2040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6C315516" w14:textId="77777777" w:rsidR="00C1469F" w:rsidRPr="00EB0006" w:rsidRDefault="00C1469F" w:rsidP="00C1469F">
            <w:pPr>
              <w:jc w:val="center"/>
              <w:rPr>
                <w:b/>
                <w:sz w:val="20"/>
                <w:szCs w:val="20"/>
              </w:rPr>
            </w:pPr>
            <w:r w:rsidRPr="00EB0006">
              <w:rPr>
                <w:b/>
                <w:sz w:val="20"/>
                <w:szCs w:val="20"/>
              </w:rPr>
              <w:t>Confessions</w:t>
            </w:r>
          </w:p>
          <w:p w14:paraId="73F5CD11" w14:textId="28A601CF" w:rsidR="00E1341F" w:rsidRDefault="00C1469F" w:rsidP="00F311C9">
            <w:pPr>
              <w:jc w:val="center"/>
              <w:rPr>
                <w:sz w:val="20"/>
                <w:szCs w:val="20"/>
              </w:rPr>
            </w:pPr>
            <w:r w:rsidRPr="00EB0006">
              <w:rPr>
                <w:sz w:val="20"/>
                <w:szCs w:val="20"/>
              </w:rPr>
              <w:t>8:00</w:t>
            </w:r>
            <w:r w:rsidR="00DB78C6" w:rsidRPr="00EB0006">
              <w:rPr>
                <w:sz w:val="20"/>
                <w:szCs w:val="20"/>
              </w:rPr>
              <w:t xml:space="preserve"> </w:t>
            </w:r>
            <w:r w:rsidR="002F6EE8">
              <w:rPr>
                <w:sz w:val="20"/>
                <w:szCs w:val="20"/>
              </w:rPr>
              <w:t>am-OLL</w:t>
            </w:r>
          </w:p>
          <w:p w14:paraId="61EEAA4F" w14:textId="77777777" w:rsidR="001C4729" w:rsidRPr="001C4729" w:rsidRDefault="001C4729" w:rsidP="001C4729">
            <w:pPr>
              <w:jc w:val="center"/>
              <w:rPr>
                <w:sz w:val="20"/>
                <w:szCs w:val="20"/>
              </w:rPr>
            </w:pPr>
            <w:r w:rsidRPr="001C4729">
              <w:rPr>
                <w:sz w:val="20"/>
                <w:szCs w:val="20"/>
              </w:rPr>
              <w:t>8:30 am-St. J</w:t>
            </w:r>
          </w:p>
          <w:p w14:paraId="1C089336" w14:textId="77777777" w:rsidR="001C4729" w:rsidRPr="001C4729" w:rsidRDefault="001C4729" w:rsidP="001C4729">
            <w:pPr>
              <w:jc w:val="center"/>
              <w:rPr>
                <w:b/>
                <w:sz w:val="20"/>
                <w:szCs w:val="20"/>
              </w:rPr>
            </w:pPr>
            <w:r w:rsidRPr="001C4729">
              <w:rPr>
                <w:sz w:val="20"/>
                <w:szCs w:val="20"/>
              </w:rPr>
              <w:t>10:30 am-St. H</w:t>
            </w:r>
          </w:p>
          <w:p w14:paraId="7BE3556B" w14:textId="505FF10A" w:rsidR="00AB00AD" w:rsidRPr="009B7492" w:rsidRDefault="00F311C9" w:rsidP="009B7492">
            <w:pPr>
              <w:jc w:val="center"/>
              <w:rPr>
                <w:b/>
                <w:sz w:val="16"/>
                <w:szCs w:val="16"/>
              </w:rPr>
            </w:pPr>
            <w:r w:rsidRPr="002F6EE8">
              <w:rPr>
                <w:b/>
                <w:sz w:val="16"/>
                <w:szCs w:val="16"/>
              </w:rPr>
              <w:t>9:00 am Mass</w:t>
            </w:r>
            <w:r w:rsidR="002F6EE8" w:rsidRPr="002F6EE8">
              <w:rPr>
                <w:b/>
                <w:sz w:val="16"/>
                <w:szCs w:val="16"/>
              </w:rPr>
              <w:t>-OLL</w:t>
            </w:r>
          </w:p>
          <w:p w14:paraId="3195C0F3" w14:textId="3894C6AE" w:rsidR="002F6EE8" w:rsidRPr="002F6EE8" w:rsidRDefault="002F6EE8" w:rsidP="002F6EE8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16"/>
                <w:szCs w:val="16"/>
              </w:rPr>
              <w:t>9:00 am Mass-St. J</w:t>
            </w:r>
          </w:p>
          <w:p w14:paraId="5917F069" w14:textId="77777777" w:rsidR="002F6EE8" w:rsidRPr="002F6EE8" w:rsidRDefault="002F6EE8" w:rsidP="002F6EE8">
            <w:pPr>
              <w:jc w:val="center"/>
              <w:rPr>
                <w:b/>
                <w:sz w:val="15"/>
                <w:szCs w:val="15"/>
              </w:rPr>
            </w:pPr>
            <w:r w:rsidRPr="002F6EE8">
              <w:rPr>
                <w:b/>
                <w:sz w:val="15"/>
                <w:szCs w:val="15"/>
              </w:rPr>
              <w:t>11:00 am Mass-St. H</w:t>
            </w:r>
          </w:p>
          <w:p w14:paraId="51D00256" w14:textId="77777777" w:rsidR="002F6EE8" w:rsidRDefault="002F6EE8" w:rsidP="00AB00AD">
            <w:pPr>
              <w:jc w:val="center"/>
              <w:rPr>
                <w:b/>
                <w:sz w:val="20"/>
                <w:szCs w:val="20"/>
              </w:rPr>
            </w:pPr>
          </w:p>
          <w:p w14:paraId="7B0580E1" w14:textId="77777777" w:rsidR="00AB00AD" w:rsidRPr="00EB0006" w:rsidRDefault="00AB00AD" w:rsidP="00F311C9">
            <w:pPr>
              <w:jc w:val="center"/>
              <w:rPr>
                <w:b/>
                <w:sz w:val="20"/>
                <w:szCs w:val="20"/>
              </w:rPr>
            </w:pPr>
          </w:p>
          <w:p w14:paraId="247A1BDF" w14:textId="65C0F9B7" w:rsidR="005F3978" w:rsidRPr="00EB0006" w:rsidRDefault="005F3978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AB05DD4" w14:textId="3257E589" w:rsidR="00921CB5" w:rsidRDefault="00921CB5" w:rsidP="00F31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 am Mass-OLL</w:t>
            </w:r>
            <w:bookmarkStart w:id="0" w:name="_GoBack"/>
            <w:bookmarkEnd w:id="0"/>
          </w:p>
          <w:p w14:paraId="7B8BFA5F" w14:textId="1C22B617" w:rsidR="00F311C9" w:rsidRPr="00EB0006" w:rsidRDefault="001C4729" w:rsidP="00F31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9:00 am Mass- St. </w:t>
            </w:r>
            <w:r w:rsidR="002D367C">
              <w:rPr>
                <w:sz w:val="20"/>
                <w:szCs w:val="20"/>
              </w:rPr>
              <w:t>H</w:t>
            </w:r>
          </w:p>
          <w:p w14:paraId="5392320A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11C3A1C6" w14:textId="77777777" w:rsidR="00F311C9" w:rsidRDefault="007A5AD1" w:rsidP="00F311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Men’s Club</w:t>
            </w:r>
          </w:p>
          <w:p w14:paraId="2A9692C2" w14:textId="002193A8" w:rsidR="007A5AD1" w:rsidRPr="007A5AD1" w:rsidRDefault="007A5AD1" w:rsidP="00F31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6:30 pm St. H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6EEBF16" w14:textId="5DA1BE88" w:rsidR="00040851" w:rsidRDefault="00F311C9" w:rsidP="007A5AD1">
            <w:pPr>
              <w:jc w:val="center"/>
              <w:rPr>
                <w:sz w:val="19"/>
                <w:szCs w:val="19"/>
              </w:rPr>
            </w:pPr>
            <w:r w:rsidRPr="008C572D">
              <w:rPr>
                <w:sz w:val="19"/>
                <w:szCs w:val="19"/>
              </w:rPr>
              <w:t>9:00 am Mass</w:t>
            </w:r>
            <w:r w:rsidR="007A5AD1" w:rsidRPr="008C572D">
              <w:rPr>
                <w:sz w:val="19"/>
                <w:szCs w:val="19"/>
              </w:rPr>
              <w:t>-OLL</w:t>
            </w:r>
          </w:p>
          <w:p w14:paraId="21174DB0" w14:textId="6A5A302A" w:rsidR="001C4729" w:rsidRPr="008C572D" w:rsidRDefault="001C4729" w:rsidP="001C4729">
            <w:pPr>
              <w:jc w:val="center"/>
              <w:rPr>
                <w:sz w:val="19"/>
                <w:szCs w:val="19"/>
              </w:rPr>
            </w:pPr>
            <w:r w:rsidRPr="001C4729">
              <w:rPr>
                <w:sz w:val="19"/>
                <w:szCs w:val="19"/>
              </w:rPr>
              <w:t xml:space="preserve">9:00 am Mass- St. </w:t>
            </w:r>
            <w:r w:rsidR="002D367C">
              <w:rPr>
                <w:sz w:val="19"/>
                <w:szCs w:val="19"/>
              </w:rPr>
              <w:t>H</w:t>
            </w:r>
          </w:p>
          <w:p w14:paraId="05F367D6" w14:textId="25026744" w:rsidR="00040851" w:rsidRPr="00F228C2" w:rsidRDefault="00040851" w:rsidP="00F228C2">
            <w:pPr>
              <w:jc w:val="center"/>
              <w:rPr>
                <w:b/>
                <w:sz w:val="19"/>
                <w:szCs w:val="19"/>
              </w:rPr>
            </w:pPr>
          </w:p>
          <w:p w14:paraId="39757D93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6B5F3E66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40686F3" w14:textId="0F891043" w:rsidR="00E31493" w:rsidRPr="00F228C2" w:rsidRDefault="00F311C9" w:rsidP="00BF7F3B">
            <w:pPr>
              <w:jc w:val="center"/>
              <w:rPr>
                <w:sz w:val="13"/>
                <w:szCs w:val="13"/>
              </w:rPr>
            </w:pPr>
            <w:r w:rsidRPr="00F228C2">
              <w:rPr>
                <w:sz w:val="13"/>
                <w:szCs w:val="13"/>
              </w:rPr>
              <w:t>9:00 am Mass</w:t>
            </w:r>
            <w:r w:rsidR="007A5AD1" w:rsidRPr="00F228C2">
              <w:rPr>
                <w:sz w:val="13"/>
                <w:szCs w:val="13"/>
              </w:rPr>
              <w:t>-OLL</w:t>
            </w:r>
          </w:p>
          <w:p w14:paraId="3A6AD02E" w14:textId="314F3466" w:rsidR="001C4729" w:rsidRPr="00F228C2" w:rsidRDefault="001C4729" w:rsidP="001C4729">
            <w:pPr>
              <w:jc w:val="center"/>
              <w:rPr>
                <w:sz w:val="13"/>
                <w:szCs w:val="13"/>
              </w:rPr>
            </w:pPr>
            <w:r w:rsidRPr="00F228C2">
              <w:rPr>
                <w:sz w:val="13"/>
                <w:szCs w:val="13"/>
              </w:rPr>
              <w:t xml:space="preserve">9:00 am Mass- St. </w:t>
            </w:r>
            <w:r w:rsidR="002D367C" w:rsidRPr="00F228C2">
              <w:rPr>
                <w:sz w:val="13"/>
                <w:szCs w:val="13"/>
              </w:rPr>
              <w:t>H</w:t>
            </w:r>
          </w:p>
          <w:p w14:paraId="64AD8635" w14:textId="77777777" w:rsidR="00E31493" w:rsidRPr="00F228C2" w:rsidRDefault="00E31493" w:rsidP="00E31493">
            <w:pPr>
              <w:jc w:val="center"/>
              <w:rPr>
                <w:b/>
                <w:sz w:val="13"/>
                <w:szCs w:val="13"/>
              </w:rPr>
            </w:pPr>
            <w:r w:rsidRPr="00F228C2">
              <w:rPr>
                <w:b/>
                <w:sz w:val="13"/>
                <w:szCs w:val="13"/>
              </w:rPr>
              <w:t>5 hours of Adoration</w:t>
            </w:r>
          </w:p>
          <w:p w14:paraId="70029603" w14:textId="2DB0AE57" w:rsidR="00E31493" w:rsidRPr="00F228C2" w:rsidRDefault="00E31493" w:rsidP="00E31493">
            <w:pPr>
              <w:jc w:val="center"/>
              <w:rPr>
                <w:b/>
                <w:sz w:val="13"/>
                <w:szCs w:val="13"/>
              </w:rPr>
            </w:pPr>
            <w:r w:rsidRPr="00F228C2">
              <w:rPr>
                <w:b/>
                <w:sz w:val="13"/>
                <w:szCs w:val="13"/>
              </w:rPr>
              <w:t xml:space="preserve"> </w:t>
            </w:r>
            <w:r w:rsidRPr="00F228C2">
              <w:rPr>
                <w:sz w:val="13"/>
                <w:szCs w:val="13"/>
              </w:rPr>
              <w:t>10 am - 3 pm</w:t>
            </w:r>
            <w:r w:rsidR="00D1664B" w:rsidRPr="00F228C2">
              <w:rPr>
                <w:sz w:val="13"/>
                <w:szCs w:val="13"/>
              </w:rPr>
              <w:t xml:space="preserve"> OLL</w:t>
            </w:r>
          </w:p>
          <w:p w14:paraId="2E41ED79" w14:textId="77777777" w:rsidR="00E31493" w:rsidRPr="00F228C2" w:rsidRDefault="00E31493" w:rsidP="00E31493">
            <w:pPr>
              <w:jc w:val="center"/>
              <w:rPr>
                <w:b/>
                <w:sz w:val="13"/>
                <w:szCs w:val="13"/>
              </w:rPr>
            </w:pPr>
            <w:r w:rsidRPr="00F228C2">
              <w:rPr>
                <w:b/>
                <w:sz w:val="13"/>
                <w:szCs w:val="13"/>
              </w:rPr>
              <w:t>Confession</w:t>
            </w:r>
          </w:p>
          <w:p w14:paraId="32400284" w14:textId="0BD68C48" w:rsidR="00E31493" w:rsidRPr="00F228C2" w:rsidRDefault="00E31493" w:rsidP="00E31493">
            <w:pPr>
              <w:jc w:val="center"/>
              <w:rPr>
                <w:sz w:val="13"/>
                <w:szCs w:val="13"/>
              </w:rPr>
            </w:pPr>
            <w:r w:rsidRPr="00F228C2">
              <w:rPr>
                <w:sz w:val="13"/>
                <w:szCs w:val="13"/>
              </w:rPr>
              <w:t>11 am – 12 pm</w:t>
            </w:r>
            <w:r w:rsidR="00D1664B" w:rsidRPr="00F228C2">
              <w:rPr>
                <w:sz w:val="13"/>
                <w:szCs w:val="13"/>
              </w:rPr>
              <w:t xml:space="preserve"> OLL</w:t>
            </w:r>
          </w:p>
          <w:p w14:paraId="0159F01F" w14:textId="5C270176" w:rsidR="00F228C2" w:rsidRPr="00F228C2" w:rsidRDefault="00F228C2" w:rsidP="00E31493">
            <w:pPr>
              <w:jc w:val="center"/>
              <w:rPr>
                <w:b/>
                <w:bCs/>
                <w:sz w:val="13"/>
                <w:szCs w:val="13"/>
              </w:rPr>
            </w:pPr>
            <w:r w:rsidRPr="00F228C2">
              <w:rPr>
                <w:b/>
                <w:bCs/>
                <w:sz w:val="13"/>
                <w:szCs w:val="13"/>
              </w:rPr>
              <w:t>Ladies’ Card Club</w:t>
            </w:r>
          </w:p>
          <w:p w14:paraId="66331B3D" w14:textId="75062A57" w:rsidR="00F228C2" w:rsidRPr="00F228C2" w:rsidRDefault="00F228C2" w:rsidP="00E31493">
            <w:pPr>
              <w:jc w:val="center"/>
              <w:rPr>
                <w:sz w:val="13"/>
                <w:szCs w:val="13"/>
              </w:rPr>
            </w:pPr>
            <w:r w:rsidRPr="00F228C2">
              <w:rPr>
                <w:sz w:val="13"/>
                <w:szCs w:val="13"/>
              </w:rPr>
              <w:t>1:00-4:00 pm</w:t>
            </w:r>
            <w:r w:rsidR="00370438">
              <w:rPr>
                <w:sz w:val="13"/>
                <w:szCs w:val="13"/>
              </w:rPr>
              <w:t xml:space="preserve"> St. J</w:t>
            </w:r>
          </w:p>
          <w:p w14:paraId="2E407B68" w14:textId="564F500B" w:rsidR="003F0F29" w:rsidRPr="00F228C2" w:rsidRDefault="009B7492" w:rsidP="003F0F29">
            <w:pPr>
              <w:jc w:val="center"/>
              <w:rPr>
                <w:b/>
                <w:sz w:val="13"/>
                <w:szCs w:val="13"/>
              </w:rPr>
            </w:pPr>
            <w:r w:rsidRPr="00F228C2">
              <w:rPr>
                <w:b/>
                <w:sz w:val="13"/>
                <w:szCs w:val="13"/>
              </w:rPr>
              <w:t>Adult Faith Formation</w:t>
            </w:r>
          </w:p>
          <w:p w14:paraId="7ACB1DDE" w14:textId="442356FC" w:rsidR="003F0F29" w:rsidRPr="00F228C2" w:rsidRDefault="003F0F29" w:rsidP="003F0F29">
            <w:pPr>
              <w:jc w:val="center"/>
              <w:rPr>
                <w:sz w:val="13"/>
                <w:szCs w:val="13"/>
              </w:rPr>
            </w:pPr>
            <w:r w:rsidRPr="00F228C2">
              <w:rPr>
                <w:sz w:val="13"/>
                <w:szCs w:val="13"/>
              </w:rPr>
              <w:t>5:</w:t>
            </w:r>
            <w:r w:rsidR="009B7492" w:rsidRPr="00F228C2">
              <w:rPr>
                <w:sz w:val="13"/>
                <w:szCs w:val="13"/>
              </w:rPr>
              <w:t>3</w:t>
            </w:r>
            <w:r w:rsidRPr="00F228C2">
              <w:rPr>
                <w:sz w:val="13"/>
                <w:szCs w:val="13"/>
              </w:rPr>
              <w:t>0</w:t>
            </w:r>
            <w:r w:rsidR="000846B6" w:rsidRPr="00F228C2">
              <w:rPr>
                <w:sz w:val="13"/>
                <w:szCs w:val="13"/>
              </w:rPr>
              <w:t>-6:30</w:t>
            </w:r>
            <w:r w:rsidRPr="00F228C2">
              <w:rPr>
                <w:sz w:val="13"/>
                <w:szCs w:val="13"/>
              </w:rPr>
              <w:t xml:space="preserve"> pm</w:t>
            </w:r>
            <w:r w:rsidR="00D1664B" w:rsidRPr="00F228C2">
              <w:rPr>
                <w:sz w:val="13"/>
                <w:szCs w:val="13"/>
              </w:rPr>
              <w:t xml:space="preserve"> OLL</w:t>
            </w:r>
          </w:p>
          <w:p w14:paraId="791F34CD" w14:textId="77777777" w:rsidR="003F0F29" w:rsidRPr="00F228C2" w:rsidRDefault="003F0F29" w:rsidP="00E31493">
            <w:pPr>
              <w:jc w:val="center"/>
              <w:rPr>
                <w:sz w:val="13"/>
                <w:szCs w:val="13"/>
              </w:rPr>
            </w:pPr>
          </w:p>
          <w:p w14:paraId="7F1F091C" w14:textId="77777777" w:rsidR="00E31493" w:rsidRPr="00F228C2" w:rsidRDefault="00E31493" w:rsidP="00BF7F3B">
            <w:pPr>
              <w:jc w:val="center"/>
              <w:rPr>
                <w:sz w:val="13"/>
                <w:szCs w:val="13"/>
              </w:rPr>
            </w:pPr>
          </w:p>
          <w:p w14:paraId="3349C4F4" w14:textId="77777777" w:rsidR="00F311C9" w:rsidRPr="00F228C2" w:rsidRDefault="00F311C9" w:rsidP="00F311C9">
            <w:pPr>
              <w:jc w:val="center"/>
              <w:rPr>
                <w:b/>
                <w:sz w:val="13"/>
                <w:szCs w:val="13"/>
              </w:rPr>
            </w:pPr>
          </w:p>
          <w:p w14:paraId="441FED43" w14:textId="16965661" w:rsidR="00F311C9" w:rsidRPr="00F228C2" w:rsidRDefault="00F311C9" w:rsidP="00F311C9">
            <w:pPr>
              <w:jc w:val="center"/>
              <w:rPr>
                <w:b/>
                <w:sz w:val="13"/>
                <w:szCs w:val="13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BFB54CE" w14:textId="7E1EC9D3" w:rsidR="0019390E" w:rsidRPr="00E75838" w:rsidRDefault="00F311C9" w:rsidP="007A5AD1">
            <w:pPr>
              <w:jc w:val="center"/>
              <w:rPr>
                <w:sz w:val="15"/>
                <w:szCs w:val="15"/>
              </w:rPr>
            </w:pPr>
            <w:r w:rsidRPr="00E75838">
              <w:rPr>
                <w:sz w:val="15"/>
                <w:szCs w:val="15"/>
              </w:rPr>
              <w:t>9:00 am Mass</w:t>
            </w:r>
            <w:r w:rsidR="007A5AD1" w:rsidRPr="00E75838">
              <w:rPr>
                <w:sz w:val="15"/>
                <w:szCs w:val="15"/>
              </w:rPr>
              <w:t>-OLL</w:t>
            </w:r>
          </w:p>
          <w:p w14:paraId="0005971A" w14:textId="1BBFCB1E" w:rsidR="00984897" w:rsidRPr="00E75838" w:rsidRDefault="00A2141E" w:rsidP="002D367C">
            <w:pPr>
              <w:jc w:val="center"/>
              <w:rPr>
                <w:sz w:val="15"/>
                <w:szCs w:val="15"/>
              </w:rPr>
            </w:pPr>
            <w:r w:rsidRPr="00E75838">
              <w:rPr>
                <w:sz w:val="15"/>
                <w:szCs w:val="15"/>
              </w:rPr>
              <w:t xml:space="preserve">9:00 am Mass- St. </w:t>
            </w:r>
            <w:r w:rsidR="002D367C" w:rsidRPr="00E75838">
              <w:rPr>
                <w:sz w:val="15"/>
                <w:szCs w:val="15"/>
              </w:rPr>
              <w:t>H</w:t>
            </w:r>
          </w:p>
          <w:p w14:paraId="0B075450" w14:textId="06194A06" w:rsidR="00F228C2" w:rsidRPr="00E75838" w:rsidRDefault="00F228C2" w:rsidP="002D367C">
            <w:pPr>
              <w:jc w:val="center"/>
              <w:rPr>
                <w:b/>
                <w:bCs/>
                <w:sz w:val="15"/>
                <w:szCs w:val="15"/>
              </w:rPr>
            </w:pPr>
            <w:r w:rsidRPr="00E75838">
              <w:rPr>
                <w:b/>
                <w:bCs/>
                <w:sz w:val="15"/>
                <w:szCs w:val="15"/>
              </w:rPr>
              <w:t>CWC</w:t>
            </w:r>
          </w:p>
          <w:p w14:paraId="1CBA4B31" w14:textId="1AB88515" w:rsidR="00F228C2" w:rsidRPr="00E75838" w:rsidRDefault="00F228C2" w:rsidP="002D367C">
            <w:pPr>
              <w:jc w:val="center"/>
              <w:rPr>
                <w:sz w:val="15"/>
                <w:szCs w:val="15"/>
              </w:rPr>
            </w:pPr>
            <w:r w:rsidRPr="00E75838">
              <w:rPr>
                <w:sz w:val="15"/>
                <w:szCs w:val="15"/>
              </w:rPr>
              <w:t>10:00 am St. J</w:t>
            </w:r>
          </w:p>
          <w:p w14:paraId="59CDACE9" w14:textId="052C8514" w:rsidR="002D367C" w:rsidRPr="00E75838" w:rsidRDefault="002D367C" w:rsidP="002D367C">
            <w:pPr>
              <w:jc w:val="center"/>
              <w:rPr>
                <w:b/>
                <w:bCs/>
                <w:sz w:val="15"/>
                <w:szCs w:val="15"/>
              </w:rPr>
            </w:pPr>
            <w:r w:rsidRPr="00E75838">
              <w:rPr>
                <w:b/>
                <w:bCs/>
                <w:sz w:val="15"/>
                <w:szCs w:val="15"/>
              </w:rPr>
              <w:t>Mass at King’s Nursing Home</w:t>
            </w:r>
          </w:p>
          <w:p w14:paraId="3993058F" w14:textId="77777777" w:rsidR="007A5AD1" w:rsidRPr="00E75838" w:rsidRDefault="002D367C" w:rsidP="00F228C2">
            <w:pPr>
              <w:jc w:val="center"/>
              <w:rPr>
                <w:sz w:val="15"/>
                <w:szCs w:val="15"/>
              </w:rPr>
            </w:pPr>
            <w:r w:rsidRPr="00E75838">
              <w:rPr>
                <w:sz w:val="15"/>
                <w:szCs w:val="15"/>
              </w:rPr>
              <w:t>11:00 am</w:t>
            </w:r>
          </w:p>
          <w:p w14:paraId="092ACDA0" w14:textId="77777777" w:rsidR="00F228C2" w:rsidRPr="00E75838" w:rsidRDefault="00F228C2" w:rsidP="00F228C2">
            <w:pPr>
              <w:jc w:val="center"/>
              <w:rPr>
                <w:b/>
                <w:bCs/>
                <w:sz w:val="15"/>
                <w:szCs w:val="15"/>
              </w:rPr>
            </w:pPr>
            <w:r w:rsidRPr="00E75838">
              <w:rPr>
                <w:b/>
                <w:bCs/>
                <w:sz w:val="15"/>
                <w:szCs w:val="15"/>
              </w:rPr>
              <w:t>CWC</w:t>
            </w:r>
          </w:p>
          <w:p w14:paraId="38441688" w14:textId="6E4E62E7" w:rsidR="00F228C2" w:rsidRPr="00F228C2" w:rsidRDefault="00F228C2" w:rsidP="00F228C2">
            <w:pPr>
              <w:jc w:val="center"/>
              <w:rPr>
                <w:sz w:val="16"/>
                <w:szCs w:val="16"/>
              </w:rPr>
            </w:pPr>
            <w:r w:rsidRPr="00E75838">
              <w:rPr>
                <w:sz w:val="15"/>
                <w:szCs w:val="15"/>
              </w:rPr>
              <w:t>11:30 am St. H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6392C3B" w14:textId="4962755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  <w:r w:rsidRPr="00EB0006">
              <w:rPr>
                <w:sz w:val="20"/>
                <w:szCs w:val="20"/>
              </w:rPr>
              <w:t>9:00 am Mass</w:t>
            </w:r>
            <w:r w:rsidR="007A5AD1">
              <w:rPr>
                <w:sz w:val="20"/>
                <w:szCs w:val="20"/>
              </w:rPr>
              <w:t>-OLL</w:t>
            </w:r>
          </w:p>
          <w:p w14:paraId="6293E1F6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41DD0934" w14:textId="603EC18B" w:rsidR="004B03B6" w:rsidRPr="00EB0006" w:rsidRDefault="004B03B6" w:rsidP="00536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7475595" w14:textId="77777777" w:rsidR="00E74FCE" w:rsidRPr="00F00595" w:rsidRDefault="005F3978" w:rsidP="007A5AD1">
            <w:pPr>
              <w:jc w:val="center"/>
              <w:rPr>
                <w:sz w:val="20"/>
                <w:szCs w:val="20"/>
              </w:rPr>
            </w:pPr>
            <w:r w:rsidRPr="00F00595">
              <w:rPr>
                <w:b/>
                <w:sz w:val="20"/>
                <w:szCs w:val="20"/>
              </w:rPr>
              <w:t>Confessions</w:t>
            </w:r>
            <w:r w:rsidRPr="00F00595">
              <w:rPr>
                <w:sz w:val="20"/>
                <w:szCs w:val="20"/>
              </w:rPr>
              <w:t xml:space="preserve"> </w:t>
            </w:r>
          </w:p>
          <w:p w14:paraId="727D2E96" w14:textId="6A933F1A" w:rsidR="00E1341F" w:rsidRDefault="005F3978" w:rsidP="007A5AD1">
            <w:pPr>
              <w:jc w:val="center"/>
              <w:rPr>
                <w:sz w:val="20"/>
                <w:szCs w:val="20"/>
              </w:rPr>
            </w:pPr>
            <w:r w:rsidRPr="00F00595">
              <w:rPr>
                <w:sz w:val="20"/>
                <w:szCs w:val="20"/>
              </w:rPr>
              <w:t>3:00</w:t>
            </w:r>
            <w:r w:rsidR="00DB78C6" w:rsidRPr="00F00595">
              <w:rPr>
                <w:sz w:val="20"/>
                <w:szCs w:val="20"/>
              </w:rPr>
              <w:t xml:space="preserve"> </w:t>
            </w:r>
            <w:r w:rsidRPr="00F00595">
              <w:rPr>
                <w:sz w:val="20"/>
                <w:szCs w:val="20"/>
              </w:rPr>
              <w:t>pm</w:t>
            </w:r>
            <w:r w:rsidR="00E74FCE" w:rsidRPr="00F00595">
              <w:rPr>
                <w:sz w:val="20"/>
                <w:szCs w:val="20"/>
              </w:rPr>
              <w:t>-</w:t>
            </w:r>
            <w:r w:rsidR="007A5AD1" w:rsidRPr="00F00595">
              <w:rPr>
                <w:sz w:val="20"/>
                <w:szCs w:val="20"/>
              </w:rPr>
              <w:t>OLL</w:t>
            </w:r>
          </w:p>
          <w:p w14:paraId="2DE8BE9C" w14:textId="77777777" w:rsidR="00F00595" w:rsidRPr="00F00595" w:rsidRDefault="00F00595" w:rsidP="007A5AD1">
            <w:pPr>
              <w:jc w:val="center"/>
              <w:rPr>
                <w:sz w:val="20"/>
                <w:szCs w:val="20"/>
              </w:rPr>
            </w:pPr>
          </w:p>
          <w:p w14:paraId="7F99C616" w14:textId="6DF4ED91" w:rsidR="00F311C9" w:rsidRPr="00F00595" w:rsidRDefault="00F311C9" w:rsidP="00717BE0">
            <w:pPr>
              <w:jc w:val="center"/>
              <w:rPr>
                <w:b/>
                <w:sz w:val="20"/>
                <w:szCs w:val="20"/>
              </w:rPr>
            </w:pPr>
            <w:r w:rsidRPr="00F00595">
              <w:rPr>
                <w:b/>
                <w:sz w:val="20"/>
                <w:szCs w:val="20"/>
              </w:rPr>
              <w:t>4:00 pm Mass</w:t>
            </w:r>
            <w:r w:rsidR="007A5AD1" w:rsidRPr="00F00595">
              <w:rPr>
                <w:b/>
                <w:sz w:val="20"/>
                <w:szCs w:val="20"/>
              </w:rPr>
              <w:t>-OLL</w:t>
            </w:r>
          </w:p>
          <w:p w14:paraId="49513AF2" w14:textId="7730493A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</w:tr>
      <w:tr w:rsidR="00AF6648" w14:paraId="6D83EBAE" w14:textId="77777777" w:rsidTr="00530508">
        <w:trPr>
          <w:trHeight w:val="255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12A32AE9" w14:textId="57E3219A" w:rsidR="00F311C9" w:rsidRDefault="00530508" w:rsidP="00626373">
            <w:pPr>
              <w:pStyle w:val="Dates"/>
            </w:pPr>
            <w:r>
              <w:t>17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18B1FA7F" w14:textId="20757910" w:rsidR="00F311C9" w:rsidRDefault="00530508" w:rsidP="00F311C9">
            <w:pPr>
              <w:pStyle w:val="Dates"/>
            </w:pPr>
            <w:r>
              <w:t>18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7EE3A968" w14:textId="4BE1E607" w:rsidR="00F311C9" w:rsidRDefault="00530508" w:rsidP="00F311C9">
            <w:pPr>
              <w:pStyle w:val="Dates"/>
            </w:pPr>
            <w:r>
              <w:t>19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7EE701B9" w14:textId="3899FC7E" w:rsidR="00F311C9" w:rsidRDefault="00530508" w:rsidP="00F311C9">
            <w:pPr>
              <w:pStyle w:val="Dates"/>
            </w:pPr>
            <w:r>
              <w:t>20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F3A1BA7" w14:textId="22216E2A" w:rsidR="00F311C9" w:rsidRDefault="00530508" w:rsidP="00F311C9">
            <w:pPr>
              <w:pStyle w:val="Dates"/>
            </w:pPr>
            <w:r>
              <w:t>21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0000"/>
          </w:tcPr>
          <w:p w14:paraId="7343C2D6" w14:textId="76E2D019" w:rsidR="00F311C9" w:rsidRDefault="00530508" w:rsidP="00F311C9">
            <w:pPr>
              <w:pStyle w:val="Dates"/>
            </w:pPr>
            <w:r>
              <w:t>22</w:t>
            </w: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09967E9C" w14:textId="0D405FFF" w:rsidR="00F311C9" w:rsidRDefault="00530508" w:rsidP="00F311C9">
            <w:pPr>
              <w:pStyle w:val="Dates"/>
            </w:pPr>
            <w:r>
              <w:t>23</w:t>
            </w:r>
          </w:p>
        </w:tc>
      </w:tr>
      <w:tr w:rsidR="00AF6648" w14:paraId="37D9FC6D" w14:textId="77777777" w:rsidTr="00E75838">
        <w:trPr>
          <w:trHeight w:hRule="exact" w:val="2157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424B397" w14:textId="77777777" w:rsidR="00C1469F" w:rsidRPr="009B7492" w:rsidRDefault="00C1469F" w:rsidP="00372A59">
            <w:pPr>
              <w:jc w:val="center"/>
              <w:rPr>
                <w:b/>
                <w:sz w:val="14"/>
                <w:szCs w:val="14"/>
              </w:rPr>
            </w:pPr>
            <w:r w:rsidRPr="009B7492">
              <w:rPr>
                <w:b/>
                <w:sz w:val="14"/>
                <w:szCs w:val="14"/>
              </w:rPr>
              <w:t>Confessions</w:t>
            </w:r>
          </w:p>
          <w:p w14:paraId="4142F673" w14:textId="19A6B50C" w:rsidR="00BE3429" w:rsidRPr="009B7492" w:rsidRDefault="00C1469F" w:rsidP="00372A59">
            <w:pPr>
              <w:jc w:val="center"/>
              <w:rPr>
                <w:sz w:val="14"/>
                <w:szCs w:val="14"/>
              </w:rPr>
            </w:pPr>
            <w:r w:rsidRPr="009B7492">
              <w:rPr>
                <w:sz w:val="14"/>
                <w:szCs w:val="14"/>
              </w:rPr>
              <w:t>8:00</w:t>
            </w:r>
            <w:r w:rsidR="00DB78C6" w:rsidRPr="009B7492">
              <w:rPr>
                <w:sz w:val="14"/>
                <w:szCs w:val="14"/>
              </w:rPr>
              <w:t xml:space="preserve"> </w:t>
            </w:r>
            <w:r w:rsidRPr="009B7492">
              <w:rPr>
                <w:sz w:val="14"/>
                <w:szCs w:val="14"/>
              </w:rPr>
              <w:t>am</w:t>
            </w:r>
            <w:r w:rsidR="00AF6648" w:rsidRPr="009B7492">
              <w:rPr>
                <w:sz w:val="14"/>
                <w:szCs w:val="14"/>
              </w:rPr>
              <w:t>-OLL</w:t>
            </w:r>
          </w:p>
          <w:p w14:paraId="6D8D9794" w14:textId="77777777" w:rsidR="001C4729" w:rsidRPr="009B7492" w:rsidRDefault="001C4729" w:rsidP="001C4729">
            <w:pPr>
              <w:jc w:val="center"/>
              <w:rPr>
                <w:sz w:val="14"/>
                <w:szCs w:val="14"/>
              </w:rPr>
            </w:pPr>
            <w:r w:rsidRPr="009B7492">
              <w:rPr>
                <w:sz w:val="14"/>
                <w:szCs w:val="14"/>
              </w:rPr>
              <w:t>8:30 am-St. J</w:t>
            </w:r>
          </w:p>
          <w:p w14:paraId="6BFCF3C3" w14:textId="77777777" w:rsidR="001C4729" w:rsidRPr="009B7492" w:rsidRDefault="001C4729" w:rsidP="001C4729">
            <w:pPr>
              <w:jc w:val="center"/>
              <w:rPr>
                <w:b/>
                <w:sz w:val="14"/>
                <w:szCs w:val="14"/>
              </w:rPr>
            </w:pPr>
            <w:r w:rsidRPr="009B7492">
              <w:rPr>
                <w:sz w:val="14"/>
                <w:szCs w:val="14"/>
              </w:rPr>
              <w:t>10:30 am-St. H</w:t>
            </w:r>
          </w:p>
          <w:p w14:paraId="6C107EDF" w14:textId="22B40314" w:rsidR="002F6EE8" w:rsidRDefault="00F311C9" w:rsidP="00372A59">
            <w:pPr>
              <w:jc w:val="center"/>
              <w:rPr>
                <w:b/>
                <w:sz w:val="14"/>
                <w:szCs w:val="14"/>
              </w:rPr>
            </w:pPr>
            <w:r w:rsidRPr="009B7492">
              <w:rPr>
                <w:b/>
                <w:sz w:val="14"/>
                <w:szCs w:val="14"/>
              </w:rPr>
              <w:t xml:space="preserve">9:00 am </w:t>
            </w:r>
            <w:r w:rsidR="005F3C38" w:rsidRPr="009B7492">
              <w:rPr>
                <w:b/>
                <w:sz w:val="14"/>
                <w:szCs w:val="14"/>
              </w:rPr>
              <w:t xml:space="preserve">Youth </w:t>
            </w:r>
            <w:r w:rsidRPr="009B7492">
              <w:rPr>
                <w:b/>
                <w:sz w:val="14"/>
                <w:szCs w:val="14"/>
              </w:rPr>
              <w:t>Mass</w:t>
            </w:r>
            <w:r w:rsidR="002F6EE8" w:rsidRPr="009B7492">
              <w:rPr>
                <w:b/>
                <w:sz w:val="14"/>
                <w:szCs w:val="14"/>
              </w:rPr>
              <w:t>-OLL</w:t>
            </w:r>
          </w:p>
          <w:p w14:paraId="056FE5DE" w14:textId="458C41B7" w:rsidR="002D367C" w:rsidRDefault="002D367C" w:rsidP="00372A59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Faith Formation-OLL</w:t>
            </w:r>
          </w:p>
          <w:p w14:paraId="1AEF7ECE" w14:textId="441DBC22" w:rsidR="002D367C" w:rsidRPr="002D367C" w:rsidRDefault="002D367C" w:rsidP="00372A5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10:15 am-11:15 am</w:t>
            </w:r>
          </w:p>
          <w:p w14:paraId="4DEAB86E" w14:textId="0A5A3B7C" w:rsidR="002F6EE8" w:rsidRPr="009B7492" w:rsidRDefault="002F6EE8" w:rsidP="001C4729">
            <w:pPr>
              <w:jc w:val="center"/>
              <w:rPr>
                <w:b/>
                <w:sz w:val="14"/>
                <w:szCs w:val="14"/>
              </w:rPr>
            </w:pPr>
            <w:r w:rsidRPr="009B7492">
              <w:rPr>
                <w:b/>
                <w:sz w:val="14"/>
                <w:szCs w:val="14"/>
              </w:rPr>
              <w:t>9:00 am Mass-St. J</w:t>
            </w:r>
          </w:p>
          <w:p w14:paraId="40B228EE" w14:textId="77777777" w:rsidR="002F6EE8" w:rsidRPr="009B7492" w:rsidRDefault="002F6EE8" w:rsidP="002F6EE8">
            <w:pPr>
              <w:jc w:val="center"/>
              <w:rPr>
                <w:b/>
                <w:sz w:val="14"/>
                <w:szCs w:val="14"/>
              </w:rPr>
            </w:pPr>
            <w:r w:rsidRPr="009B7492">
              <w:rPr>
                <w:b/>
                <w:sz w:val="14"/>
                <w:szCs w:val="14"/>
              </w:rPr>
              <w:t>11:00 am Mass-St. H</w:t>
            </w:r>
          </w:p>
          <w:p w14:paraId="63569C40" w14:textId="77777777" w:rsidR="002F6EE8" w:rsidRPr="009B7492" w:rsidRDefault="002F6EE8" w:rsidP="00372A59">
            <w:pPr>
              <w:jc w:val="center"/>
              <w:rPr>
                <w:b/>
                <w:sz w:val="14"/>
                <w:szCs w:val="14"/>
              </w:rPr>
            </w:pPr>
          </w:p>
          <w:p w14:paraId="5F6478E7" w14:textId="77777777" w:rsidR="00BE3429" w:rsidRPr="009B7492" w:rsidRDefault="00BE3429" w:rsidP="00372A59">
            <w:pPr>
              <w:jc w:val="center"/>
              <w:rPr>
                <w:b/>
                <w:sz w:val="14"/>
                <w:szCs w:val="14"/>
              </w:rPr>
            </w:pPr>
          </w:p>
          <w:p w14:paraId="46451D2D" w14:textId="77777777" w:rsidR="005F3978" w:rsidRPr="009B7492" w:rsidRDefault="005F3978" w:rsidP="005F226F">
            <w:pPr>
              <w:jc w:val="center"/>
              <w:rPr>
                <w:b/>
                <w:sz w:val="14"/>
                <w:szCs w:val="14"/>
              </w:rPr>
            </w:pPr>
          </w:p>
          <w:p w14:paraId="3FF3ED5F" w14:textId="0187025A" w:rsidR="00F311C9" w:rsidRPr="009B7492" w:rsidRDefault="00F311C9" w:rsidP="00F311C9">
            <w:pPr>
              <w:jc w:val="center"/>
              <w:rPr>
                <w:sz w:val="14"/>
                <w:szCs w:val="14"/>
              </w:rPr>
            </w:pPr>
          </w:p>
          <w:p w14:paraId="1C37440E" w14:textId="77777777" w:rsidR="00F311C9" w:rsidRPr="009B7492" w:rsidRDefault="00F311C9" w:rsidP="00F311C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F3A9432" w14:textId="5024B068" w:rsidR="00F311C9" w:rsidRPr="00EB0006" w:rsidRDefault="001C4729" w:rsidP="00F31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 am Mass- St. J</w:t>
            </w:r>
          </w:p>
          <w:p w14:paraId="3DB5B855" w14:textId="05E05FF5" w:rsidR="00F311C9" w:rsidRPr="00007368" w:rsidRDefault="00F311C9" w:rsidP="00F311C9">
            <w:pPr>
              <w:jc w:val="center"/>
              <w:rPr>
                <w:sz w:val="8"/>
                <w:szCs w:val="8"/>
              </w:rPr>
            </w:pPr>
          </w:p>
          <w:p w14:paraId="6284D418" w14:textId="77777777" w:rsidR="004250AF" w:rsidRPr="00EB0006" w:rsidRDefault="004250AF" w:rsidP="004250AF">
            <w:pPr>
              <w:jc w:val="center"/>
              <w:rPr>
                <w:b/>
                <w:bCs/>
                <w:sz w:val="20"/>
                <w:szCs w:val="20"/>
              </w:rPr>
            </w:pPr>
            <w:r w:rsidRPr="00EB0006">
              <w:rPr>
                <w:b/>
                <w:bCs/>
                <w:sz w:val="20"/>
                <w:szCs w:val="20"/>
              </w:rPr>
              <w:t>CCW Meeting</w:t>
            </w:r>
          </w:p>
          <w:p w14:paraId="1CC99A9A" w14:textId="527A1CFE" w:rsidR="004250AF" w:rsidRDefault="00E1341F" w:rsidP="004250AF">
            <w:pPr>
              <w:jc w:val="center"/>
              <w:rPr>
                <w:bCs/>
                <w:sz w:val="20"/>
                <w:szCs w:val="20"/>
              </w:rPr>
            </w:pPr>
            <w:r w:rsidRPr="00EB0006">
              <w:rPr>
                <w:bCs/>
                <w:sz w:val="20"/>
                <w:szCs w:val="20"/>
              </w:rPr>
              <w:t>4:00 p</w:t>
            </w:r>
            <w:r w:rsidR="004250AF" w:rsidRPr="00EB0006">
              <w:rPr>
                <w:bCs/>
                <w:sz w:val="20"/>
                <w:szCs w:val="20"/>
              </w:rPr>
              <w:t>m</w:t>
            </w:r>
            <w:r w:rsidR="007A5AD1">
              <w:rPr>
                <w:bCs/>
                <w:sz w:val="20"/>
                <w:szCs w:val="20"/>
              </w:rPr>
              <w:t xml:space="preserve"> OLL</w:t>
            </w:r>
          </w:p>
          <w:p w14:paraId="31B7210E" w14:textId="1C7E852A" w:rsidR="007A5AD1" w:rsidRPr="007A5AD1" w:rsidRDefault="007A5AD1" w:rsidP="004250AF">
            <w:pPr>
              <w:jc w:val="center"/>
              <w:rPr>
                <w:b/>
                <w:bCs/>
                <w:sz w:val="20"/>
                <w:szCs w:val="20"/>
              </w:rPr>
            </w:pPr>
            <w:r w:rsidRPr="007A5AD1">
              <w:rPr>
                <w:b/>
                <w:bCs/>
                <w:sz w:val="20"/>
                <w:szCs w:val="20"/>
              </w:rPr>
              <w:t>K OF C</w:t>
            </w:r>
          </w:p>
          <w:p w14:paraId="3CC76AC8" w14:textId="16987AA6" w:rsidR="007A5AD1" w:rsidRPr="00EB0006" w:rsidRDefault="007A5AD1" w:rsidP="004250A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7:00 pm St. J</w:t>
            </w:r>
          </w:p>
          <w:p w14:paraId="48E6A795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777733E0" w14:textId="0AE7AF76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  <w:r w:rsidRPr="00EB000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AD5707" w14:textId="0DAACEF2" w:rsidR="00040851" w:rsidRDefault="00F311C9" w:rsidP="007A5AD1">
            <w:pPr>
              <w:jc w:val="center"/>
              <w:rPr>
                <w:sz w:val="20"/>
                <w:szCs w:val="20"/>
              </w:rPr>
            </w:pPr>
            <w:r w:rsidRPr="00EB0006">
              <w:rPr>
                <w:sz w:val="20"/>
                <w:szCs w:val="20"/>
              </w:rPr>
              <w:t>9:00 am Mass</w:t>
            </w:r>
            <w:r w:rsidR="007A5AD1">
              <w:rPr>
                <w:sz w:val="20"/>
                <w:szCs w:val="20"/>
              </w:rPr>
              <w:t>-OLL</w:t>
            </w:r>
          </w:p>
          <w:p w14:paraId="5386500D" w14:textId="77777777" w:rsidR="001C4729" w:rsidRPr="001C4729" w:rsidRDefault="001C4729" w:rsidP="001C4729">
            <w:pPr>
              <w:jc w:val="center"/>
              <w:rPr>
                <w:sz w:val="20"/>
                <w:szCs w:val="20"/>
              </w:rPr>
            </w:pPr>
            <w:r w:rsidRPr="001C4729">
              <w:rPr>
                <w:sz w:val="20"/>
                <w:szCs w:val="20"/>
              </w:rPr>
              <w:t>9:00 am Mass- St. J</w:t>
            </w:r>
          </w:p>
          <w:p w14:paraId="26A6892D" w14:textId="3EBBA69E" w:rsidR="00040851" w:rsidRDefault="007A5AD1" w:rsidP="00F311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Men’s Club</w:t>
            </w:r>
          </w:p>
          <w:p w14:paraId="3FF3D9F5" w14:textId="65A23D18" w:rsidR="007A5AD1" w:rsidRPr="007A5AD1" w:rsidRDefault="007A5AD1" w:rsidP="00F31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5:30 pm St. J</w:t>
            </w:r>
          </w:p>
          <w:p w14:paraId="1E3CEF8D" w14:textId="7E537E59" w:rsidR="00E74FCE" w:rsidRPr="00F228C2" w:rsidRDefault="00E74FCE" w:rsidP="00F228C2">
            <w:pPr>
              <w:jc w:val="center"/>
              <w:rPr>
                <w:b/>
                <w:sz w:val="20"/>
                <w:szCs w:val="20"/>
              </w:rPr>
            </w:pPr>
          </w:p>
          <w:p w14:paraId="32ACBC2D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72BE9E38" w14:textId="7468E2AA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6012A80" w14:textId="4C405E08" w:rsidR="00E31493" w:rsidRPr="009B7492" w:rsidRDefault="00F311C9" w:rsidP="00F311C9">
            <w:pPr>
              <w:jc w:val="center"/>
              <w:rPr>
                <w:sz w:val="14"/>
                <w:szCs w:val="14"/>
              </w:rPr>
            </w:pPr>
            <w:r w:rsidRPr="009B7492">
              <w:rPr>
                <w:sz w:val="14"/>
                <w:szCs w:val="14"/>
              </w:rPr>
              <w:t>9:00 am Mass</w:t>
            </w:r>
            <w:r w:rsidR="007A5AD1" w:rsidRPr="009B7492">
              <w:rPr>
                <w:sz w:val="14"/>
                <w:szCs w:val="14"/>
              </w:rPr>
              <w:t>-OLL</w:t>
            </w:r>
          </w:p>
          <w:p w14:paraId="1016F48B" w14:textId="77777777" w:rsidR="001C4729" w:rsidRPr="009B7492" w:rsidRDefault="001C4729" w:rsidP="001C4729">
            <w:pPr>
              <w:jc w:val="center"/>
              <w:rPr>
                <w:sz w:val="14"/>
                <w:szCs w:val="14"/>
              </w:rPr>
            </w:pPr>
            <w:r w:rsidRPr="009B7492">
              <w:rPr>
                <w:sz w:val="14"/>
                <w:szCs w:val="14"/>
              </w:rPr>
              <w:t>9:00 am Mass- St. J</w:t>
            </w:r>
          </w:p>
          <w:p w14:paraId="466D9606" w14:textId="77777777" w:rsidR="00E31493" w:rsidRPr="009B7492" w:rsidRDefault="00E31493" w:rsidP="00E31493">
            <w:pPr>
              <w:jc w:val="center"/>
              <w:rPr>
                <w:b/>
                <w:sz w:val="14"/>
                <w:szCs w:val="14"/>
              </w:rPr>
            </w:pPr>
            <w:r w:rsidRPr="009B7492">
              <w:rPr>
                <w:b/>
                <w:sz w:val="14"/>
                <w:szCs w:val="14"/>
              </w:rPr>
              <w:t>5 hours of Adoration</w:t>
            </w:r>
          </w:p>
          <w:p w14:paraId="75214A61" w14:textId="43EB0508" w:rsidR="00E31493" w:rsidRPr="009B7492" w:rsidRDefault="00E31493" w:rsidP="00E31493">
            <w:pPr>
              <w:jc w:val="center"/>
              <w:rPr>
                <w:b/>
                <w:sz w:val="14"/>
                <w:szCs w:val="14"/>
              </w:rPr>
            </w:pPr>
            <w:r w:rsidRPr="009B7492">
              <w:rPr>
                <w:b/>
                <w:sz w:val="14"/>
                <w:szCs w:val="14"/>
              </w:rPr>
              <w:t xml:space="preserve"> </w:t>
            </w:r>
            <w:r w:rsidRPr="009B7492">
              <w:rPr>
                <w:sz w:val="14"/>
                <w:szCs w:val="14"/>
              </w:rPr>
              <w:t>10 am - 3 pm</w:t>
            </w:r>
            <w:r w:rsidR="00D1664B" w:rsidRPr="009B7492">
              <w:rPr>
                <w:sz w:val="14"/>
                <w:szCs w:val="14"/>
              </w:rPr>
              <w:t xml:space="preserve"> OLL</w:t>
            </w:r>
          </w:p>
          <w:p w14:paraId="192F6227" w14:textId="77777777" w:rsidR="00E31493" w:rsidRPr="009B7492" w:rsidRDefault="00E31493" w:rsidP="00E31493">
            <w:pPr>
              <w:jc w:val="center"/>
              <w:rPr>
                <w:b/>
                <w:sz w:val="14"/>
                <w:szCs w:val="14"/>
              </w:rPr>
            </w:pPr>
            <w:r w:rsidRPr="009B7492">
              <w:rPr>
                <w:b/>
                <w:sz w:val="14"/>
                <w:szCs w:val="14"/>
              </w:rPr>
              <w:t>Confession</w:t>
            </w:r>
          </w:p>
          <w:p w14:paraId="49D52FD5" w14:textId="12427324" w:rsidR="00E31493" w:rsidRPr="009B7492" w:rsidRDefault="00E31493" w:rsidP="00E31493">
            <w:pPr>
              <w:jc w:val="center"/>
              <w:rPr>
                <w:sz w:val="14"/>
                <w:szCs w:val="14"/>
              </w:rPr>
            </w:pPr>
            <w:r w:rsidRPr="009B7492">
              <w:rPr>
                <w:sz w:val="14"/>
                <w:szCs w:val="14"/>
              </w:rPr>
              <w:t>11 am – 12 pm</w:t>
            </w:r>
            <w:r w:rsidR="00D1664B" w:rsidRPr="009B7492">
              <w:rPr>
                <w:sz w:val="14"/>
                <w:szCs w:val="14"/>
              </w:rPr>
              <w:t xml:space="preserve"> OLL</w:t>
            </w:r>
          </w:p>
          <w:p w14:paraId="1A7E00F3" w14:textId="64CD172F" w:rsidR="009B7492" w:rsidRPr="009B7492" w:rsidRDefault="009B7492" w:rsidP="00E31493">
            <w:pPr>
              <w:jc w:val="center"/>
              <w:rPr>
                <w:b/>
                <w:bCs/>
                <w:sz w:val="14"/>
                <w:szCs w:val="14"/>
              </w:rPr>
            </w:pPr>
            <w:r w:rsidRPr="009B7492">
              <w:rPr>
                <w:b/>
                <w:bCs/>
                <w:sz w:val="14"/>
                <w:szCs w:val="14"/>
              </w:rPr>
              <w:t>Adult Faith Formation</w:t>
            </w:r>
          </w:p>
          <w:p w14:paraId="1E211BB9" w14:textId="5B116FE9" w:rsidR="009B7492" w:rsidRPr="009B7492" w:rsidRDefault="009B7492" w:rsidP="00E31493">
            <w:pPr>
              <w:jc w:val="center"/>
              <w:rPr>
                <w:sz w:val="14"/>
                <w:szCs w:val="14"/>
              </w:rPr>
            </w:pPr>
            <w:r w:rsidRPr="009B7492">
              <w:rPr>
                <w:sz w:val="14"/>
                <w:szCs w:val="14"/>
              </w:rPr>
              <w:t>5:30-6:</w:t>
            </w:r>
            <w:r>
              <w:rPr>
                <w:sz w:val="14"/>
                <w:szCs w:val="14"/>
              </w:rPr>
              <w:t>3</w:t>
            </w:r>
            <w:r w:rsidRPr="009B7492">
              <w:rPr>
                <w:sz w:val="14"/>
                <w:szCs w:val="14"/>
              </w:rPr>
              <w:t>0 pm</w:t>
            </w:r>
            <w:r>
              <w:rPr>
                <w:sz w:val="14"/>
                <w:szCs w:val="14"/>
              </w:rPr>
              <w:t xml:space="preserve"> OLL</w:t>
            </w:r>
          </w:p>
          <w:p w14:paraId="6F274AA3" w14:textId="26C25A35" w:rsidR="003F0F29" w:rsidRPr="009B7492" w:rsidRDefault="003F0F29" w:rsidP="000846B6">
            <w:pPr>
              <w:rPr>
                <w:b/>
                <w:sz w:val="14"/>
                <w:szCs w:val="14"/>
              </w:rPr>
            </w:pPr>
          </w:p>
          <w:p w14:paraId="18302808" w14:textId="77777777" w:rsidR="003F0F29" w:rsidRPr="009B7492" w:rsidRDefault="003F0F29" w:rsidP="00E31493">
            <w:pPr>
              <w:jc w:val="center"/>
              <w:rPr>
                <w:sz w:val="14"/>
                <w:szCs w:val="14"/>
              </w:rPr>
            </w:pPr>
          </w:p>
          <w:p w14:paraId="1FEF9D2D" w14:textId="77777777" w:rsidR="00E31493" w:rsidRPr="009B7492" w:rsidRDefault="00E31493" w:rsidP="00F311C9">
            <w:pPr>
              <w:jc w:val="center"/>
              <w:rPr>
                <w:sz w:val="14"/>
                <w:szCs w:val="14"/>
              </w:rPr>
            </w:pPr>
          </w:p>
          <w:p w14:paraId="6CDD863D" w14:textId="77777777" w:rsidR="00F311C9" w:rsidRPr="009B7492" w:rsidRDefault="00F311C9" w:rsidP="00F311C9">
            <w:pPr>
              <w:jc w:val="center"/>
              <w:rPr>
                <w:sz w:val="14"/>
                <w:szCs w:val="14"/>
              </w:rPr>
            </w:pPr>
          </w:p>
          <w:p w14:paraId="30E6E51A" w14:textId="620EFF66" w:rsidR="00F311C9" w:rsidRPr="009B7492" w:rsidRDefault="00F311C9" w:rsidP="00F311C9">
            <w:pPr>
              <w:jc w:val="center"/>
              <w:rPr>
                <w:b/>
                <w:color w:val="007635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7C36DBE" w14:textId="0324AA01" w:rsidR="004250AF" w:rsidRDefault="00E1341F" w:rsidP="00B04575">
            <w:pPr>
              <w:jc w:val="center"/>
              <w:rPr>
                <w:sz w:val="17"/>
                <w:szCs w:val="17"/>
              </w:rPr>
            </w:pPr>
            <w:r w:rsidRPr="007A5AD1">
              <w:rPr>
                <w:sz w:val="17"/>
                <w:szCs w:val="17"/>
              </w:rPr>
              <w:t>9:00 am Mass</w:t>
            </w:r>
            <w:r w:rsidR="007A5AD1" w:rsidRPr="007A5AD1">
              <w:rPr>
                <w:sz w:val="17"/>
                <w:szCs w:val="17"/>
              </w:rPr>
              <w:t>-OLL</w:t>
            </w:r>
          </w:p>
          <w:p w14:paraId="7008B10F" w14:textId="7C312059" w:rsidR="002D367C" w:rsidRPr="007A5AD1" w:rsidRDefault="002D367C" w:rsidP="00B04575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9:00 am Mass-St. J</w:t>
            </w:r>
          </w:p>
          <w:p w14:paraId="0785D1B8" w14:textId="77777777" w:rsidR="008C78EE" w:rsidRDefault="002D367C" w:rsidP="002D367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Mass at the Brook</w:t>
            </w:r>
          </w:p>
          <w:p w14:paraId="24EFE486" w14:textId="23F705A4" w:rsidR="002D367C" w:rsidRPr="002D367C" w:rsidRDefault="002D367C" w:rsidP="002D36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am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5BDEED1" w14:textId="534ECDFF" w:rsidR="004250AF" w:rsidRPr="00EB0006" w:rsidRDefault="00E1341F" w:rsidP="004250AF">
            <w:pPr>
              <w:jc w:val="center"/>
              <w:rPr>
                <w:sz w:val="20"/>
                <w:szCs w:val="20"/>
              </w:rPr>
            </w:pPr>
            <w:r w:rsidRPr="00EB0006">
              <w:rPr>
                <w:sz w:val="20"/>
                <w:szCs w:val="20"/>
              </w:rPr>
              <w:t>9:00 am Mass</w:t>
            </w:r>
            <w:r w:rsidR="007A5AD1">
              <w:rPr>
                <w:sz w:val="20"/>
                <w:szCs w:val="20"/>
              </w:rPr>
              <w:t>-OLL</w:t>
            </w:r>
          </w:p>
          <w:p w14:paraId="73B36F39" w14:textId="03ED9E86" w:rsidR="00F311C9" w:rsidRPr="00007368" w:rsidRDefault="00F311C9" w:rsidP="00F311C9">
            <w:pPr>
              <w:jc w:val="center"/>
              <w:rPr>
                <w:sz w:val="8"/>
                <w:szCs w:val="8"/>
              </w:rPr>
            </w:pPr>
          </w:p>
          <w:p w14:paraId="45BEE2DB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4711BCDB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221EA67F" w14:textId="2442BB08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61C9F889" w14:textId="2E3651A1" w:rsidR="005F3978" w:rsidRPr="00EB0006" w:rsidRDefault="005F3978" w:rsidP="005F3978">
            <w:pPr>
              <w:jc w:val="center"/>
              <w:rPr>
                <w:sz w:val="20"/>
                <w:szCs w:val="20"/>
              </w:rPr>
            </w:pPr>
            <w:r w:rsidRPr="00EB0006">
              <w:rPr>
                <w:b/>
                <w:sz w:val="20"/>
                <w:szCs w:val="20"/>
              </w:rPr>
              <w:t>Confessions</w:t>
            </w:r>
            <w:r w:rsidR="00F17186" w:rsidRPr="00EB0006">
              <w:rPr>
                <w:sz w:val="20"/>
                <w:szCs w:val="20"/>
              </w:rPr>
              <w:t xml:space="preserve"> 3:00</w:t>
            </w:r>
            <w:r w:rsidR="00DB78C6" w:rsidRPr="00EB0006">
              <w:rPr>
                <w:sz w:val="20"/>
                <w:szCs w:val="20"/>
              </w:rPr>
              <w:t xml:space="preserve"> </w:t>
            </w:r>
            <w:r w:rsidR="00F17186" w:rsidRPr="00EB0006">
              <w:rPr>
                <w:sz w:val="20"/>
                <w:szCs w:val="20"/>
              </w:rPr>
              <w:t>pm</w:t>
            </w:r>
            <w:r w:rsidR="00E74FCE">
              <w:rPr>
                <w:sz w:val="20"/>
                <w:szCs w:val="20"/>
              </w:rPr>
              <w:t>-</w:t>
            </w:r>
            <w:r w:rsidR="00107FF7">
              <w:rPr>
                <w:sz w:val="20"/>
                <w:szCs w:val="20"/>
              </w:rPr>
              <w:t>OLL</w:t>
            </w:r>
          </w:p>
          <w:p w14:paraId="4138579C" w14:textId="77777777" w:rsidR="00F17186" w:rsidRPr="00007368" w:rsidRDefault="00F17186" w:rsidP="005F3978">
            <w:pPr>
              <w:jc w:val="center"/>
              <w:rPr>
                <w:sz w:val="8"/>
                <w:szCs w:val="8"/>
              </w:rPr>
            </w:pPr>
          </w:p>
          <w:p w14:paraId="604CB25F" w14:textId="580C4841" w:rsidR="00F311C9" w:rsidRPr="00EB0006" w:rsidRDefault="00F311C9" w:rsidP="008A1624">
            <w:pPr>
              <w:jc w:val="center"/>
              <w:rPr>
                <w:b/>
                <w:sz w:val="20"/>
                <w:szCs w:val="20"/>
              </w:rPr>
            </w:pPr>
            <w:r w:rsidRPr="00EB0006">
              <w:rPr>
                <w:b/>
                <w:sz w:val="20"/>
                <w:szCs w:val="20"/>
              </w:rPr>
              <w:t>4:00 pm Mass</w:t>
            </w:r>
            <w:r w:rsidR="00107FF7">
              <w:rPr>
                <w:b/>
                <w:sz w:val="20"/>
                <w:szCs w:val="20"/>
              </w:rPr>
              <w:t>-OLL</w:t>
            </w:r>
          </w:p>
          <w:p w14:paraId="505B1293" w14:textId="77777777" w:rsidR="001E2633" w:rsidRPr="00007368" w:rsidRDefault="001E2633" w:rsidP="00F311C9">
            <w:pPr>
              <w:jc w:val="center"/>
              <w:rPr>
                <w:sz w:val="8"/>
                <w:szCs w:val="8"/>
              </w:rPr>
            </w:pPr>
          </w:p>
          <w:p w14:paraId="46E0C45D" w14:textId="4B4ABDD6" w:rsidR="00FB4D4B" w:rsidRPr="00FB4D4B" w:rsidRDefault="00FB4D4B" w:rsidP="00F311C9">
            <w:pPr>
              <w:jc w:val="center"/>
              <w:rPr>
                <w:b/>
                <w:sz w:val="20"/>
                <w:szCs w:val="20"/>
              </w:rPr>
            </w:pPr>
            <w:r w:rsidRPr="00FB4D4B">
              <w:rPr>
                <w:b/>
                <w:sz w:val="20"/>
                <w:szCs w:val="20"/>
              </w:rPr>
              <w:t>St. Vincent Collection</w:t>
            </w:r>
          </w:p>
        </w:tc>
      </w:tr>
      <w:tr w:rsidR="00AF6648" w14:paraId="02F3E94A" w14:textId="77777777" w:rsidTr="00530508">
        <w:trPr>
          <w:trHeight w:val="237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0B5B6DE" w14:textId="4DBBA79F" w:rsidR="00F311C9" w:rsidRDefault="00530508" w:rsidP="00F311C9">
            <w:pPr>
              <w:pStyle w:val="Dates"/>
            </w:pPr>
            <w:r>
              <w:t>24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16353140" w14:textId="03F35022" w:rsidR="00F311C9" w:rsidRDefault="00530508" w:rsidP="00F311C9">
            <w:pPr>
              <w:pStyle w:val="Dates"/>
            </w:pPr>
            <w:r>
              <w:t>25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11AF2C7C" w14:textId="21FE68C7" w:rsidR="00F311C9" w:rsidRDefault="00530508" w:rsidP="003A45C7">
            <w:pPr>
              <w:pStyle w:val="Dates"/>
            </w:pPr>
            <w:r>
              <w:t>26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084A486C" w14:textId="1A1EC680" w:rsidR="00F311C9" w:rsidRDefault="00530508" w:rsidP="00F311C9">
            <w:pPr>
              <w:pStyle w:val="Dates"/>
            </w:pPr>
            <w:r>
              <w:t>27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24C913A1" w14:textId="60902388" w:rsidR="00F311C9" w:rsidRDefault="00530508" w:rsidP="00F311C9">
            <w:pPr>
              <w:pStyle w:val="Dates"/>
            </w:pPr>
            <w:r>
              <w:t>28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5102CA66" w14:textId="1D0AC968" w:rsidR="00F311C9" w:rsidRDefault="00530508" w:rsidP="00F311C9">
            <w:pPr>
              <w:pStyle w:val="Dates"/>
            </w:pPr>
            <w:r>
              <w:t>29</w:t>
            </w: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0000"/>
          </w:tcPr>
          <w:p w14:paraId="731B8CC2" w14:textId="1E217980" w:rsidR="00F311C9" w:rsidRDefault="00530508" w:rsidP="00F311C9">
            <w:pPr>
              <w:pStyle w:val="Dates"/>
            </w:pPr>
            <w:r>
              <w:t>30</w:t>
            </w:r>
          </w:p>
        </w:tc>
      </w:tr>
      <w:tr w:rsidR="00AF6648" w14:paraId="74D6BF02" w14:textId="77777777" w:rsidTr="00E75838">
        <w:trPr>
          <w:trHeight w:hRule="exact" w:val="1995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49032A9" w14:textId="77777777" w:rsidR="00AF6648" w:rsidRPr="000846B6" w:rsidRDefault="005F226F" w:rsidP="00AF6648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Confessions</w:t>
            </w:r>
          </w:p>
          <w:p w14:paraId="36B83DC4" w14:textId="456DE8CB" w:rsidR="00E1341F" w:rsidRDefault="00AF6648" w:rsidP="00AF6648">
            <w:pPr>
              <w:jc w:val="center"/>
              <w:rPr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 xml:space="preserve"> </w:t>
            </w:r>
            <w:r w:rsidR="005F226F" w:rsidRPr="000846B6">
              <w:rPr>
                <w:sz w:val="14"/>
                <w:szCs w:val="14"/>
              </w:rPr>
              <w:t>8:00</w:t>
            </w:r>
            <w:r w:rsidR="00DB78C6" w:rsidRPr="000846B6">
              <w:rPr>
                <w:sz w:val="14"/>
                <w:szCs w:val="14"/>
              </w:rPr>
              <w:t xml:space="preserve"> </w:t>
            </w:r>
            <w:r w:rsidR="005F226F" w:rsidRPr="000846B6">
              <w:rPr>
                <w:sz w:val="14"/>
                <w:szCs w:val="14"/>
              </w:rPr>
              <w:t xml:space="preserve">am </w:t>
            </w:r>
            <w:r w:rsidR="001C4729">
              <w:rPr>
                <w:sz w:val="14"/>
                <w:szCs w:val="14"/>
              </w:rPr>
              <w:t>–</w:t>
            </w:r>
            <w:r w:rsidRPr="000846B6">
              <w:rPr>
                <w:sz w:val="14"/>
                <w:szCs w:val="14"/>
              </w:rPr>
              <w:t>OLL</w:t>
            </w:r>
          </w:p>
          <w:p w14:paraId="262164A3" w14:textId="77777777" w:rsidR="001C4729" w:rsidRPr="001C4729" w:rsidRDefault="001C4729" w:rsidP="001C4729">
            <w:pPr>
              <w:jc w:val="center"/>
              <w:rPr>
                <w:sz w:val="14"/>
                <w:szCs w:val="14"/>
              </w:rPr>
            </w:pPr>
            <w:r w:rsidRPr="001C4729">
              <w:rPr>
                <w:sz w:val="14"/>
                <w:szCs w:val="14"/>
              </w:rPr>
              <w:t>8:30 am-St. J</w:t>
            </w:r>
          </w:p>
          <w:p w14:paraId="79AA6BDE" w14:textId="1C3C7CDE" w:rsidR="001C4729" w:rsidRPr="000846B6" w:rsidRDefault="001C4729" w:rsidP="001C4729">
            <w:pPr>
              <w:jc w:val="center"/>
              <w:rPr>
                <w:b/>
                <w:sz w:val="14"/>
                <w:szCs w:val="14"/>
              </w:rPr>
            </w:pPr>
            <w:r w:rsidRPr="001C4729">
              <w:rPr>
                <w:sz w:val="14"/>
                <w:szCs w:val="14"/>
              </w:rPr>
              <w:t>10:30 am-St. H</w:t>
            </w:r>
          </w:p>
          <w:p w14:paraId="24C7D09C" w14:textId="371FAE27" w:rsidR="00FB4D4B" w:rsidRPr="002D367C" w:rsidRDefault="00F311C9" w:rsidP="002D367C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9:00 am Mass</w:t>
            </w:r>
            <w:r w:rsidR="002F6EE8" w:rsidRPr="000846B6">
              <w:rPr>
                <w:b/>
                <w:sz w:val="14"/>
                <w:szCs w:val="14"/>
              </w:rPr>
              <w:t>-OLL</w:t>
            </w:r>
          </w:p>
          <w:p w14:paraId="161FB40F" w14:textId="5BDDFE6A" w:rsidR="002F6EE8" w:rsidRPr="000846B6" w:rsidRDefault="002F6EE8" w:rsidP="002F6EE8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9:00 am Mass-St. J</w:t>
            </w:r>
          </w:p>
          <w:p w14:paraId="0FD77FDD" w14:textId="75C63124" w:rsidR="002F6EE8" w:rsidRPr="000846B6" w:rsidRDefault="002F6EE8" w:rsidP="002F1222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11:00 am Mass-St. H</w:t>
            </w:r>
          </w:p>
          <w:p w14:paraId="45D0EEE1" w14:textId="77CD2186" w:rsidR="00FB4D4B" w:rsidRPr="000846B6" w:rsidRDefault="00FB4D4B" w:rsidP="002F1222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St. Vincent Collection</w:t>
            </w:r>
          </w:p>
          <w:p w14:paraId="771E584A" w14:textId="77777777" w:rsidR="00F17186" w:rsidRPr="0060727B" w:rsidRDefault="00F17186" w:rsidP="002F1222"/>
          <w:p w14:paraId="59A2C74B" w14:textId="764499D9" w:rsidR="00F311C9" w:rsidRPr="002B5BE5" w:rsidRDefault="00F311C9" w:rsidP="002B5B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7F04DE" w14:textId="5ADF7A46" w:rsidR="00F311C9" w:rsidRPr="002B5BE5" w:rsidRDefault="001C4729" w:rsidP="00F31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9:00 am Mass- St. </w:t>
            </w:r>
            <w:r w:rsidR="00F228C2">
              <w:rPr>
                <w:sz w:val="20"/>
                <w:szCs w:val="20"/>
              </w:rPr>
              <w:t>J</w:t>
            </w:r>
          </w:p>
          <w:p w14:paraId="54C462AF" w14:textId="17B90886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0D0AB6A2" w14:textId="77777777" w:rsidR="00F311C9" w:rsidRPr="002B5BE5" w:rsidRDefault="00F311C9" w:rsidP="00F311C9">
            <w:pPr>
              <w:rPr>
                <w:sz w:val="20"/>
                <w:szCs w:val="20"/>
              </w:rPr>
            </w:pPr>
          </w:p>
          <w:p w14:paraId="6AE5F79C" w14:textId="127A054D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463728" w14:textId="04C721C8" w:rsidR="00040851" w:rsidRDefault="00E1341F" w:rsidP="008C572D">
            <w:pPr>
              <w:jc w:val="center"/>
              <w:rPr>
                <w:sz w:val="19"/>
                <w:szCs w:val="19"/>
              </w:rPr>
            </w:pPr>
            <w:r w:rsidRPr="008C572D">
              <w:rPr>
                <w:sz w:val="19"/>
                <w:szCs w:val="19"/>
              </w:rPr>
              <w:t>9:00 am Mass</w:t>
            </w:r>
            <w:r w:rsidR="008C572D" w:rsidRPr="008C572D">
              <w:rPr>
                <w:sz w:val="19"/>
                <w:szCs w:val="19"/>
              </w:rPr>
              <w:t>-OLL</w:t>
            </w:r>
          </w:p>
          <w:p w14:paraId="157B6539" w14:textId="48603294" w:rsidR="00040851" w:rsidRPr="008C572D" w:rsidRDefault="001C4729" w:rsidP="00F228C2">
            <w:pPr>
              <w:jc w:val="center"/>
              <w:rPr>
                <w:sz w:val="19"/>
                <w:szCs w:val="19"/>
              </w:rPr>
            </w:pPr>
            <w:r w:rsidRPr="001C4729">
              <w:rPr>
                <w:sz w:val="19"/>
                <w:szCs w:val="19"/>
              </w:rPr>
              <w:t xml:space="preserve">9:00 am Mass- St. </w:t>
            </w:r>
            <w:r w:rsidR="00F228C2">
              <w:rPr>
                <w:sz w:val="19"/>
                <w:szCs w:val="19"/>
              </w:rPr>
              <w:t>J</w:t>
            </w:r>
          </w:p>
          <w:p w14:paraId="04209619" w14:textId="55B07931" w:rsidR="00040851" w:rsidRPr="002B5BE5" w:rsidRDefault="00040851" w:rsidP="004250AF">
            <w:pPr>
              <w:jc w:val="center"/>
              <w:rPr>
                <w:sz w:val="20"/>
                <w:szCs w:val="20"/>
              </w:rPr>
            </w:pPr>
          </w:p>
          <w:p w14:paraId="5BDDB25F" w14:textId="77777777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51D42A56" w14:textId="38CEF7FE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2BD272" w14:textId="4D22D9F9" w:rsidR="00351236" w:rsidRDefault="00F311C9" w:rsidP="00F311C9">
            <w:pPr>
              <w:jc w:val="center"/>
              <w:rPr>
                <w:sz w:val="14"/>
                <w:szCs w:val="14"/>
              </w:rPr>
            </w:pPr>
            <w:r w:rsidRPr="000846B6">
              <w:rPr>
                <w:sz w:val="14"/>
                <w:szCs w:val="14"/>
              </w:rPr>
              <w:t>9:00 am Mass</w:t>
            </w:r>
            <w:r w:rsidR="008C572D" w:rsidRPr="000846B6">
              <w:rPr>
                <w:sz w:val="14"/>
                <w:szCs w:val="14"/>
              </w:rPr>
              <w:t>-OLL</w:t>
            </w:r>
          </w:p>
          <w:p w14:paraId="1F228EE9" w14:textId="52D13C87" w:rsidR="001C4729" w:rsidRPr="001C4729" w:rsidRDefault="001C4729" w:rsidP="001C4729">
            <w:pPr>
              <w:jc w:val="center"/>
              <w:rPr>
                <w:sz w:val="14"/>
                <w:szCs w:val="14"/>
              </w:rPr>
            </w:pPr>
            <w:r w:rsidRPr="001C4729">
              <w:rPr>
                <w:sz w:val="14"/>
                <w:szCs w:val="14"/>
              </w:rPr>
              <w:t xml:space="preserve">9:00 am Mass- St. </w:t>
            </w:r>
            <w:r w:rsidR="00F228C2">
              <w:rPr>
                <w:sz w:val="14"/>
                <w:szCs w:val="14"/>
              </w:rPr>
              <w:t>J</w:t>
            </w:r>
          </w:p>
          <w:p w14:paraId="003AD8FE" w14:textId="77777777" w:rsidR="00351236" w:rsidRPr="000846B6" w:rsidRDefault="00351236" w:rsidP="00351236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5 hours of Adoration</w:t>
            </w:r>
          </w:p>
          <w:p w14:paraId="6CA33E5F" w14:textId="6546A715" w:rsidR="00351236" w:rsidRPr="000846B6" w:rsidRDefault="00351236" w:rsidP="00351236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 xml:space="preserve"> </w:t>
            </w:r>
            <w:r w:rsidRPr="000846B6">
              <w:rPr>
                <w:sz w:val="14"/>
                <w:szCs w:val="14"/>
              </w:rPr>
              <w:t>10 am - 3 pm</w:t>
            </w:r>
            <w:r w:rsidR="00D1664B" w:rsidRPr="000846B6">
              <w:rPr>
                <w:sz w:val="14"/>
                <w:szCs w:val="14"/>
              </w:rPr>
              <w:t xml:space="preserve"> OLL</w:t>
            </w:r>
          </w:p>
          <w:p w14:paraId="4D9CA1E5" w14:textId="77777777" w:rsidR="00351236" w:rsidRPr="000846B6" w:rsidRDefault="00351236" w:rsidP="00351236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Confession</w:t>
            </w:r>
          </w:p>
          <w:p w14:paraId="217CA376" w14:textId="38FF2697" w:rsidR="003F0F29" w:rsidRDefault="00351236" w:rsidP="002D367C">
            <w:pPr>
              <w:jc w:val="center"/>
              <w:rPr>
                <w:sz w:val="14"/>
                <w:szCs w:val="14"/>
              </w:rPr>
            </w:pPr>
            <w:r w:rsidRPr="000846B6">
              <w:rPr>
                <w:sz w:val="14"/>
                <w:szCs w:val="14"/>
              </w:rPr>
              <w:t>11 am – 12 pm</w:t>
            </w:r>
            <w:r w:rsidR="00D1664B" w:rsidRPr="000846B6">
              <w:rPr>
                <w:sz w:val="14"/>
                <w:szCs w:val="14"/>
              </w:rPr>
              <w:t xml:space="preserve"> OLL</w:t>
            </w:r>
          </w:p>
          <w:p w14:paraId="092CEF30" w14:textId="5300B6E2" w:rsidR="00F228C2" w:rsidRDefault="00F228C2" w:rsidP="002D367C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Ladies’ Card Club</w:t>
            </w:r>
          </w:p>
          <w:p w14:paraId="1530EE4A" w14:textId="6F9DAC2D" w:rsidR="00F228C2" w:rsidRPr="00F228C2" w:rsidRDefault="00F228C2" w:rsidP="002D367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1:00-4:00 pm St. J</w:t>
            </w:r>
          </w:p>
          <w:p w14:paraId="11F55032" w14:textId="77777777" w:rsidR="003F0F29" w:rsidRPr="003B7EEE" w:rsidRDefault="003F0F29" w:rsidP="00351236">
            <w:pPr>
              <w:jc w:val="center"/>
              <w:rPr>
                <w:sz w:val="20"/>
                <w:szCs w:val="20"/>
              </w:rPr>
            </w:pPr>
          </w:p>
          <w:p w14:paraId="644683CA" w14:textId="77777777" w:rsidR="00351236" w:rsidRPr="002B5BE5" w:rsidRDefault="00351236" w:rsidP="00F311C9">
            <w:pPr>
              <w:jc w:val="center"/>
              <w:rPr>
                <w:sz w:val="20"/>
                <w:szCs w:val="20"/>
              </w:rPr>
            </w:pPr>
          </w:p>
          <w:p w14:paraId="16005F3D" w14:textId="77777777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1EF272BF" w14:textId="77777777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7E880E" w14:textId="77777777" w:rsidR="00A2141E" w:rsidRPr="00F228C2" w:rsidRDefault="00A2141E" w:rsidP="00A2141E">
            <w:pPr>
              <w:jc w:val="center"/>
              <w:rPr>
                <w:b/>
              </w:rPr>
            </w:pPr>
            <w:r w:rsidRPr="00F228C2">
              <w:rPr>
                <w:b/>
              </w:rPr>
              <w:t>Thanksgiving Day</w:t>
            </w:r>
          </w:p>
          <w:p w14:paraId="1B4FA0F2" w14:textId="3DA7B25C" w:rsidR="00A2141E" w:rsidRPr="00F228C2" w:rsidRDefault="009216D5" w:rsidP="006335AD">
            <w:pPr>
              <w:jc w:val="center"/>
              <w:rPr>
                <w:sz w:val="16"/>
                <w:szCs w:val="16"/>
              </w:rPr>
            </w:pPr>
            <w:r w:rsidRPr="00F228C2">
              <w:rPr>
                <w:sz w:val="16"/>
                <w:szCs w:val="16"/>
              </w:rPr>
              <w:t>9:00 am Mass</w:t>
            </w:r>
            <w:r w:rsidR="00107FF7" w:rsidRPr="00F228C2">
              <w:rPr>
                <w:sz w:val="16"/>
                <w:szCs w:val="16"/>
              </w:rPr>
              <w:t>-O</w:t>
            </w:r>
            <w:r w:rsidR="00A2141E" w:rsidRPr="00F228C2">
              <w:rPr>
                <w:sz w:val="16"/>
                <w:szCs w:val="16"/>
              </w:rPr>
              <w:t>LL</w:t>
            </w:r>
          </w:p>
          <w:p w14:paraId="24CA383D" w14:textId="76507670" w:rsidR="00F228C2" w:rsidRDefault="00F228C2" w:rsidP="006335AD">
            <w:pPr>
              <w:jc w:val="center"/>
              <w:rPr>
                <w:sz w:val="16"/>
                <w:szCs w:val="16"/>
              </w:rPr>
            </w:pPr>
            <w:r w:rsidRPr="00F228C2">
              <w:rPr>
                <w:sz w:val="16"/>
                <w:szCs w:val="16"/>
              </w:rPr>
              <w:t>9:00 am Mass-St. J</w:t>
            </w:r>
          </w:p>
          <w:p w14:paraId="6572405F" w14:textId="275634C7" w:rsidR="00A2141E" w:rsidRPr="00F228C2" w:rsidRDefault="00A2141E" w:rsidP="006335AD">
            <w:pPr>
              <w:jc w:val="center"/>
            </w:pPr>
            <w:r w:rsidRPr="00F228C2">
              <w:t>Office Closed</w:t>
            </w:r>
          </w:p>
          <w:p w14:paraId="11D11ECA" w14:textId="7A9EA81A" w:rsidR="00F311C9" w:rsidRPr="00F228C2" w:rsidRDefault="00A2141E" w:rsidP="006335AD">
            <w:pPr>
              <w:jc w:val="center"/>
              <w:rPr>
                <w:sz w:val="16"/>
                <w:szCs w:val="16"/>
              </w:rPr>
            </w:pPr>
            <w:r w:rsidRPr="00F228C2">
              <w:rPr>
                <w:noProof/>
                <w:sz w:val="16"/>
                <w:szCs w:val="16"/>
              </w:rPr>
              <w:drawing>
                <wp:inline distT="0" distB="0" distL="0" distR="0" wp14:anchorId="30B7AE50" wp14:editId="6B431677">
                  <wp:extent cx="817245" cy="51435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490964" w14:textId="77777777" w:rsidR="00A2141E" w:rsidRPr="00A2141E" w:rsidRDefault="00A2141E" w:rsidP="00A2141E">
            <w:pPr>
              <w:jc w:val="center"/>
              <w:rPr>
                <w:sz w:val="20"/>
                <w:szCs w:val="20"/>
              </w:rPr>
            </w:pPr>
            <w:r w:rsidRPr="00A2141E">
              <w:rPr>
                <w:sz w:val="20"/>
                <w:szCs w:val="20"/>
              </w:rPr>
              <w:t>9:00 am Mass-OLL</w:t>
            </w:r>
          </w:p>
          <w:p w14:paraId="0CF9F615" w14:textId="77777777" w:rsidR="00A2141E" w:rsidRPr="00A2141E" w:rsidRDefault="00A2141E" w:rsidP="00A2141E">
            <w:pPr>
              <w:jc w:val="center"/>
              <w:rPr>
                <w:sz w:val="20"/>
                <w:szCs w:val="20"/>
              </w:rPr>
            </w:pPr>
          </w:p>
          <w:p w14:paraId="6C62324F" w14:textId="77777777" w:rsidR="00A2141E" w:rsidRPr="00A2141E" w:rsidRDefault="00A2141E" w:rsidP="00A2141E">
            <w:pPr>
              <w:jc w:val="center"/>
              <w:rPr>
                <w:sz w:val="20"/>
                <w:szCs w:val="20"/>
              </w:rPr>
            </w:pPr>
            <w:r w:rsidRPr="00A2141E">
              <w:rPr>
                <w:sz w:val="20"/>
                <w:szCs w:val="20"/>
              </w:rPr>
              <w:t>Office Closed</w:t>
            </w:r>
          </w:p>
          <w:p w14:paraId="5247474F" w14:textId="7D140204" w:rsidR="004B03B6" w:rsidRPr="002B5BE5" w:rsidRDefault="004B03B6" w:rsidP="00536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CA99F1E" w14:textId="77777777" w:rsidR="00F00595" w:rsidRPr="00F00595" w:rsidRDefault="00F00595" w:rsidP="00F00595">
            <w:pPr>
              <w:jc w:val="center"/>
              <w:rPr>
                <w:sz w:val="20"/>
                <w:szCs w:val="20"/>
              </w:rPr>
            </w:pPr>
            <w:r w:rsidRPr="00F00595">
              <w:rPr>
                <w:b/>
                <w:sz w:val="20"/>
                <w:szCs w:val="20"/>
              </w:rPr>
              <w:t>Confessions</w:t>
            </w:r>
            <w:r w:rsidRPr="00F00595">
              <w:rPr>
                <w:sz w:val="20"/>
                <w:szCs w:val="20"/>
              </w:rPr>
              <w:t xml:space="preserve"> 3:00 pm-OLL</w:t>
            </w:r>
          </w:p>
          <w:p w14:paraId="6249EF61" w14:textId="77777777" w:rsidR="00F00595" w:rsidRPr="00F00595" w:rsidRDefault="00F00595" w:rsidP="00F00595">
            <w:pPr>
              <w:jc w:val="center"/>
              <w:rPr>
                <w:sz w:val="20"/>
                <w:szCs w:val="20"/>
              </w:rPr>
            </w:pPr>
          </w:p>
          <w:p w14:paraId="49713FE5" w14:textId="77777777" w:rsidR="00F00595" w:rsidRPr="00F00595" w:rsidRDefault="00F00595" w:rsidP="00F00595">
            <w:pPr>
              <w:jc w:val="center"/>
              <w:rPr>
                <w:b/>
                <w:sz w:val="20"/>
                <w:szCs w:val="20"/>
              </w:rPr>
            </w:pPr>
            <w:r w:rsidRPr="00F00595">
              <w:rPr>
                <w:b/>
                <w:sz w:val="20"/>
                <w:szCs w:val="20"/>
              </w:rPr>
              <w:t>4:00 pm Mass-OLL</w:t>
            </w:r>
          </w:p>
          <w:p w14:paraId="34D89B9E" w14:textId="7474FA53" w:rsidR="004B03B6" w:rsidRPr="002B5BE5" w:rsidRDefault="004B03B6" w:rsidP="00372A59">
            <w:pPr>
              <w:jc w:val="center"/>
              <w:rPr>
                <w:sz w:val="20"/>
                <w:szCs w:val="20"/>
              </w:rPr>
            </w:pPr>
          </w:p>
        </w:tc>
      </w:tr>
      <w:tr w:rsidR="00F311C9" w14:paraId="2A7C7C5F" w14:textId="77777777" w:rsidTr="00B417FA">
        <w:trPr>
          <w:trHeight w:hRule="exact" w:val="1806"/>
        </w:trPr>
        <w:tc>
          <w:tcPr>
            <w:tcW w:w="10920" w:type="dxa"/>
            <w:gridSpan w:val="7"/>
            <w:tcBorders>
              <w:top w:val="single" w:sz="6" w:space="0" w:color="000000" w:themeColor="text1"/>
              <w:bottom w:val="nil"/>
            </w:tcBorders>
            <w:shd w:val="clear" w:color="auto" w:fill="F6EBCD" w:themeFill="accent2" w:themeFillTint="66"/>
          </w:tcPr>
          <w:p w14:paraId="0ACC81F9" w14:textId="33A3E602" w:rsidR="00530508" w:rsidRDefault="00E75838" w:rsidP="00F311C9">
            <w:pPr>
              <w:rPr>
                <w:rFonts w:ascii="Corbel" w:hAnsi="Corbel"/>
              </w:rPr>
            </w:pPr>
            <w:r w:rsidRPr="00367314">
              <w:rPr>
                <w:rFonts w:ascii="Corbel" w:hAnsi="Corbel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E2CF22A" wp14:editId="6F65E352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0</wp:posOffset>
                      </wp:positionV>
                      <wp:extent cx="3131820" cy="114300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182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172D0" w14:textId="157CB041" w:rsidR="004A2B9C" w:rsidRPr="00F228C2" w:rsidRDefault="00312399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F228C2">
                                    <w:rPr>
                                      <w:b/>
                                      <w:sz w:val="14"/>
                                      <w:szCs w:val="14"/>
                                      <w:u w:val="single"/>
                                    </w:rPr>
                                    <w:t>Upcoming Events in December</w:t>
                                  </w:r>
                                  <w:r w:rsidR="00367314" w:rsidRPr="00F228C2">
                                    <w:rPr>
                                      <w:b/>
                                      <w:sz w:val="14"/>
                                      <w:szCs w:val="14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30766A5F" w14:textId="01C7AD63" w:rsidR="00B417FA" w:rsidRPr="00F228C2" w:rsidRDefault="00B417FA" w:rsidP="00B417FA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December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 w:rsidRPr="00F228C2">
                                    <w:rPr>
                                      <w:sz w:val="14"/>
                                      <w:szCs w:val="14"/>
                                    </w:rPr>
                                    <w:t>th: Parish Christmas Party, 4:00 pm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OLL</w:t>
                                  </w:r>
                                </w:p>
                                <w:p w14:paraId="4776C89E" w14:textId="443CEC0C" w:rsidR="004A2B9C" w:rsidRPr="00F228C2" w:rsidRDefault="00A044AA" w:rsidP="00312399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December </w:t>
                                  </w:r>
                                  <w:r w:rsidR="00B417FA">
                                    <w:rPr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 w:rsidRPr="00F228C2">
                                    <w:rPr>
                                      <w:sz w:val="14"/>
                                      <w:szCs w:val="14"/>
                                    </w:rPr>
                                    <w:t>th</w:t>
                                  </w:r>
                                  <w:r w:rsidR="00A43B13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: </w:t>
                                  </w:r>
                                  <w:r w:rsidR="00312399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The Immaculate Conception of the </w:t>
                                  </w:r>
                                  <w:r w:rsidR="00114287" w:rsidRPr="00F228C2">
                                    <w:rPr>
                                      <w:sz w:val="14"/>
                                      <w:szCs w:val="14"/>
                                    </w:rPr>
                                    <w:t>Blessed Virgin Mary</w:t>
                                  </w:r>
                                  <w:r w:rsidR="00FA0500">
                                    <w:rPr>
                                      <w:sz w:val="14"/>
                                      <w:szCs w:val="14"/>
                                    </w:rPr>
                                    <w:t xml:space="preserve"> (Holy Day of Obligation)</w:t>
                                  </w:r>
                                  <w:r w:rsidR="00DD3606" w:rsidRPr="00F228C2">
                                    <w:rPr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="000846B6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 9</w:t>
                                  </w:r>
                                  <w:r w:rsidR="006750DA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:00 </w:t>
                                  </w:r>
                                  <w:r w:rsidR="00FA0500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am </w:t>
                                  </w:r>
                                  <w:r w:rsidR="00FA0500">
                                    <w:rPr>
                                      <w:sz w:val="14"/>
                                      <w:szCs w:val="14"/>
                                    </w:rPr>
                                    <w:t>Mass</w:t>
                                  </w:r>
                                  <w:r w:rsidR="00996513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0846B6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OLL, </w:t>
                                  </w:r>
                                  <w:r w:rsidR="00B417FA">
                                    <w:rPr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 w:rsidR="006750DA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:00 am </w:t>
                                  </w:r>
                                  <w:r w:rsidR="00996513">
                                    <w:rPr>
                                      <w:sz w:val="14"/>
                                      <w:szCs w:val="14"/>
                                    </w:rPr>
                                    <w:t xml:space="preserve">Mass </w:t>
                                  </w:r>
                                  <w:r w:rsidR="006750DA" w:rsidRPr="00F228C2">
                                    <w:rPr>
                                      <w:sz w:val="14"/>
                                      <w:szCs w:val="14"/>
                                    </w:rPr>
                                    <w:t>St. J</w:t>
                                  </w:r>
                                </w:p>
                                <w:p w14:paraId="5C363A93" w14:textId="4056EFAC" w:rsidR="00FB65A3" w:rsidRPr="00F228C2" w:rsidRDefault="00C81376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228C2">
                                    <w:rPr>
                                      <w:sz w:val="14"/>
                                      <w:szCs w:val="14"/>
                                    </w:rPr>
                                    <w:t>December 1</w:t>
                                  </w:r>
                                  <w:r w:rsidR="00B417FA">
                                    <w:rPr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A044AA" w:rsidRPr="00F228C2">
                                    <w:rPr>
                                      <w:sz w:val="14"/>
                                      <w:szCs w:val="14"/>
                                    </w:rPr>
                                    <w:t>th:</w:t>
                                  </w:r>
                                  <w:r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 Parish</w:t>
                                  </w:r>
                                  <w:r w:rsidR="00A044AA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 Penance Service</w:t>
                                  </w:r>
                                  <w:r w:rsidR="00DD3606" w:rsidRPr="00F228C2">
                                    <w:rPr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="00A044AA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 5:00 pm</w:t>
                                  </w:r>
                                  <w:r w:rsidR="00A43B13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B417FA">
                                    <w:rPr>
                                      <w:sz w:val="14"/>
                                      <w:szCs w:val="14"/>
                                    </w:rPr>
                                    <w:t>OLL</w:t>
                                  </w:r>
                                </w:p>
                                <w:p w14:paraId="5159377F" w14:textId="366F3879" w:rsidR="00FB65A3" w:rsidRPr="00F228C2" w:rsidRDefault="00A044AA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228C2">
                                    <w:rPr>
                                      <w:sz w:val="14"/>
                                      <w:szCs w:val="14"/>
                                    </w:rPr>
                                    <w:t>December 24th</w:t>
                                  </w:r>
                                  <w:r w:rsidR="00FB65A3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: </w:t>
                                  </w:r>
                                  <w:r w:rsidRPr="00F228C2">
                                    <w:rPr>
                                      <w:sz w:val="14"/>
                                      <w:szCs w:val="14"/>
                                    </w:rPr>
                                    <w:t>Christmas Eve Mass</w:t>
                                  </w:r>
                                  <w:r w:rsidR="00DD3606" w:rsidRPr="00F228C2">
                                    <w:rPr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 4:00 pm</w:t>
                                  </w:r>
                                  <w:r w:rsidR="006750DA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 OLL</w:t>
                                  </w:r>
                                </w:p>
                                <w:p w14:paraId="41DACE5E" w14:textId="3E957228" w:rsidR="00A044AA" w:rsidRDefault="00A044AA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228C2">
                                    <w:rPr>
                                      <w:sz w:val="14"/>
                                      <w:szCs w:val="14"/>
                                    </w:rPr>
                                    <w:t>Dec</w:t>
                                  </w:r>
                                  <w:r w:rsidR="00C81376" w:rsidRPr="00F228C2">
                                    <w:rPr>
                                      <w:sz w:val="14"/>
                                      <w:szCs w:val="14"/>
                                    </w:rPr>
                                    <w:t>ember 25th: Christmas Day Mass</w:t>
                                  </w:r>
                                  <w:r w:rsidR="00DD3606" w:rsidRPr="00F228C2">
                                    <w:rPr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 w:rsidR="006750DA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 9</w:t>
                                  </w:r>
                                  <w:r w:rsidRPr="00F228C2">
                                    <w:rPr>
                                      <w:sz w:val="14"/>
                                      <w:szCs w:val="14"/>
                                    </w:rPr>
                                    <w:t>:00 am</w:t>
                                  </w:r>
                                  <w:r w:rsidR="006750DA" w:rsidRPr="00F228C2">
                                    <w:rPr>
                                      <w:sz w:val="14"/>
                                      <w:szCs w:val="14"/>
                                    </w:rPr>
                                    <w:t xml:space="preserve"> OLL, 9:00 am St. J, 11:00 am St. H</w:t>
                                  </w:r>
                                </w:p>
                                <w:p w14:paraId="53AC0C92" w14:textId="4FA802D0" w:rsidR="00B417FA" w:rsidRPr="00F228C2" w:rsidRDefault="00B417FA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December 31</w:t>
                                  </w:r>
                                  <w:r w:rsidRPr="00B417FA">
                                    <w:rPr>
                                      <w:sz w:val="14"/>
                                      <w:szCs w:val="14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: New Year’s Eve Mass, 5:00 </w:t>
                                  </w:r>
                                  <w:r w:rsidR="00872370">
                                    <w:rPr>
                                      <w:sz w:val="14"/>
                                      <w:szCs w:val="14"/>
                                    </w:rPr>
                                    <w:t>pm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St. 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2CF2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93pt;margin-top:0;width:246.6pt;height:9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" fillcolor="#f6f1ea [662]" stroked="f">
                      <v:textbox>
                        <w:txbxContent>
                          <w:p w14:paraId="2CD172D0" w14:textId="157CB041" w:rsidR="004A2B9C" w:rsidRPr="00F228C2" w:rsidRDefault="00312399">
                            <w:pPr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F228C2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Upcoming Events in December</w:t>
                            </w:r>
                            <w:r w:rsidR="00367314" w:rsidRPr="00F228C2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:</w:t>
                            </w:r>
                          </w:p>
                          <w:p w14:paraId="30766A5F" w14:textId="01C7AD63" w:rsidR="00B417FA" w:rsidRPr="00F228C2" w:rsidRDefault="00B417FA" w:rsidP="00B417F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228C2">
                              <w:rPr>
                                <w:sz w:val="14"/>
                                <w:szCs w:val="14"/>
                              </w:rPr>
                              <w:t xml:space="preserve">December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8</w:t>
                            </w:r>
                            <w:r w:rsidRPr="00F228C2">
                              <w:rPr>
                                <w:sz w:val="14"/>
                                <w:szCs w:val="14"/>
                              </w:rPr>
                              <w:t>th: Parish Christmas Party, 4:00 pm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OLL</w:t>
                            </w:r>
                          </w:p>
                          <w:p w14:paraId="4776C89E" w14:textId="443CEC0C" w:rsidR="004A2B9C" w:rsidRPr="00F228C2" w:rsidRDefault="00A044AA" w:rsidP="0031239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228C2">
                              <w:rPr>
                                <w:sz w:val="14"/>
                                <w:szCs w:val="14"/>
                              </w:rPr>
                              <w:t xml:space="preserve">December </w:t>
                            </w:r>
                            <w:r w:rsidR="00B417FA">
                              <w:rPr>
                                <w:sz w:val="14"/>
                                <w:szCs w:val="14"/>
                              </w:rPr>
                              <w:t>9</w:t>
                            </w:r>
                            <w:r w:rsidRPr="00F228C2">
                              <w:rPr>
                                <w:sz w:val="14"/>
                                <w:szCs w:val="14"/>
                              </w:rPr>
                              <w:t>th</w:t>
                            </w:r>
                            <w:r w:rsidR="00A43B13" w:rsidRPr="00F228C2">
                              <w:rPr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312399" w:rsidRPr="00F228C2">
                              <w:rPr>
                                <w:sz w:val="14"/>
                                <w:szCs w:val="14"/>
                              </w:rPr>
                              <w:t xml:space="preserve">The Immaculate Conception of the </w:t>
                            </w:r>
                            <w:r w:rsidR="00114287" w:rsidRPr="00F228C2">
                              <w:rPr>
                                <w:sz w:val="14"/>
                                <w:szCs w:val="14"/>
                              </w:rPr>
                              <w:t>Blessed Virgin Mary</w:t>
                            </w:r>
                            <w:r w:rsidR="00FA0500">
                              <w:rPr>
                                <w:sz w:val="14"/>
                                <w:szCs w:val="14"/>
                              </w:rPr>
                              <w:t xml:space="preserve"> (Holy Day of Obligation)</w:t>
                            </w:r>
                            <w:r w:rsidR="00DD3606" w:rsidRPr="00F228C2">
                              <w:rPr>
                                <w:sz w:val="14"/>
                                <w:szCs w:val="14"/>
                              </w:rPr>
                              <w:t>,</w:t>
                            </w:r>
                            <w:r w:rsidR="000846B6" w:rsidRPr="00F228C2">
                              <w:rPr>
                                <w:sz w:val="14"/>
                                <w:szCs w:val="14"/>
                              </w:rPr>
                              <w:t xml:space="preserve"> 9</w:t>
                            </w:r>
                            <w:r w:rsidR="006750DA" w:rsidRPr="00F228C2">
                              <w:rPr>
                                <w:sz w:val="14"/>
                                <w:szCs w:val="14"/>
                              </w:rPr>
                              <w:t xml:space="preserve">:00 </w:t>
                            </w:r>
                            <w:r w:rsidR="00FA0500" w:rsidRPr="00F228C2">
                              <w:rPr>
                                <w:sz w:val="14"/>
                                <w:szCs w:val="14"/>
                              </w:rPr>
                              <w:t xml:space="preserve">am </w:t>
                            </w:r>
                            <w:r w:rsidR="00FA0500">
                              <w:rPr>
                                <w:sz w:val="14"/>
                                <w:szCs w:val="14"/>
                              </w:rPr>
                              <w:t>Mass</w:t>
                            </w:r>
                            <w:r w:rsidR="00996513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846B6" w:rsidRPr="00F228C2">
                              <w:rPr>
                                <w:sz w:val="14"/>
                                <w:szCs w:val="14"/>
                              </w:rPr>
                              <w:t xml:space="preserve">OLL, </w:t>
                            </w:r>
                            <w:r w:rsidR="00B417FA">
                              <w:rPr>
                                <w:sz w:val="14"/>
                                <w:szCs w:val="14"/>
                              </w:rPr>
                              <w:t>9</w:t>
                            </w:r>
                            <w:r w:rsidR="006750DA" w:rsidRPr="00F228C2">
                              <w:rPr>
                                <w:sz w:val="14"/>
                                <w:szCs w:val="14"/>
                              </w:rPr>
                              <w:t xml:space="preserve">:00 am </w:t>
                            </w:r>
                            <w:r w:rsidR="00996513">
                              <w:rPr>
                                <w:sz w:val="14"/>
                                <w:szCs w:val="14"/>
                              </w:rPr>
                              <w:t xml:space="preserve">Mass </w:t>
                            </w:r>
                            <w:r w:rsidR="006750DA" w:rsidRPr="00F228C2">
                              <w:rPr>
                                <w:sz w:val="14"/>
                                <w:szCs w:val="14"/>
                              </w:rPr>
                              <w:t>St. J</w:t>
                            </w:r>
                          </w:p>
                          <w:p w14:paraId="5C363A93" w14:textId="4056EFAC" w:rsidR="00FB65A3" w:rsidRPr="00F228C2" w:rsidRDefault="00C8137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228C2">
                              <w:rPr>
                                <w:sz w:val="14"/>
                                <w:szCs w:val="14"/>
                              </w:rPr>
                              <w:t>December 1</w:t>
                            </w:r>
                            <w:r w:rsidR="00B417FA">
                              <w:rPr>
                                <w:sz w:val="14"/>
                                <w:szCs w:val="14"/>
                              </w:rPr>
                              <w:t>2</w:t>
                            </w:r>
                            <w:r w:rsidR="00A044AA" w:rsidRPr="00F228C2">
                              <w:rPr>
                                <w:sz w:val="14"/>
                                <w:szCs w:val="14"/>
                              </w:rPr>
                              <w:t>th:</w:t>
                            </w:r>
                            <w:r w:rsidRPr="00F228C2">
                              <w:rPr>
                                <w:sz w:val="14"/>
                                <w:szCs w:val="14"/>
                              </w:rPr>
                              <w:t xml:space="preserve"> Parish</w:t>
                            </w:r>
                            <w:r w:rsidR="00A044AA" w:rsidRPr="00F228C2">
                              <w:rPr>
                                <w:sz w:val="14"/>
                                <w:szCs w:val="14"/>
                              </w:rPr>
                              <w:t xml:space="preserve"> Penance Service</w:t>
                            </w:r>
                            <w:r w:rsidR="00DD3606" w:rsidRPr="00F228C2">
                              <w:rPr>
                                <w:sz w:val="14"/>
                                <w:szCs w:val="14"/>
                              </w:rPr>
                              <w:t>,</w:t>
                            </w:r>
                            <w:r w:rsidR="00A044AA" w:rsidRPr="00F228C2">
                              <w:rPr>
                                <w:sz w:val="14"/>
                                <w:szCs w:val="14"/>
                              </w:rPr>
                              <w:t xml:space="preserve"> 5:00 pm</w:t>
                            </w:r>
                            <w:r w:rsidR="00A43B13" w:rsidRPr="00F228C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417FA">
                              <w:rPr>
                                <w:sz w:val="14"/>
                                <w:szCs w:val="14"/>
                              </w:rPr>
                              <w:t>OLL</w:t>
                            </w:r>
                          </w:p>
                          <w:p w14:paraId="5159377F" w14:textId="366F3879" w:rsidR="00FB65A3" w:rsidRPr="00F228C2" w:rsidRDefault="00A044A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228C2">
                              <w:rPr>
                                <w:sz w:val="14"/>
                                <w:szCs w:val="14"/>
                              </w:rPr>
                              <w:t>December 24th</w:t>
                            </w:r>
                            <w:r w:rsidR="00FB65A3" w:rsidRPr="00F228C2">
                              <w:rPr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Pr="00F228C2">
                              <w:rPr>
                                <w:sz w:val="14"/>
                                <w:szCs w:val="14"/>
                              </w:rPr>
                              <w:t>Christmas Eve Mass</w:t>
                            </w:r>
                            <w:r w:rsidR="00DD3606" w:rsidRPr="00F228C2">
                              <w:rPr>
                                <w:sz w:val="14"/>
                                <w:szCs w:val="14"/>
                              </w:rPr>
                              <w:t>,</w:t>
                            </w:r>
                            <w:r w:rsidRPr="00F228C2">
                              <w:rPr>
                                <w:sz w:val="14"/>
                                <w:szCs w:val="14"/>
                              </w:rPr>
                              <w:t xml:space="preserve"> 4:00 pm</w:t>
                            </w:r>
                            <w:r w:rsidR="006750DA" w:rsidRPr="00F228C2">
                              <w:rPr>
                                <w:sz w:val="14"/>
                                <w:szCs w:val="14"/>
                              </w:rPr>
                              <w:t xml:space="preserve"> OLL</w:t>
                            </w:r>
                          </w:p>
                          <w:p w14:paraId="41DACE5E" w14:textId="3E957228" w:rsidR="00A044AA" w:rsidRDefault="00A044A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228C2">
                              <w:rPr>
                                <w:sz w:val="14"/>
                                <w:szCs w:val="14"/>
                              </w:rPr>
                              <w:t>Dec</w:t>
                            </w:r>
                            <w:r w:rsidR="00C81376" w:rsidRPr="00F228C2">
                              <w:rPr>
                                <w:sz w:val="14"/>
                                <w:szCs w:val="14"/>
                              </w:rPr>
                              <w:t>ember 25th: Christmas Day Mass</w:t>
                            </w:r>
                            <w:r w:rsidR="00DD3606" w:rsidRPr="00F228C2">
                              <w:rPr>
                                <w:sz w:val="14"/>
                                <w:szCs w:val="14"/>
                              </w:rPr>
                              <w:t>,</w:t>
                            </w:r>
                            <w:r w:rsidR="006750DA" w:rsidRPr="00F228C2">
                              <w:rPr>
                                <w:sz w:val="14"/>
                                <w:szCs w:val="14"/>
                              </w:rPr>
                              <w:t xml:space="preserve"> 9</w:t>
                            </w:r>
                            <w:r w:rsidRPr="00F228C2">
                              <w:rPr>
                                <w:sz w:val="14"/>
                                <w:szCs w:val="14"/>
                              </w:rPr>
                              <w:t>:00 am</w:t>
                            </w:r>
                            <w:r w:rsidR="006750DA" w:rsidRPr="00F228C2">
                              <w:rPr>
                                <w:sz w:val="14"/>
                                <w:szCs w:val="14"/>
                              </w:rPr>
                              <w:t xml:space="preserve"> OLL, 9:00 am St. J, 11:00 am St. H</w:t>
                            </w:r>
                          </w:p>
                          <w:p w14:paraId="53AC0C92" w14:textId="4FA802D0" w:rsidR="00B417FA" w:rsidRPr="00F228C2" w:rsidRDefault="00B417F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December 31</w:t>
                            </w:r>
                            <w:r w:rsidRPr="00B417FA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: New Year’s Eve Mass, 5:00 </w:t>
                            </w:r>
                            <w:r w:rsidR="00872370">
                              <w:rPr>
                                <w:sz w:val="14"/>
                                <w:szCs w:val="14"/>
                              </w:rPr>
                              <w:t>pm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St. 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228C2" w:rsidRPr="001C2CB9">
              <w:rPr>
                <w:rFonts w:ascii="Corbel" w:hAnsi="Corbel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62E5DF4" wp14:editId="60226175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13335</wp:posOffset>
                      </wp:positionV>
                      <wp:extent cx="1508760" cy="777240"/>
                      <wp:effectExtent l="0" t="0" r="15240" b="2286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8760" cy="777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456F15" w14:textId="1A71525C" w:rsidR="001C2CB9" w:rsidRPr="00F228C2" w:rsidRDefault="001C2C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228C2">
                                    <w:rPr>
                                      <w:b/>
                                      <w:bCs/>
                                    </w:rPr>
                                    <w:t>OLL</w:t>
                                  </w:r>
                                  <w:r w:rsidR="00F228C2">
                                    <w:rPr>
                                      <w:b/>
                                      <w:bCs/>
                                    </w:rPr>
                                    <w:t>-</w:t>
                                  </w:r>
                                  <w:r w:rsidRPr="00F228C2">
                                    <w:rPr>
                                      <w:b/>
                                      <w:bCs/>
                                    </w:rPr>
                                    <w:t>Our Lady of the Lake</w:t>
                                  </w:r>
                                </w:p>
                                <w:p w14:paraId="2E54D0D2" w14:textId="14ED0EB8" w:rsidR="001C2CB9" w:rsidRPr="00F228C2" w:rsidRDefault="001C2C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228C2">
                                    <w:rPr>
                                      <w:b/>
                                      <w:bCs/>
                                    </w:rPr>
                                    <w:t>St. J</w:t>
                                  </w:r>
                                  <w:r w:rsidR="00F228C2">
                                    <w:rPr>
                                      <w:b/>
                                      <w:bCs/>
                                    </w:rPr>
                                    <w:t>-</w:t>
                                  </w:r>
                                  <w:r w:rsidRPr="00F228C2">
                                    <w:rPr>
                                      <w:b/>
                                      <w:bCs/>
                                    </w:rPr>
                                    <w:t>Saint James</w:t>
                                  </w:r>
                                </w:p>
                                <w:p w14:paraId="650120F2" w14:textId="35FC465E" w:rsidR="001C2CB9" w:rsidRPr="00F228C2" w:rsidRDefault="001C2C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228C2">
                                    <w:rPr>
                                      <w:b/>
                                      <w:bCs/>
                                    </w:rPr>
                                    <w:t>St. H</w:t>
                                  </w:r>
                                  <w:r w:rsidR="00F228C2">
                                    <w:rPr>
                                      <w:b/>
                                      <w:bCs/>
                                    </w:rPr>
                                    <w:t>-</w:t>
                                  </w:r>
                                  <w:r w:rsidRPr="00F228C2">
                                    <w:rPr>
                                      <w:b/>
                                      <w:bCs/>
                                    </w:rPr>
                                    <w:t>Saint Hubert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62E5DF4" id="_x0000_s1027" type="#_x0000_t202" style="position:absolute;margin-left:173pt;margin-top:1.05pt;width:118.8pt;height:6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">
                      <v:textbox>
                        <w:txbxContent>
                          <w:p w14:paraId="03456F15" w14:textId="1A71525C" w:rsidR="001C2CB9" w:rsidRPr="00F228C2" w:rsidRDefault="001C2CB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228C2">
                              <w:rPr>
                                <w:b/>
                                <w:bCs/>
                              </w:rPr>
                              <w:t>OLL</w:t>
                            </w:r>
                            <w:r w:rsidR="00F228C2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F228C2">
                              <w:rPr>
                                <w:b/>
                                <w:bCs/>
                              </w:rPr>
                              <w:t>Our Lady of the Lake</w:t>
                            </w:r>
                          </w:p>
                          <w:p w14:paraId="2E54D0D2" w14:textId="14ED0EB8" w:rsidR="001C2CB9" w:rsidRPr="00F228C2" w:rsidRDefault="001C2CB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228C2">
                              <w:rPr>
                                <w:b/>
                                <w:bCs/>
                              </w:rPr>
                              <w:t>St. J</w:t>
                            </w:r>
                            <w:r w:rsidR="00F228C2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F228C2">
                              <w:rPr>
                                <w:b/>
                                <w:bCs/>
                              </w:rPr>
                              <w:t>Saint James</w:t>
                            </w:r>
                          </w:p>
                          <w:p w14:paraId="650120F2" w14:textId="35FC465E" w:rsidR="001C2CB9" w:rsidRPr="00F228C2" w:rsidRDefault="001C2CB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228C2">
                              <w:rPr>
                                <w:b/>
                                <w:bCs/>
                              </w:rPr>
                              <w:t>St. H</w:t>
                            </w:r>
                            <w:r w:rsidR="00F228C2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F228C2">
                              <w:rPr>
                                <w:b/>
                                <w:bCs/>
                              </w:rPr>
                              <w:t>Saint Hubert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311C9" w:rsidRPr="004A2B9C">
              <w:rPr>
                <w:rFonts w:ascii="Corbel" w:hAnsi="Corbel"/>
                <w:b/>
                <w:sz w:val="22"/>
                <w:szCs w:val="22"/>
                <w:u w:val="single"/>
              </w:rPr>
              <w:t>Parish/School Office Hours</w:t>
            </w:r>
            <w:r w:rsidR="00F311C9" w:rsidRPr="006750DA">
              <w:rPr>
                <w:rFonts w:ascii="Corbel" w:hAnsi="Corbel"/>
                <w:b/>
                <w:u w:val="single"/>
              </w:rPr>
              <w:t>:</w:t>
            </w:r>
            <w:r w:rsidR="00F311C9" w:rsidRPr="006750DA">
              <w:rPr>
                <w:rFonts w:ascii="Corbel" w:hAnsi="Corbel"/>
                <w:b/>
              </w:rPr>
              <w:t xml:space="preserve">  </w:t>
            </w:r>
            <w:r w:rsidR="00F311C9" w:rsidRPr="006750DA">
              <w:rPr>
                <w:rFonts w:ascii="Corbel" w:hAnsi="Corbel"/>
              </w:rPr>
              <w:t xml:space="preserve">  </w:t>
            </w:r>
          </w:p>
          <w:p w14:paraId="3A2B5192" w14:textId="3B0C57EB" w:rsidR="00E1341F" w:rsidRDefault="00530508" w:rsidP="00F311C9">
            <w:pPr>
              <w:rPr>
                <w:rFonts w:ascii="Corbel" w:hAnsi="Corbel"/>
                <w:sz w:val="19"/>
                <w:szCs w:val="19"/>
              </w:rPr>
            </w:pPr>
            <w:r>
              <w:rPr>
                <w:rFonts w:ascii="Corbel" w:hAnsi="Corbel"/>
              </w:rPr>
              <w:t xml:space="preserve">OLL: </w:t>
            </w:r>
            <w:r w:rsidR="00F311C9" w:rsidRPr="006750DA">
              <w:rPr>
                <w:rFonts w:ascii="Corbel" w:hAnsi="Corbel"/>
                <w:sz w:val="19"/>
                <w:szCs w:val="19"/>
              </w:rPr>
              <w:t>Monday – Friday   8:00 am – 4:00 pm</w:t>
            </w:r>
          </w:p>
          <w:p w14:paraId="21C98E53" w14:textId="6C9BA591" w:rsidR="00530508" w:rsidRPr="006750DA" w:rsidRDefault="00530508" w:rsidP="00F311C9">
            <w:pPr>
              <w:rPr>
                <w:rFonts w:ascii="Corbel" w:hAnsi="Corbel"/>
                <w:sz w:val="19"/>
                <w:szCs w:val="19"/>
              </w:rPr>
            </w:pPr>
            <w:r>
              <w:rPr>
                <w:rFonts w:ascii="Corbel" w:hAnsi="Corbel"/>
                <w:sz w:val="19"/>
                <w:szCs w:val="19"/>
              </w:rPr>
              <w:t>St. H: Tuesday 8:00 am - 12:00 pm</w:t>
            </w:r>
          </w:p>
          <w:p w14:paraId="1C93AB7A" w14:textId="73909747" w:rsidR="00F311C9" w:rsidRPr="006750DA" w:rsidRDefault="00E1341F" w:rsidP="00F311C9">
            <w:pPr>
              <w:rPr>
                <w:rFonts w:ascii="Corbel" w:hAnsi="Corbel"/>
                <w:sz w:val="19"/>
                <w:szCs w:val="19"/>
              </w:rPr>
            </w:pPr>
            <w:r w:rsidRPr="006750DA">
              <w:rPr>
                <w:rFonts w:ascii="Corbel" w:hAnsi="Corbel"/>
                <w:sz w:val="19"/>
                <w:szCs w:val="19"/>
              </w:rPr>
              <w:t xml:space="preserve"> </w:t>
            </w:r>
          </w:p>
          <w:p w14:paraId="0B49D4FC" w14:textId="1CDE6756" w:rsidR="009B0893" w:rsidRPr="00FC3EBC" w:rsidRDefault="009B0893" w:rsidP="00F311C9">
            <w:pPr>
              <w:rPr>
                <w:rFonts w:ascii="Corbel" w:hAnsi="Corbel"/>
                <w:color w:val="FFC000"/>
                <w:sz w:val="20"/>
                <w:szCs w:val="20"/>
              </w:rPr>
            </w:pPr>
          </w:p>
        </w:tc>
      </w:tr>
    </w:tbl>
    <w:p w14:paraId="04BC2487" w14:textId="41464782" w:rsidR="00542788" w:rsidRDefault="00542788" w:rsidP="00961557">
      <w:pPr>
        <w:pStyle w:val="NoSpacing"/>
      </w:pPr>
    </w:p>
    <w:p w14:paraId="40C2BCBA" w14:textId="77777777" w:rsidR="005432C1" w:rsidRPr="005432C1" w:rsidRDefault="005432C1" w:rsidP="00157479">
      <w:pPr>
        <w:tabs>
          <w:tab w:val="center" w:pos="4680"/>
        </w:tabs>
        <w:spacing w:before="0" w:after="0"/>
        <w:jc w:val="center"/>
        <w:rPr>
          <w:rFonts w:ascii="Monotype Corsiva" w:eastAsia="Calibri" w:hAnsi="Monotype Corsiva" w:cs="Times New Roman"/>
          <w:b/>
          <w:color w:val="CC3300"/>
          <w:sz w:val="52"/>
          <w:szCs w:val="52"/>
        </w:rPr>
      </w:pPr>
    </w:p>
    <w:p w14:paraId="15BA7D73" w14:textId="5EFD9179" w:rsidR="00940709" w:rsidRDefault="008D5903" w:rsidP="00157479">
      <w:pPr>
        <w:tabs>
          <w:tab w:val="center" w:pos="4680"/>
        </w:tabs>
        <w:spacing w:before="0" w:after="0"/>
        <w:jc w:val="center"/>
        <w:rPr>
          <w:rFonts w:ascii="Monotype Corsiva" w:eastAsia="Calibri" w:hAnsi="Monotype Corsiva" w:cs="Times New Roman"/>
          <w:b/>
          <w:color w:val="CC3300"/>
          <w:sz w:val="72"/>
          <w:szCs w:val="72"/>
        </w:rPr>
      </w:pPr>
      <w:r w:rsidRPr="008D5903">
        <w:rPr>
          <w:rFonts w:ascii="Monotype Corsiva" w:eastAsia="Calibri" w:hAnsi="Monotype Corsiva" w:cs="Times New Roman"/>
          <w:b/>
          <w:color w:val="CC3300"/>
          <w:sz w:val="72"/>
          <w:szCs w:val="72"/>
        </w:rPr>
        <w:t>November Birthdays</w:t>
      </w:r>
    </w:p>
    <w:p w14:paraId="11A76F07" w14:textId="26E1DBC3" w:rsidR="005F339B" w:rsidRDefault="005432C1" w:rsidP="005F339B">
      <w:pPr>
        <w:pStyle w:val="Heading2"/>
        <w:rPr>
          <w:sz w:val="20"/>
        </w:rPr>
      </w:pPr>
      <w:r w:rsidRPr="008D149B">
        <w:rPr>
          <w:rFonts w:ascii="Monotype Corsiva" w:hAnsi="Monotype Corsi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E9DC87" wp14:editId="5B8F142F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2377440" cy="2346960"/>
                <wp:effectExtent l="0" t="0" r="3810" b="0"/>
                <wp:wrapNone/>
                <wp:docPr id="2056387042" name="Text Box 2056387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234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19862" w14:textId="77777777" w:rsidR="005432C1" w:rsidRPr="0089480F" w:rsidRDefault="005432C1" w:rsidP="005432C1">
                            <w:pPr>
                              <w:spacing w:line="276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85250F" w:themeColor="accent1" w:themeShade="BF"/>
                                <w:sz w:val="28"/>
                                <w:szCs w:val="28"/>
                              </w:rPr>
                            </w:pPr>
                            <w:r w:rsidRPr="0089480F">
                              <w:rPr>
                                <w:rFonts w:ascii="Monotype Corsiva" w:hAnsi="Monotype Corsiva"/>
                                <w:b/>
                                <w:bCs/>
                                <w:color w:val="85250F" w:themeColor="accent1" w:themeShade="BF"/>
                                <w:sz w:val="28"/>
                                <w:szCs w:val="28"/>
                              </w:rPr>
                              <w:t>Saint Hubert</w:t>
                            </w:r>
                          </w:p>
                          <w:p w14:paraId="766FCC01" w14:textId="7E2873CC" w:rsidR="005432C1" w:rsidRDefault="005432C1" w:rsidP="005432C1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7</w:t>
                            </w:r>
                            <w:r w:rsidRPr="0089480F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Della Rozanski</w:t>
                            </w:r>
                          </w:p>
                          <w:p w14:paraId="2ADD3164" w14:textId="1B40B3C9" w:rsidR="005432C1" w:rsidRDefault="005432C1" w:rsidP="005432C1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9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John Meyers</w:t>
                            </w:r>
                          </w:p>
                          <w:p w14:paraId="0C0CEBF8" w14:textId="50D9D9C8" w:rsidR="005432C1" w:rsidRDefault="005432C1" w:rsidP="005432C1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14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Judy Martin</w:t>
                            </w:r>
                          </w:p>
                          <w:p w14:paraId="0BE6C724" w14:textId="6AEADED0" w:rsidR="005432C1" w:rsidRDefault="005432C1" w:rsidP="005432C1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Steven Popp</w:t>
                            </w:r>
                          </w:p>
                          <w:p w14:paraId="0131319D" w14:textId="6235A020" w:rsidR="005432C1" w:rsidRPr="0089480F" w:rsidRDefault="005432C1" w:rsidP="005432C1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16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C</w:t>
                            </w:r>
                            <w:r w:rsidR="000658ED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hris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Frampton</w:t>
                            </w:r>
                          </w:p>
                          <w:p w14:paraId="6AC95B0F" w14:textId="563511FB" w:rsidR="005432C1" w:rsidRPr="0089480F" w:rsidRDefault="005432C1" w:rsidP="005432C1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21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Eileen Swider</w:t>
                            </w:r>
                          </w:p>
                          <w:p w14:paraId="49B72E22" w14:textId="77777777" w:rsidR="005432C1" w:rsidRPr="00A25E18" w:rsidRDefault="005432C1" w:rsidP="005432C1">
                            <w:pPr>
                              <w:spacing w:before="0" w:after="0" w:line="276" w:lineRule="auto"/>
                              <w:ind w:left="720" w:firstLine="720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371A68C" w14:textId="77777777" w:rsidR="005432C1" w:rsidRPr="00A25E18" w:rsidRDefault="005432C1" w:rsidP="005432C1">
                            <w:pPr>
                              <w:spacing w:before="0" w:after="0" w:line="360" w:lineRule="auto"/>
                              <w:ind w:left="720" w:firstLine="720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0EF452" w14:textId="77777777" w:rsidR="005432C1" w:rsidRPr="00A25E18" w:rsidRDefault="005432C1" w:rsidP="005432C1">
                            <w:pPr>
                              <w:spacing w:before="0" w:after="0" w:line="360" w:lineRule="auto"/>
                              <w:ind w:left="720" w:firstLine="720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BFAEC0" w14:textId="77777777" w:rsidR="005432C1" w:rsidRDefault="005432C1" w:rsidP="005432C1">
                            <w:pPr>
                              <w:spacing w:before="0" w:after="0" w:line="360" w:lineRule="auto"/>
                              <w:ind w:left="720" w:firstLine="720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69FE819" w14:textId="77777777" w:rsidR="005432C1" w:rsidRPr="00A2100D" w:rsidRDefault="005432C1" w:rsidP="005432C1">
                            <w:pPr>
                              <w:spacing w:before="0" w:after="0" w:line="360" w:lineRule="auto"/>
                              <w:ind w:left="720" w:firstLine="720"/>
                              <w:contextualSpacing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F97D3BB" w14:textId="77777777" w:rsidR="005432C1" w:rsidRPr="00A2100D" w:rsidRDefault="005432C1" w:rsidP="005432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E9DC87" id="Text Box 2056387042" o:spid="_x0000_s1028" type="#_x0000_t202" style="position:absolute;margin-left:136pt;margin-top:10.9pt;width:187.2pt;height:184.8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" fillcolor="white [3201]" stroked="f" strokeweight=".5pt">
                <v:textbox>
                  <w:txbxContent>
                    <w:p w14:paraId="53F19862" w14:textId="77777777" w:rsidR="005432C1" w:rsidRPr="0089480F" w:rsidRDefault="005432C1" w:rsidP="005432C1">
                      <w:pPr>
                        <w:spacing w:line="276" w:lineRule="auto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85250F" w:themeColor="accent1" w:themeShade="BF"/>
                          <w:sz w:val="28"/>
                          <w:szCs w:val="28"/>
                        </w:rPr>
                      </w:pPr>
                      <w:r w:rsidRPr="0089480F">
                        <w:rPr>
                          <w:rFonts w:ascii="Monotype Corsiva" w:hAnsi="Monotype Corsiva"/>
                          <w:b/>
                          <w:bCs/>
                          <w:color w:val="85250F" w:themeColor="accent1" w:themeShade="BF"/>
                          <w:sz w:val="28"/>
                          <w:szCs w:val="28"/>
                        </w:rPr>
                        <w:t>Saint Hubert</w:t>
                      </w:r>
                    </w:p>
                    <w:p w14:paraId="766FCC01" w14:textId="7E2873CC" w:rsidR="005432C1" w:rsidRDefault="005432C1" w:rsidP="005432C1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7</w:t>
                      </w:r>
                      <w:r w:rsidRPr="0089480F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Della Rozanski</w:t>
                      </w:r>
                    </w:p>
                    <w:p w14:paraId="2ADD3164" w14:textId="1B40B3C9" w:rsidR="005432C1" w:rsidRDefault="005432C1" w:rsidP="005432C1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9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John Meyers</w:t>
                      </w:r>
                    </w:p>
                    <w:p w14:paraId="0C0CEBF8" w14:textId="50D9D9C8" w:rsidR="005432C1" w:rsidRDefault="005432C1" w:rsidP="005432C1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14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Judy Martin</w:t>
                      </w:r>
                    </w:p>
                    <w:p w14:paraId="0BE6C724" w14:textId="6AEADED0" w:rsidR="005432C1" w:rsidRDefault="005432C1" w:rsidP="005432C1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Steven Popp</w:t>
                      </w:r>
                    </w:p>
                    <w:p w14:paraId="0131319D" w14:textId="6235A020" w:rsidR="005432C1" w:rsidRPr="0089480F" w:rsidRDefault="005432C1" w:rsidP="005432C1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16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C</w:t>
                      </w:r>
                      <w:r w:rsidR="000658ED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hris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Frampton</w:t>
                      </w:r>
                    </w:p>
                    <w:p w14:paraId="6AC95B0F" w14:textId="563511FB" w:rsidR="005432C1" w:rsidRPr="0089480F" w:rsidRDefault="005432C1" w:rsidP="005432C1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21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Eileen Swider</w:t>
                      </w:r>
                    </w:p>
                    <w:p w14:paraId="49B72E22" w14:textId="77777777" w:rsidR="005432C1" w:rsidRPr="00A25E18" w:rsidRDefault="005432C1" w:rsidP="005432C1">
                      <w:pPr>
                        <w:spacing w:before="0" w:after="0" w:line="276" w:lineRule="auto"/>
                        <w:ind w:left="720" w:firstLine="720"/>
                        <w:contextualSpacing/>
                        <w:rPr>
                          <w:rFonts w:ascii="Monotype Corsiva" w:eastAsia="Calibri" w:hAnsi="Monotype Corsiva" w:cs="Times New Roman"/>
                          <w:sz w:val="24"/>
                          <w:szCs w:val="24"/>
                        </w:rPr>
                      </w:pPr>
                    </w:p>
                    <w:p w14:paraId="1371A68C" w14:textId="77777777" w:rsidR="005432C1" w:rsidRPr="00A25E18" w:rsidRDefault="005432C1" w:rsidP="005432C1">
                      <w:pPr>
                        <w:spacing w:before="0" w:after="0" w:line="360" w:lineRule="auto"/>
                        <w:ind w:left="720" w:firstLine="720"/>
                        <w:contextualSpacing/>
                        <w:rPr>
                          <w:rFonts w:ascii="Monotype Corsiva" w:eastAsia="Calibri" w:hAnsi="Monotype Corsiva" w:cs="Times New Roman"/>
                          <w:sz w:val="24"/>
                          <w:szCs w:val="24"/>
                        </w:rPr>
                      </w:pPr>
                    </w:p>
                    <w:p w14:paraId="0A0EF452" w14:textId="77777777" w:rsidR="005432C1" w:rsidRPr="00A25E18" w:rsidRDefault="005432C1" w:rsidP="005432C1">
                      <w:pPr>
                        <w:spacing w:before="0" w:after="0" w:line="360" w:lineRule="auto"/>
                        <w:ind w:left="720" w:firstLine="720"/>
                        <w:contextualSpacing/>
                        <w:rPr>
                          <w:rFonts w:ascii="Monotype Corsiva" w:eastAsia="Calibri" w:hAnsi="Monotype Corsiva" w:cs="Times New Roman"/>
                          <w:sz w:val="24"/>
                          <w:szCs w:val="24"/>
                        </w:rPr>
                      </w:pPr>
                    </w:p>
                    <w:p w14:paraId="7ABFAEC0" w14:textId="77777777" w:rsidR="005432C1" w:rsidRDefault="005432C1" w:rsidP="005432C1">
                      <w:pPr>
                        <w:spacing w:before="0" w:after="0" w:line="360" w:lineRule="auto"/>
                        <w:ind w:left="720" w:firstLine="720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</w:p>
                    <w:p w14:paraId="269FE819" w14:textId="77777777" w:rsidR="005432C1" w:rsidRPr="00A2100D" w:rsidRDefault="005432C1" w:rsidP="005432C1">
                      <w:pPr>
                        <w:spacing w:before="0" w:after="0" w:line="360" w:lineRule="auto"/>
                        <w:ind w:left="720" w:firstLine="720"/>
                        <w:contextualSpacing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</w:p>
                    <w:p w14:paraId="5F97D3BB" w14:textId="77777777" w:rsidR="005432C1" w:rsidRPr="00A2100D" w:rsidRDefault="005432C1" w:rsidP="005432C1"/>
                  </w:txbxContent>
                </v:textbox>
                <w10:wrap anchorx="margin"/>
              </v:shape>
            </w:pict>
          </mc:Fallback>
        </mc:AlternateContent>
      </w:r>
      <w:r w:rsidRPr="008D149B">
        <w:rPr>
          <w:rFonts w:ascii="Monotype Corsiva" w:hAnsi="Monotype Corsi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BBDE45" wp14:editId="3D7F967B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2409825" cy="3398520"/>
                <wp:effectExtent l="0" t="0" r="9525" b="0"/>
                <wp:wrapNone/>
                <wp:docPr id="280524434" name="Text Box 280524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39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5C6E9" w14:textId="77777777" w:rsidR="00157479" w:rsidRPr="0089480F" w:rsidRDefault="00157479" w:rsidP="00157479">
                            <w:pPr>
                              <w:spacing w:line="276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85250F" w:themeColor="accent1" w:themeShade="BF"/>
                                <w:sz w:val="28"/>
                                <w:szCs w:val="28"/>
                              </w:rPr>
                            </w:pPr>
                            <w:r w:rsidRPr="0089480F">
                              <w:rPr>
                                <w:rFonts w:ascii="Monotype Corsiva" w:hAnsi="Monotype Corsiva"/>
                                <w:b/>
                                <w:bCs/>
                                <w:color w:val="85250F" w:themeColor="accent1" w:themeShade="BF"/>
                                <w:sz w:val="28"/>
                                <w:szCs w:val="28"/>
                              </w:rPr>
                              <w:t>Saint James the Greater</w:t>
                            </w:r>
                          </w:p>
                          <w:p w14:paraId="382CBB8D" w14:textId="6A0EE256" w:rsidR="00157479" w:rsidRPr="0089480F" w:rsidRDefault="00157479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James</w:t>
                            </w:r>
                            <w:r w:rsidR="005432C1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Schroeder</w:t>
                            </w:r>
                          </w:p>
                          <w:p w14:paraId="2723E112" w14:textId="76BEBDC1" w:rsidR="00157479" w:rsidRPr="0089480F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4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Maryann Kruszka</w:t>
                            </w:r>
                          </w:p>
                          <w:p w14:paraId="55C3808E" w14:textId="7C775E64" w:rsidR="00157479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5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Rita Niekamp</w:t>
                            </w:r>
                          </w:p>
                          <w:p w14:paraId="1631BFFC" w14:textId="05635BBB" w:rsidR="005432C1" w:rsidRPr="0089480F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10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John Roy</w:t>
                            </w:r>
                          </w:p>
                          <w:p w14:paraId="4827B595" w14:textId="031A7932" w:rsidR="00157479" w:rsidRPr="0089480F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11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Daniel Kulhanek</w:t>
                            </w:r>
                          </w:p>
                          <w:p w14:paraId="366DE17B" w14:textId="327A5B1C" w:rsidR="00157479" w:rsidRPr="0089480F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14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Philip Camilleri</w:t>
                            </w:r>
                          </w:p>
                          <w:p w14:paraId="3070090C" w14:textId="4EBE84F5" w:rsidR="00157479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26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Nancy Moffitt</w:t>
                            </w:r>
                          </w:p>
                          <w:p w14:paraId="5097CD1F" w14:textId="37BE3E51" w:rsidR="005432C1" w:rsidRPr="0089480F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Arlene Monahan</w:t>
                            </w:r>
                          </w:p>
                          <w:p w14:paraId="5517D146" w14:textId="02191B41" w:rsidR="00157479" w:rsidRPr="0089480F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28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Marian Wozniak</w:t>
                            </w:r>
                          </w:p>
                          <w:p w14:paraId="0DC441F3" w14:textId="1DA4FB8B" w:rsidR="00157479" w:rsidRDefault="005432C1" w:rsidP="00157479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30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Bob Bone</w:t>
                            </w:r>
                          </w:p>
                          <w:p w14:paraId="527334D1" w14:textId="66CBA9BE" w:rsidR="00157479" w:rsidRPr="00A2100D" w:rsidRDefault="005432C1" w:rsidP="005432C1">
                            <w:pPr>
                              <w:spacing w:line="276" w:lineRule="auto"/>
                              <w:rPr>
                                <w:rFonts w:ascii="Monotype Corsiva" w:eastAsia="Calibri" w:hAnsi="Monotype Corsiva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Thomas Weir</w:t>
                            </w:r>
                          </w:p>
                          <w:p w14:paraId="28BE122A" w14:textId="77777777" w:rsidR="00157479" w:rsidRPr="00A2100D" w:rsidRDefault="00157479" w:rsidP="00157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BBDE45" id="Text Box 280524434" o:spid="_x0000_s1029" type="#_x0000_t202" style="position:absolute;margin-left:0;margin-top:10.9pt;width:189.75pt;height:267.6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" fillcolor="white [3201]" stroked="f" strokeweight=".5pt">
                <v:textbox>
                  <w:txbxContent>
                    <w:p w14:paraId="4585C6E9" w14:textId="77777777" w:rsidR="00157479" w:rsidRPr="0089480F" w:rsidRDefault="00157479" w:rsidP="00157479">
                      <w:pPr>
                        <w:spacing w:line="276" w:lineRule="auto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85250F" w:themeColor="accent1" w:themeShade="BF"/>
                          <w:sz w:val="28"/>
                          <w:szCs w:val="28"/>
                        </w:rPr>
                      </w:pPr>
                      <w:r w:rsidRPr="0089480F">
                        <w:rPr>
                          <w:rFonts w:ascii="Monotype Corsiva" w:hAnsi="Monotype Corsiva"/>
                          <w:b/>
                          <w:bCs/>
                          <w:color w:val="85250F" w:themeColor="accent1" w:themeShade="BF"/>
                          <w:sz w:val="28"/>
                          <w:szCs w:val="28"/>
                        </w:rPr>
                        <w:t>Saint James the Greater</w:t>
                      </w:r>
                    </w:p>
                    <w:p w14:paraId="382CBB8D" w14:textId="6A0EE256" w:rsidR="00157479" w:rsidRPr="0089480F" w:rsidRDefault="00157479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James</w:t>
                      </w:r>
                      <w:r w:rsidR="005432C1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Schroeder</w:t>
                      </w:r>
                    </w:p>
                    <w:p w14:paraId="2723E112" w14:textId="76BEBDC1" w:rsidR="00157479" w:rsidRPr="0089480F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4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Maryann Kruszka</w:t>
                      </w:r>
                    </w:p>
                    <w:p w14:paraId="55C3808E" w14:textId="7C775E64" w:rsidR="00157479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5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Rita Niekamp</w:t>
                      </w:r>
                    </w:p>
                    <w:p w14:paraId="1631BFFC" w14:textId="05635BBB" w:rsidR="005432C1" w:rsidRPr="0089480F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10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John Roy</w:t>
                      </w:r>
                    </w:p>
                    <w:p w14:paraId="4827B595" w14:textId="031A7932" w:rsidR="00157479" w:rsidRPr="0089480F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11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Daniel Kulhanek</w:t>
                      </w:r>
                    </w:p>
                    <w:p w14:paraId="366DE17B" w14:textId="327A5B1C" w:rsidR="00157479" w:rsidRPr="0089480F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14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Philip Camilleri</w:t>
                      </w:r>
                    </w:p>
                    <w:p w14:paraId="3070090C" w14:textId="4EBE84F5" w:rsidR="00157479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26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Nancy Moffitt</w:t>
                      </w:r>
                    </w:p>
                    <w:p w14:paraId="5097CD1F" w14:textId="37BE3E51" w:rsidR="005432C1" w:rsidRPr="0089480F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Arlene Monahan</w:t>
                      </w:r>
                    </w:p>
                    <w:p w14:paraId="5517D146" w14:textId="02191B41" w:rsidR="00157479" w:rsidRPr="0089480F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28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Marian Wozniak</w:t>
                      </w:r>
                    </w:p>
                    <w:p w14:paraId="0DC441F3" w14:textId="1DA4FB8B" w:rsidR="00157479" w:rsidRDefault="005432C1" w:rsidP="00157479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30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Bob Bone</w:t>
                      </w:r>
                    </w:p>
                    <w:p w14:paraId="527334D1" w14:textId="66CBA9BE" w:rsidR="00157479" w:rsidRPr="00A2100D" w:rsidRDefault="005432C1" w:rsidP="005432C1">
                      <w:pPr>
                        <w:spacing w:line="276" w:lineRule="auto"/>
                        <w:rPr>
                          <w:rFonts w:ascii="Monotype Corsiva" w:eastAsia="Calibri" w:hAnsi="Monotype Corsiva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Thomas Weir</w:t>
                      </w:r>
                    </w:p>
                    <w:p w14:paraId="28BE122A" w14:textId="77777777" w:rsidR="00157479" w:rsidRPr="00A2100D" w:rsidRDefault="00157479" w:rsidP="00157479"/>
                  </w:txbxContent>
                </v:textbox>
                <w10:wrap anchorx="margin"/>
              </v:shape>
            </w:pict>
          </mc:Fallback>
        </mc:AlternateContent>
      </w:r>
      <w:r w:rsidR="00157479" w:rsidRPr="00CC1D89">
        <w:rPr>
          <w:rFonts w:ascii="Monotype Corsiva" w:hAnsi="Monotype Corsiv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98E745" wp14:editId="11C0FA64">
                <wp:simplePos x="0" y="0"/>
                <wp:positionH relativeFrom="margin">
                  <wp:align>left</wp:align>
                </wp:positionH>
                <wp:positionV relativeFrom="paragraph">
                  <wp:posOffset>138430</wp:posOffset>
                </wp:positionV>
                <wp:extent cx="2385060" cy="8069580"/>
                <wp:effectExtent l="0" t="0" r="0" b="7620"/>
                <wp:wrapNone/>
                <wp:docPr id="297321971" name="Text Box 29732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806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755DB" w14:textId="77777777" w:rsidR="00B417FA" w:rsidRPr="00DA52D6" w:rsidRDefault="00B417FA" w:rsidP="00B417FA">
                            <w:pPr>
                              <w:spacing w:line="276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85250F" w:themeColor="accent1" w:themeShade="BF"/>
                                <w:sz w:val="28"/>
                                <w:szCs w:val="28"/>
                              </w:rPr>
                            </w:pPr>
                            <w:r w:rsidRPr="00DA52D6">
                              <w:rPr>
                                <w:rFonts w:ascii="Monotype Corsiva" w:hAnsi="Monotype Corsiva"/>
                                <w:b/>
                                <w:bCs/>
                                <w:color w:val="85250F" w:themeColor="accent1" w:themeShade="BF"/>
                                <w:sz w:val="28"/>
                                <w:szCs w:val="28"/>
                              </w:rPr>
                              <w:t>Our Lady of the Lake</w:t>
                            </w:r>
                          </w:p>
                          <w:p w14:paraId="15D565AA" w14:textId="72F2F2E5" w:rsidR="00B417FA" w:rsidRPr="00DA52D6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Kaylyn Allen</w:t>
                            </w:r>
                          </w:p>
                          <w:p w14:paraId="36A9D997" w14:textId="7A51C8AD" w:rsidR="00B417FA" w:rsidRPr="00DA52D6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DA52D6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 w:rsidRPr="00DA52D6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Ryleigh Foster</w:t>
                            </w:r>
                          </w:p>
                          <w:p w14:paraId="2D0D3D7D" w14:textId="19765606" w:rsidR="00B417FA" w:rsidRPr="00DA52D6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3</w:t>
                            </w:r>
                            <w:r w:rsidRPr="00DA52D6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Dolores Bliven</w:t>
                            </w:r>
                          </w:p>
                          <w:p w14:paraId="6FFCB0C2" w14:textId="7BD8D6D5" w:rsidR="00B417FA" w:rsidRPr="00DA52D6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6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Patrick Seegraves</w:t>
                            </w:r>
                          </w:p>
                          <w:p w14:paraId="4C160633" w14:textId="0D49F3CE" w:rsidR="00B417FA" w:rsidRPr="00DA52D6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8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Julie Bovay</w:t>
                            </w:r>
                          </w:p>
                          <w:p w14:paraId="77DC4E17" w14:textId="15945EE1" w:rsidR="00B417FA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Carolyn Lamb</w:t>
                            </w:r>
                          </w:p>
                          <w:p w14:paraId="7F5DF29E" w14:textId="0E4B9B22" w:rsidR="00B417FA" w:rsidRPr="00DA52D6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11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Daniel Dwyer</w:t>
                            </w:r>
                          </w:p>
                          <w:p w14:paraId="59ACC64F" w14:textId="02643F69" w:rsidR="00B417FA" w:rsidRPr="00DA52D6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12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Mark Walters</w:t>
                            </w:r>
                          </w:p>
                          <w:p w14:paraId="5440AB93" w14:textId="5E38139B" w:rsidR="00B417FA" w:rsidRPr="00DA52D6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13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Thomas Zadrozny</w:t>
                            </w:r>
                          </w:p>
                          <w:p w14:paraId="50030F4D" w14:textId="79DA3312" w:rsidR="00B417FA" w:rsidRPr="00DA52D6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15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Michael Stuck</w:t>
                            </w:r>
                          </w:p>
                          <w:p w14:paraId="206EE234" w14:textId="63FD68B9" w:rsidR="00B417FA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16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Tyler Haggart</w:t>
                            </w:r>
                          </w:p>
                          <w:p w14:paraId="58E8A793" w14:textId="17E7CDF6" w:rsidR="00B417FA" w:rsidRPr="00DA52D6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DA52D6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 w:rsidRPr="00DA52D6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 w:rsidR="0015747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Tom Konyha</w:t>
                            </w:r>
                          </w:p>
                          <w:p w14:paraId="7071A591" w14:textId="7AE2CF64" w:rsidR="00B417FA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Stephen Spurgeon</w:t>
                            </w:r>
                          </w:p>
                          <w:p w14:paraId="52E98C7B" w14:textId="038F6894" w:rsidR="00B417FA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17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Carol Breyer</w:t>
                            </w:r>
                          </w:p>
                          <w:p w14:paraId="64BF3E99" w14:textId="2A814DD7" w:rsidR="00B417FA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Marjorie Palm</w:t>
                            </w:r>
                          </w:p>
                          <w:p w14:paraId="17D14D59" w14:textId="0A623CE3" w:rsidR="00B417FA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William Tarrant</w:t>
                            </w:r>
                          </w:p>
                          <w:p w14:paraId="53911A09" w14:textId="26174094" w:rsidR="00B417FA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18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Sally Gross</w:t>
                            </w:r>
                          </w:p>
                          <w:p w14:paraId="00A0A8C9" w14:textId="3884FEA4" w:rsidR="00B417FA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19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Benjamin Walker</w:t>
                            </w:r>
                          </w:p>
                          <w:p w14:paraId="2E77CE82" w14:textId="4229F2F6" w:rsidR="00B417FA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21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Robert Budzynski</w:t>
                            </w:r>
                          </w:p>
                          <w:p w14:paraId="453A2080" w14:textId="2171C677" w:rsidR="00B417FA" w:rsidRPr="00DA52D6" w:rsidRDefault="00B417FA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DA52D6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 w:rsidRPr="00DA52D6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 w:rsidR="0015747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Heather King</w:t>
                            </w:r>
                          </w:p>
                          <w:p w14:paraId="61FDBA95" w14:textId="45699FC4" w:rsidR="00B417FA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22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David Willemot</w:t>
                            </w:r>
                          </w:p>
                          <w:p w14:paraId="5DEBD3D3" w14:textId="727D3062" w:rsidR="00B417FA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23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Lindsey Hamel</w:t>
                            </w:r>
                          </w:p>
                          <w:p w14:paraId="3B2A1C7F" w14:textId="6FFD59C7" w:rsidR="00B417FA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24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Janet Steepe</w:t>
                            </w:r>
                          </w:p>
                          <w:p w14:paraId="5993FB9E" w14:textId="12223F0A" w:rsidR="00B417FA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25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Judith Brown</w:t>
                            </w:r>
                          </w:p>
                          <w:p w14:paraId="3F87C0F3" w14:textId="6D3B7CD3" w:rsidR="00B417FA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Robert Pacella</w:t>
                            </w:r>
                          </w:p>
                          <w:p w14:paraId="49A1E18D" w14:textId="4197E2AE" w:rsidR="00157479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Amy Ruff</w:t>
                            </w:r>
                          </w:p>
                          <w:p w14:paraId="56020FCE" w14:textId="6D0C7430" w:rsidR="00B417FA" w:rsidRPr="00DA52D6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26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Brenda Gardner</w:t>
                            </w:r>
                          </w:p>
                          <w:p w14:paraId="28253066" w14:textId="2381E288" w:rsidR="00B417FA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27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Larry Aiello</w:t>
                            </w:r>
                          </w:p>
                          <w:p w14:paraId="45499FE2" w14:textId="4A509812" w:rsidR="00157479" w:rsidRDefault="00157479" w:rsidP="00B417FA">
                            <w:pPr>
                              <w:spacing w:line="276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Josephine Kirchler</w:t>
                            </w:r>
                          </w:p>
                          <w:p w14:paraId="66A99FD1" w14:textId="3DD895B6" w:rsidR="00B417FA" w:rsidRPr="00DA52D6" w:rsidRDefault="00157479" w:rsidP="00B417FA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November 28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ab/>
                              <w:t>Yvonne Neubecker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98E745" id="Text Box 297321971" o:spid="_x0000_s1030" type="#_x0000_t202" style="position:absolute;margin-left:0;margin-top:10.9pt;width:187.8pt;height:635.4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aaMgIAAFwEAAAOAAAAZHJzL2Uyb0RvYy54bWysVEuP2jAQvlfqf7B8LwksUBYRVpQVVSW0&#10;uxJb7dk4NrHkeFzbkNBf37HDq9ueql6cGc94Ht83k9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" fillcolor="white [3201]" stroked="f" strokeweight=".5pt">
                <v:textbox>
                  <w:txbxContent>
                    <w:p w14:paraId="10E755DB" w14:textId="77777777" w:rsidR="00B417FA" w:rsidRPr="00DA52D6" w:rsidRDefault="00B417FA" w:rsidP="00B417FA">
                      <w:pPr>
                        <w:spacing w:line="276" w:lineRule="auto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85250F" w:themeColor="accent1" w:themeShade="BF"/>
                          <w:sz w:val="28"/>
                          <w:szCs w:val="28"/>
                        </w:rPr>
                      </w:pPr>
                      <w:r w:rsidRPr="00DA52D6">
                        <w:rPr>
                          <w:rFonts w:ascii="Monotype Corsiva" w:hAnsi="Monotype Corsiva"/>
                          <w:b/>
                          <w:bCs/>
                          <w:color w:val="85250F" w:themeColor="accent1" w:themeShade="BF"/>
                          <w:sz w:val="28"/>
                          <w:szCs w:val="28"/>
                        </w:rPr>
                        <w:t>Our Lady of the Lake</w:t>
                      </w:r>
                    </w:p>
                    <w:p w14:paraId="15D565AA" w14:textId="72F2F2E5" w:rsidR="00B417FA" w:rsidRPr="00DA52D6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Kaylyn Allen</w:t>
                      </w:r>
                    </w:p>
                    <w:p w14:paraId="36A9D997" w14:textId="7A51C8AD" w:rsidR="00B417FA" w:rsidRPr="00DA52D6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DA52D6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 w:rsidRPr="00DA52D6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Ryleigh Foster</w:t>
                      </w:r>
                    </w:p>
                    <w:p w14:paraId="2D0D3D7D" w14:textId="19765606" w:rsidR="00B417FA" w:rsidRPr="00DA52D6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3</w:t>
                      </w:r>
                      <w:r w:rsidRPr="00DA52D6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Dolores Bliven</w:t>
                      </w:r>
                    </w:p>
                    <w:p w14:paraId="6FFCB0C2" w14:textId="7BD8D6D5" w:rsidR="00B417FA" w:rsidRPr="00DA52D6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6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Patrick Seegraves</w:t>
                      </w:r>
                    </w:p>
                    <w:p w14:paraId="4C160633" w14:textId="0D49F3CE" w:rsidR="00B417FA" w:rsidRPr="00DA52D6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8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Julie Bovay</w:t>
                      </w:r>
                    </w:p>
                    <w:p w14:paraId="77DC4E17" w14:textId="15945EE1" w:rsidR="00B417FA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Carolyn Lamb</w:t>
                      </w:r>
                    </w:p>
                    <w:p w14:paraId="7F5DF29E" w14:textId="0E4B9B22" w:rsidR="00B417FA" w:rsidRPr="00DA52D6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11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Daniel Dwyer</w:t>
                      </w:r>
                    </w:p>
                    <w:p w14:paraId="59ACC64F" w14:textId="02643F69" w:rsidR="00B417FA" w:rsidRPr="00DA52D6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12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Mark Walters</w:t>
                      </w:r>
                    </w:p>
                    <w:p w14:paraId="5440AB93" w14:textId="5E38139B" w:rsidR="00B417FA" w:rsidRPr="00DA52D6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13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Thomas Zadrozny</w:t>
                      </w:r>
                    </w:p>
                    <w:p w14:paraId="50030F4D" w14:textId="79DA3312" w:rsidR="00B417FA" w:rsidRPr="00DA52D6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15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Michael Stuck</w:t>
                      </w:r>
                    </w:p>
                    <w:p w14:paraId="206EE234" w14:textId="63FD68B9" w:rsidR="00B417FA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16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Tyler Haggart</w:t>
                      </w:r>
                    </w:p>
                    <w:p w14:paraId="58E8A793" w14:textId="17E7CDF6" w:rsidR="00B417FA" w:rsidRPr="00DA52D6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DA52D6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 w:rsidRPr="00DA52D6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 w:rsidR="0015747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Tom Konyha</w:t>
                      </w:r>
                    </w:p>
                    <w:p w14:paraId="7071A591" w14:textId="7AE2CF64" w:rsidR="00B417FA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Stephen Spurgeon</w:t>
                      </w:r>
                    </w:p>
                    <w:p w14:paraId="52E98C7B" w14:textId="038F6894" w:rsidR="00B417FA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17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Carol Breyer</w:t>
                      </w:r>
                    </w:p>
                    <w:p w14:paraId="64BF3E99" w14:textId="2A814DD7" w:rsidR="00B417FA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Marjorie Palm</w:t>
                      </w:r>
                    </w:p>
                    <w:p w14:paraId="17D14D59" w14:textId="0A623CE3" w:rsidR="00B417FA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William Tarrant</w:t>
                      </w:r>
                    </w:p>
                    <w:p w14:paraId="53911A09" w14:textId="26174094" w:rsidR="00B417FA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18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Sally Gross</w:t>
                      </w:r>
                    </w:p>
                    <w:p w14:paraId="00A0A8C9" w14:textId="3884FEA4" w:rsidR="00B417FA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19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Benjamin Walker</w:t>
                      </w:r>
                    </w:p>
                    <w:p w14:paraId="2E77CE82" w14:textId="4229F2F6" w:rsidR="00B417FA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21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Robert Budzynski</w:t>
                      </w:r>
                    </w:p>
                    <w:p w14:paraId="453A2080" w14:textId="2171C677" w:rsidR="00B417FA" w:rsidRPr="00DA52D6" w:rsidRDefault="00B417FA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DA52D6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 w:rsidRPr="00DA52D6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 w:rsidR="0015747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Heather King</w:t>
                      </w:r>
                    </w:p>
                    <w:p w14:paraId="61FDBA95" w14:textId="45699FC4" w:rsidR="00B417FA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22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David Willemot</w:t>
                      </w:r>
                    </w:p>
                    <w:p w14:paraId="5DEBD3D3" w14:textId="727D3062" w:rsidR="00B417FA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23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Lindsey Hamel</w:t>
                      </w:r>
                    </w:p>
                    <w:p w14:paraId="3B2A1C7F" w14:textId="6FFD59C7" w:rsidR="00B417FA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24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Janet Steepe</w:t>
                      </w:r>
                    </w:p>
                    <w:p w14:paraId="5993FB9E" w14:textId="12223F0A" w:rsidR="00B417FA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25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Judith Brown</w:t>
                      </w:r>
                    </w:p>
                    <w:p w14:paraId="3F87C0F3" w14:textId="6D3B7CD3" w:rsidR="00B417FA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Robert Pacella</w:t>
                      </w:r>
                    </w:p>
                    <w:p w14:paraId="49A1E18D" w14:textId="4197E2AE" w:rsidR="00157479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Amy Ruff</w:t>
                      </w:r>
                    </w:p>
                    <w:p w14:paraId="56020FCE" w14:textId="6D0C7430" w:rsidR="00B417FA" w:rsidRPr="00DA52D6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26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Brenda Gardner</w:t>
                      </w:r>
                    </w:p>
                    <w:p w14:paraId="28253066" w14:textId="2381E288" w:rsidR="00B417FA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27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Larry Aiello</w:t>
                      </w:r>
                    </w:p>
                    <w:p w14:paraId="45499FE2" w14:textId="4A509812" w:rsidR="00157479" w:rsidRDefault="00157479" w:rsidP="00B417FA">
                      <w:pPr>
                        <w:spacing w:line="276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Josephine Kirchler</w:t>
                      </w:r>
                    </w:p>
                    <w:p w14:paraId="66A99FD1" w14:textId="3DD895B6" w:rsidR="00B417FA" w:rsidRPr="00DA52D6" w:rsidRDefault="00157479" w:rsidP="00B417FA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November 28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ab/>
                        <w:t>Yvonne Neubecker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90E">
        <w:rPr>
          <w:sz w:val="20"/>
        </w:rPr>
        <w:t xml:space="preserve"> </w:t>
      </w:r>
    </w:p>
    <w:p w14:paraId="4A86A044" w14:textId="6171386B" w:rsidR="005F339B" w:rsidRPr="00496EAA" w:rsidRDefault="005F339B" w:rsidP="005F339B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</w:p>
    <w:p w14:paraId="7C1B22FC" w14:textId="1A843F40" w:rsidR="006750DA" w:rsidRPr="00496EAA" w:rsidRDefault="000658ED" w:rsidP="006750DA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noProof/>
          <w:color w:val="000000" w:themeColor="text1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5FED39" wp14:editId="6B6D6A6F">
                <wp:simplePos x="0" y="0"/>
                <wp:positionH relativeFrom="column">
                  <wp:posOffset>3977640</wp:posOffset>
                </wp:positionH>
                <wp:positionV relativeFrom="paragraph">
                  <wp:posOffset>3757295</wp:posOffset>
                </wp:positionV>
                <wp:extent cx="2293620" cy="2346960"/>
                <wp:effectExtent l="0" t="0" r="1143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234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E236A" w14:textId="4269FAD3" w:rsidR="00496EAA" w:rsidRDefault="00496E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5FED39" id="Text Box 3" o:spid="_x0000_s1031" type="#_x0000_t202" style="position:absolute;margin-left:313.2pt;margin-top:295.85pt;width:180.6pt;height:184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" fillcolor="white [3201]" strokeweight=".5pt">
                <v:textbox>
                  <w:txbxContent>
                    <w:p w14:paraId="0FEE236A" w14:textId="4269FAD3" w:rsidR="00496EAA" w:rsidRDefault="00496EAA"/>
                  </w:txbxContent>
                </v:textbox>
              </v:shape>
            </w:pict>
          </mc:Fallback>
        </mc:AlternateContent>
      </w:r>
      <w:r w:rsidR="00157479">
        <w:rPr>
          <w:noProof/>
        </w:rPr>
        <w:drawing>
          <wp:anchor distT="0" distB="0" distL="114300" distR="114300" simplePos="0" relativeHeight="251673600" behindDoc="0" locked="0" layoutInCell="1" allowOverlap="1" wp14:anchorId="7C96B8AD" wp14:editId="18AE388A">
            <wp:simplePos x="0" y="0"/>
            <wp:positionH relativeFrom="column">
              <wp:posOffset>4023360</wp:posOffset>
            </wp:positionH>
            <wp:positionV relativeFrom="paragraph">
              <wp:posOffset>3818255</wp:posOffset>
            </wp:positionV>
            <wp:extent cx="2202180" cy="2225040"/>
            <wp:effectExtent l="0" t="0" r="7620" b="3810"/>
            <wp:wrapNone/>
            <wp:docPr id="5" name="Picture 5" descr="A sunflowers and a m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unflowers and a mo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50DA" w:rsidRPr="00496EAA" w:rsidSect="00A40E9C">
      <w:pgSz w:w="12240" w:h="15840"/>
      <w:pgMar w:top="0" w:right="720" w:bottom="9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9B9A9" w14:textId="77777777" w:rsidR="00F77ED9" w:rsidRDefault="00F77ED9">
      <w:pPr>
        <w:spacing w:before="0" w:after="0"/>
      </w:pPr>
      <w:r>
        <w:separator/>
      </w:r>
    </w:p>
  </w:endnote>
  <w:endnote w:type="continuationSeparator" w:id="0">
    <w:p w14:paraId="763DE9FC" w14:textId="77777777" w:rsidR="00F77ED9" w:rsidRDefault="00F77ED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EFB4A" w14:textId="77777777" w:rsidR="00F77ED9" w:rsidRDefault="00F77ED9">
      <w:pPr>
        <w:spacing w:before="0" w:after="0"/>
      </w:pPr>
      <w:r>
        <w:separator/>
      </w:r>
    </w:p>
  </w:footnote>
  <w:footnote w:type="continuationSeparator" w:id="0">
    <w:p w14:paraId="12FDE7BF" w14:textId="77777777" w:rsidR="00F77ED9" w:rsidRDefault="00F77ED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374AD7"/>
    <w:multiLevelType w:val="hybridMultilevel"/>
    <w:tmpl w:val="B2FE6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8/31/2019"/>
    <w:docVar w:name="MonthStart" w:val="8/1/2019"/>
    <w:docVar w:name="ShowDynamicGuides" w:val="1"/>
    <w:docVar w:name="ShowMarginGuides" w:val="0"/>
    <w:docVar w:name="ShowOutlines" w:val="0"/>
    <w:docVar w:name="ShowStaticGuides" w:val="0"/>
  </w:docVars>
  <w:rsids>
    <w:rsidRoot w:val="00B24457"/>
    <w:rsid w:val="00007368"/>
    <w:rsid w:val="000112E0"/>
    <w:rsid w:val="0001457A"/>
    <w:rsid w:val="00032944"/>
    <w:rsid w:val="00035862"/>
    <w:rsid w:val="00040851"/>
    <w:rsid w:val="00043B33"/>
    <w:rsid w:val="00060723"/>
    <w:rsid w:val="000658ED"/>
    <w:rsid w:val="00074A94"/>
    <w:rsid w:val="000846B6"/>
    <w:rsid w:val="000A76DC"/>
    <w:rsid w:val="000B5B4D"/>
    <w:rsid w:val="000F47ED"/>
    <w:rsid w:val="00103DB9"/>
    <w:rsid w:val="00105B45"/>
    <w:rsid w:val="0010624D"/>
    <w:rsid w:val="00107FF7"/>
    <w:rsid w:val="00114287"/>
    <w:rsid w:val="00120E2F"/>
    <w:rsid w:val="001239A0"/>
    <w:rsid w:val="001259D0"/>
    <w:rsid w:val="00130AEA"/>
    <w:rsid w:val="0013323E"/>
    <w:rsid w:val="00142E62"/>
    <w:rsid w:val="001525D2"/>
    <w:rsid w:val="00152CEE"/>
    <w:rsid w:val="00157479"/>
    <w:rsid w:val="00157BE5"/>
    <w:rsid w:val="0017674A"/>
    <w:rsid w:val="001814DA"/>
    <w:rsid w:val="001850DE"/>
    <w:rsid w:val="0019390E"/>
    <w:rsid w:val="001A1952"/>
    <w:rsid w:val="001A2393"/>
    <w:rsid w:val="001B18CD"/>
    <w:rsid w:val="001C2CB9"/>
    <w:rsid w:val="001C4729"/>
    <w:rsid w:val="001E2633"/>
    <w:rsid w:val="001E46A8"/>
    <w:rsid w:val="001E7E3C"/>
    <w:rsid w:val="001F4EF2"/>
    <w:rsid w:val="00203762"/>
    <w:rsid w:val="00205F4C"/>
    <w:rsid w:val="002074F8"/>
    <w:rsid w:val="0025001A"/>
    <w:rsid w:val="00257916"/>
    <w:rsid w:val="0026569A"/>
    <w:rsid w:val="0027237A"/>
    <w:rsid w:val="00274686"/>
    <w:rsid w:val="002A6375"/>
    <w:rsid w:val="002B5BE5"/>
    <w:rsid w:val="002B70EB"/>
    <w:rsid w:val="002C4555"/>
    <w:rsid w:val="002C6813"/>
    <w:rsid w:val="002D0C39"/>
    <w:rsid w:val="002D367C"/>
    <w:rsid w:val="002F1222"/>
    <w:rsid w:val="002F6EE8"/>
    <w:rsid w:val="00312399"/>
    <w:rsid w:val="00316C6D"/>
    <w:rsid w:val="00340412"/>
    <w:rsid w:val="0034428C"/>
    <w:rsid w:val="00351236"/>
    <w:rsid w:val="003520E9"/>
    <w:rsid w:val="003636EB"/>
    <w:rsid w:val="00367314"/>
    <w:rsid w:val="0036774D"/>
    <w:rsid w:val="00370438"/>
    <w:rsid w:val="00372A59"/>
    <w:rsid w:val="003802EF"/>
    <w:rsid w:val="00391C81"/>
    <w:rsid w:val="003A45C7"/>
    <w:rsid w:val="003E28F3"/>
    <w:rsid w:val="003E2EDA"/>
    <w:rsid w:val="003F0A9B"/>
    <w:rsid w:val="003F0F29"/>
    <w:rsid w:val="0040269E"/>
    <w:rsid w:val="004040C6"/>
    <w:rsid w:val="00407336"/>
    <w:rsid w:val="004168EB"/>
    <w:rsid w:val="004250AF"/>
    <w:rsid w:val="00450483"/>
    <w:rsid w:val="00460676"/>
    <w:rsid w:val="00460791"/>
    <w:rsid w:val="00475FBF"/>
    <w:rsid w:val="004771BC"/>
    <w:rsid w:val="004803D8"/>
    <w:rsid w:val="0048660B"/>
    <w:rsid w:val="00496EAA"/>
    <w:rsid w:val="004A2B9C"/>
    <w:rsid w:val="004B03B6"/>
    <w:rsid w:val="004B6134"/>
    <w:rsid w:val="004C6E11"/>
    <w:rsid w:val="004C75F3"/>
    <w:rsid w:val="004C7BC7"/>
    <w:rsid w:val="004F06CA"/>
    <w:rsid w:val="004F3DE6"/>
    <w:rsid w:val="004F665A"/>
    <w:rsid w:val="00502926"/>
    <w:rsid w:val="00502DD9"/>
    <w:rsid w:val="00507580"/>
    <w:rsid w:val="005229EF"/>
    <w:rsid w:val="0053033E"/>
    <w:rsid w:val="00530508"/>
    <w:rsid w:val="0053068B"/>
    <w:rsid w:val="00536899"/>
    <w:rsid w:val="005375F7"/>
    <w:rsid w:val="00542788"/>
    <w:rsid w:val="005432C1"/>
    <w:rsid w:val="005723E4"/>
    <w:rsid w:val="005753E7"/>
    <w:rsid w:val="00592CED"/>
    <w:rsid w:val="005F226F"/>
    <w:rsid w:val="005F339B"/>
    <w:rsid w:val="005F3978"/>
    <w:rsid w:val="005F3C38"/>
    <w:rsid w:val="0060727B"/>
    <w:rsid w:val="006124B8"/>
    <w:rsid w:val="00612825"/>
    <w:rsid w:val="00612E97"/>
    <w:rsid w:val="00626373"/>
    <w:rsid w:val="00626C1A"/>
    <w:rsid w:val="006335AD"/>
    <w:rsid w:val="0064735C"/>
    <w:rsid w:val="00654CCC"/>
    <w:rsid w:val="00660C25"/>
    <w:rsid w:val="006727B9"/>
    <w:rsid w:val="006750DA"/>
    <w:rsid w:val="006A3186"/>
    <w:rsid w:val="006A7143"/>
    <w:rsid w:val="006B0E04"/>
    <w:rsid w:val="006B33F6"/>
    <w:rsid w:val="006B682D"/>
    <w:rsid w:val="006C76D4"/>
    <w:rsid w:val="006D2DAC"/>
    <w:rsid w:val="006E6E86"/>
    <w:rsid w:val="0070460B"/>
    <w:rsid w:val="00716395"/>
    <w:rsid w:val="00717BE0"/>
    <w:rsid w:val="007267B6"/>
    <w:rsid w:val="00776BA5"/>
    <w:rsid w:val="00793D60"/>
    <w:rsid w:val="007A3740"/>
    <w:rsid w:val="007A5AD1"/>
    <w:rsid w:val="007B7CA6"/>
    <w:rsid w:val="007D1BD3"/>
    <w:rsid w:val="007E26EB"/>
    <w:rsid w:val="007F26BC"/>
    <w:rsid w:val="007F2B02"/>
    <w:rsid w:val="007F6CEB"/>
    <w:rsid w:val="00810B4F"/>
    <w:rsid w:val="00827F1F"/>
    <w:rsid w:val="00835D19"/>
    <w:rsid w:val="00846F4F"/>
    <w:rsid w:val="00851831"/>
    <w:rsid w:val="00851A77"/>
    <w:rsid w:val="00855B47"/>
    <w:rsid w:val="00860E74"/>
    <w:rsid w:val="00872370"/>
    <w:rsid w:val="00884814"/>
    <w:rsid w:val="00893AA7"/>
    <w:rsid w:val="008954E7"/>
    <w:rsid w:val="008971A6"/>
    <w:rsid w:val="008A12F9"/>
    <w:rsid w:val="008A1624"/>
    <w:rsid w:val="008A3A15"/>
    <w:rsid w:val="008A5CF4"/>
    <w:rsid w:val="008B03B0"/>
    <w:rsid w:val="008B5D7F"/>
    <w:rsid w:val="008C572D"/>
    <w:rsid w:val="008C78EE"/>
    <w:rsid w:val="008D1F55"/>
    <w:rsid w:val="008D5903"/>
    <w:rsid w:val="008E0326"/>
    <w:rsid w:val="008E40FE"/>
    <w:rsid w:val="009216D5"/>
    <w:rsid w:val="00921CB5"/>
    <w:rsid w:val="00930BA6"/>
    <w:rsid w:val="00940709"/>
    <w:rsid w:val="00944A4A"/>
    <w:rsid w:val="0094702B"/>
    <w:rsid w:val="0095305E"/>
    <w:rsid w:val="00957D2B"/>
    <w:rsid w:val="00961557"/>
    <w:rsid w:val="00971148"/>
    <w:rsid w:val="00984897"/>
    <w:rsid w:val="00993D6D"/>
    <w:rsid w:val="00996513"/>
    <w:rsid w:val="009B0893"/>
    <w:rsid w:val="009B7492"/>
    <w:rsid w:val="009D0F72"/>
    <w:rsid w:val="00A044AA"/>
    <w:rsid w:val="00A04D8C"/>
    <w:rsid w:val="00A05B1B"/>
    <w:rsid w:val="00A07446"/>
    <w:rsid w:val="00A078C1"/>
    <w:rsid w:val="00A16A51"/>
    <w:rsid w:val="00A2141E"/>
    <w:rsid w:val="00A40E9C"/>
    <w:rsid w:val="00A43B13"/>
    <w:rsid w:val="00A4595D"/>
    <w:rsid w:val="00A66E9B"/>
    <w:rsid w:val="00A6785A"/>
    <w:rsid w:val="00A71754"/>
    <w:rsid w:val="00A87A81"/>
    <w:rsid w:val="00AA513B"/>
    <w:rsid w:val="00AB00AD"/>
    <w:rsid w:val="00AB4256"/>
    <w:rsid w:val="00AC0801"/>
    <w:rsid w:val="00AC2D2F"/>
    <w:rsid w:val="00AC5652"/>
    <w:rsid w:val="00AC5CFA"/>
    <w:rsid w:val="00AD34D3"/>
    <w:rsid w:val="00AF6648"/>
    <w:rsid w:val="00B04575"/>
    <w:rsid w:val="00B063BE"/>
    <w:rsid w:val="00B12340"/>
    <w:rsid w:val="00B15458"/>
    <w:rsid w:val="00B24457"/>
    <w:rsid w:val="00B24AB7"/>
    <w:rsid w:val="00B417FA"/>
    <w:rsid w:val="00B5400D"/>
    <w:rsid w:val="00B54851"/>
    <w:rsid w:val="00B716A0"/>
    <w:rsid w:val="00B85CBE"/>
    <w:rsid w:val="00B86BBA"/>
    <w:rsid w:val="00B96B92"/>
    <w:rsid w:val="00BA58F6"/>
    <w:rsid w:val="00BB0F2E"/>
    <w:rsid w:val="00BB3559"/>
    <w:rsid w:val="00BE3429"/>
    <w:rsid w:val="00BF7F3B"/>
    <w:rsid w:val="00C11003"/>
    <w:rsid w:val="00C1469F"/>
    <w:rsid w:val="00C42DF1"/>
    <w:rsid w:val="00C4718A"/>
    <w:rsid w:val="00C612C1"/>
    <w:rsid w:val="00C63817"/>
    <w:rsid w:val="00C73CBC"/>
    <w:rsid w:val="00C7478A"/>
    <w:rsid w:val="00C80253"/>
    <w:rsid w:val="00C81376"/>
    <w:rsid w:val="00C90003"/>
    <w:rsid w:val="00C901BA"/>
    <w:rsid w:val="00CA7A6D"/>
    <w:rsid w:val="00CC0CD1"/>
    <w:rsid w:val="00CC1DF3"/>
    <w:rsid w:val="00D07666"/>
    <w:rsid w:val="00D1664B"/>
    <w:rsid w:val="00D25CCB"/>
    <w:rsid w:val="00D27685"/>
    <w:rsid w:val="00D37078"/>
    <w:rsid w:val="00D41507"/>
    <w:rsid w:val="00D61CC4"/>
    <w:rsid w:val="00D839A2"/>
    <w:rsid w:val="00DA3A1F"/>
    <w:rsid w:val="00DA551C"/>
    <w:rsid w:val="00DB10AF"/>
    <w:rsid w:val="00DB2D1E"/>
    <w:rsid w:val="00DB78C6"/>
    <w:rsid w:val="00DD3606"/>
    <w:rsid w:val="00DF597C"/>
    <w:rsid w:val="00DF6C39"/>
    <w:rsid w:val="00E10847"/>
    <w:rsid w:val="00E1341F"/>
    <w:rsid w:val="00E25BF0"/>
    <w:rsid w:val="00E31493"/>
    <w:rsid w:val="00E63FC3"/>
    <w:rsid w:val="00E65B0E"/>
    <w:rsid w:val="00E7446B"/>
    <w:rsid w:val="00E74FCE"/>
    <w:rsid w:val="00E75838"/>
    <w:rsid w:val="00E81CCB"/>
    <w:rsid w:val="00EA1AF8"/>
    <w:rsid w:val="00EA65E9"/>
    <w:rsid w:val="00EB0006"/>
    <w:rsid w:val="00EB0E8A"/>
    <w:rsid w:val="00ED68B4"/>
    <w:rsid w:val="00F00595"/>
    <w:rsid w:val="00F054D3"/>
    <w:rsid w:val="00F17186"/>
    <w:rsid w:val="00F228C2"/>
    <w:rsid w:val="00F311C9"/>
    <w:rsid w:val="00F77ED9"/>
    <w:rsid w:val="00F90AC6"/>
    <w:rsid w:val="00FA0500"/>
    <w:rsid w:val="00FA415C"/>
    <w:rsid w:val="00FB4D4B"/>
    <w:rsid w:val="00FB65A3"/>
    <w:rsid w:val="00FB7F9B"/>
    <w:rsid w:val="00FC3EBC"/>
    <w:rsid w:val="00FD347D"/>
    <w:rsid w:val="00FD5828"/>
    <w:rsid w:val="00FF02B6"/>
    <w:rsid w:val="00FF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7761"/>
    <o:shapelayout v:ext="edit">
      <o:idmap v:ext="edit" data="1"/>
    </o:shapelayout>
  </w:shapeDefaults>
  <w:decimalSymbol w:val="."/>
  <w:listSeparator w:val=","/>
  <w14:docId w14:val="1F5D7B65"/>
  <w15:docId w15:val="{E8B88D37-24B3-49E9-83D1-6C309A01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2F9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5250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2321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B2321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2321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8180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8180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F8D0C6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B23214" w:themeColor="accent1" w:shadow="1"/>
        <w:left w:val="single" w:sz="2" w:space="10" w:color="B23214" w:themeColor="accent1" w:shadow="1"/>
        <w:bottom w:val="single" w:sz="2" w:space="10" w:color="B23214" w:themeColor="accent1" w:shadow="1"/>
        <w:right w:val="single" w:sz="2" w:space="10" w:color="B23214" w:themeColor="accent1" w:shadow="1"/>
      </w:pBdr>
      <w:ind w:left="1152" w:right="1152"/>
    </w:pPr>
    <w:rPr>
      <w:i/>
      <w:iCs/>
      <w:color w:val="B23214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B23214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0"/>
    </w:r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85250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B2321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B23214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B23214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58180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58180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F6EBCD" w:themeColor="accent2" w:themeTint="66"/>
        <w:left w:val="single" w:sz="4" w:space="0" w:color="F6EBCD" w:themeColor="accent2" w:themeTint="66"/>
        <w:bottom w:val="single" w:sz="4" w:space="0" w:color="F6EBCD" w:themeColor="accent2" w:themeTint="66"/>
        <w:right w:val="single" w:sz="4" w:space="0" w:color="F6EBCD" w:themeColor="accent2" w:themeTint="66"/>
        <w:insideH w:val="single" w:sz="4" w:space="0" w:color="F6EBCD" w:themeColor="accent2" w:themeTint="66"/>
        <w:insideV w:val="single" w:sz="4" w:space="0" w:color="F6EBC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E2B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E2B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cneill\AppData\Roaming\Microsoft\Templates\Photo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1C7D2D739304500862EFE5CCD4D7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850FC-170F-47C4-8D6D-2FCA398E2DB7}"/>
      </w:docPartPr>
      <w:docPartBody>
        <w:p w:rsidR="00350621" w:rsidRDefault="00350621">
          <w:pPr>
            <w:pStyle w:val="21C7D2D739304500862EFE5CCD4D7D9A"/>
          </w:pPr>
          <w:r>
            <w:t>Sunday</w:t>
          </w:r>
        </w:p>
      </w:docPartBody>
    </w:docPart>
    <w:docPart>
      <w:docPartPr>
        <w:name w:val="630CB565DDEB423596664E0573953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9C998-4507-4522-8CD2-C5DA86BC6F2E}"/>
      </w:docPartPr>
      <w:docPartBody>
        <w:p w:rsidR="00350621" w:rsidRDefault="00350621">
          <w:pPr>
            <w:pStyle w:val="630CB565DDEB423596664E0573953463"/>
          </w:pPr>
          <w:r>
            <w:t>Monday</w:t>
          </w:r>
        </w:p>
      </w:docPartBody>
    </w:docPart>
    <w:docPart>
      <w:docPartPr>
        <w:name w:val="51E268B93A284196AAF2178A2D5FA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997D3-BF67-44CA-B982-3437687900D3}"/>
      </w:docPartPr>
      <w:docPartBody>
        <w:p w:rsidR="00350621" w:rsidRDefault="00350621">
          <w:pPr>
            <w:pStyle w:val="51E268B93A284196AAF2178A2D5FAFC2"/>
          </w:pPr>
          <w:r>
            <w:t>Tuesday</w:t>
          </w:r>
        </w:p>
      </w:docPartBody>
    </w:docPart>
    <w:docPart>
      <w:docPartPr>
        <w:name w:val="5B69E2D0187A49A19DF1495D01B9C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1C004-A776-48E4-A06E-E4074199DBF9}"/>
      </w:docPartPr>
      <w:docPartBody>
        <w:p w:rsidR="00350621" w:rsidRDefault="00350621">
          <w:pPr>
            <w:pStyle w:val="5B69E2D0187A49A19DF1495D01B9C67B"/>
          </w:pPr>
          <w:r>
            <w:t>Wednesday</w:t>
          </w:r>
        </w:p>
      </w:docPartBody>
    </w:docPart>
    <w:docPart>
      <w:docPartPr>
        <w:name w:val="0D244FD91D4D42F9AAA319960B1A5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CBED1-04F9-4E7F-A6DD-1D39C55B0232}"/>
      </w:docPartPr>
      <w:docPartBody>
        <w:p w:rsidR="00350621" w:rsidRDefault="00350621">
          <w:pPr>
            <w:pStyle w:val="0D244FD91D4D42F9AAA319960B1A5BC7"/>
          </w:pPr>
          <w:r>
            <w:t>Thursday</w:t>
          </w:r>
        </w:p>
      </w:docPartBody>
    </w:docPart>
    <w:docPart>
      <w:docPartPr>
        <w:name w:val="46ECCD224566439D8585F646887B9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5A60E-BAEE-4B93-976C-C5064C4CA257}"/>
      </w:docPartPr>
      <w:docPartBody>
        <w:p w:rsidR="00350621" w:rsidRDefault="00350621">
          <w:pPr>
            <w:pStyle w:val="46ECCD224566439D8585F646887B9A1B"/>
          </w:pPr>
          <w:r>
            <w:t>Friday</w:t>
          </w:r>
        </w:p>
      </w:docPartBody>
    </w:docPart>
    <w:docPart>
      <w:docPartPr>
        <w:name w:val="301122093BF14A9EBAF142FE337E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43166-CC28-4C93-8FCB-570AC0428430}"/>
      </w:docPartPr>
      <w:docPartBody>
        <w:p w:rsidR="00350621" w:rsidRDefault="00350621">
          <w:pPr>
            <w:pStyle w:val="301122093BF14A9EBAF142FE337EE09F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621"/>
    <w:rsid w:val="000B10EC"/>
    <w:rsid w:val="0019423A"/>
    <w:rsid w:val="001A2393"/>
    <w:rsid w:val="00350621"/>
    <w:rsid w:val="004564D3"/>
    <w:rsid w:val="00612825"/>
    <w:rsid w:val="007E26EB"/>
    <w:rsid w:val="008E0461"/>
    <w:rsid w:val="00AC5CFA"/>
    <w:rsid w:val="00CC1DF3"/>
    <w:rsid w:val="00F9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C7D2D739304500862EFE5CCD4D7D9A">
    <w:name w:val="21C7D2D739304500862EFE5CCD4D7D9A"/>
  </w:style>
  <w:style w:type="paragraph" w:customStyle="1" w:styleId="630CB565DDEB423596664E0573953463">
    <w:name w:val="630CB565DDEB423596664E0573953463"/>
  </w:style>
  <w:style w:type="paragraph" w:customStyle="1" w:styleId="51E268B93A284196AAF2178A2D5FAFC2">
    <w:name w:val="51E268B93A284196AAF2178A2D5FAFC2"/>
  </w:style>
  <w:style w:type="paragraph" w:customStyle="1" w:styleId="5B69E2D0187A49A19DF1495D01B9C67B">
    <w:name w:val="5B69E2D0187A49A19DF1495D01B9C67B"/>
  </w:style>
  <w:style w:type="paragraph" w:customStyle="1" w:styleId="0D244FD91D4D42F9AAA319960B1A5BC7">
    <w:name w:val="0D244FD91D4D42F9AAA319960B1A5BC7"/>
  </w:style>
  <w:style w:type="paragraph" w:customStyle="1" w:styleId="46ECCD224566439D8585F646887B9A1B">
    <w:name w:val="46ECCD224566439D8585F646887B9A1B"/>
  </w:style>
  <w:style w:type="paragraph" w:customStyle="1" w:styleId="301122093BF14A9EBAF142FE337EE09F">
    <w:name w:val="301122093BF14A9EBAF142FE337EE0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41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B23214"/>
      </a:accent1>
      <a:accent2>
        <a:srgbClr val="EACF84"/>
      </a:accent2>
      <a:accent3>
        <a:srgbClr val="D4BD9A"/>
      </a:accent3>
      <a:accent4>
        <a:srgbClr val="F7C5A1"/>
      </a:accent4>
      <a:accent5>
        <a:srgbClr val="E64823"/>
      </a:accent5>
      <a:accent6>
        <a:srgbClr val="9C6A6A"/>
      </a:accent6>
      <a:hlink>
        <a:srgbClr val="2998E3"/>
      </a:hlink>
      <a:folHlink>
        <a:srgbClr val="F8931D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2BB75-661A-41AD-A15A-C375929D0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161</TotalTime>
  <Pages>2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McNeill</dc:creator>
  <cp:keywords/>
  <dc:description/>
  <cp:lastModifiedBy>OLL Secretary</cp:lastModifiedBy>
  <cp:revision>16</cp:revision>
  <cp:lastPrinted>2024-10-24T14:39:00Z</cp:lastPrinted>
  <dcterms:created xsi:type="dcterms:W3CDTF">2024-09-24T19:52:00Z</dcterms:created>
  <dcterms:modified xsi:type="dcterms:W3CDTF">2024-10-30T12:48:00Z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2018-05-09T11:40:36.4682893Z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