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6370"/>
        <w:gridCol w:w="4430"/>
      </w:tblGrid>
      <w:tr w:rsidR="00542788" w:rsidRPr="00E4616B" w14:paraId="0A2B5853" w14:textId="77777777" w:rsidTr="00871C62">
        <w:trPr>
          <w:trHeight w:val="810"/>
        </w:trPr>
        <w:tc>
          <w:tcPr>
            <w:tcW w:w="6498" w:type="dxa"/>
            <w:shd w:val="clear" w:color="auto" w:fill="B23214" w:themeFill="accent1"/>
            <w:vAlign w:val="center"/>
          </w:tcPr>
          <w:p w14:paraId="328AE9B8" w14:textId="604703A0" w:rsidR="00542788" w:rsidRPr="00E4616B" w:rsidRDefault="00EA1AF8">
            <w:pPr>
              <w:pStyle w:val="Month"/>
              <w:rPr>
                <w:sz w:val="28"/>
                <w:szCs w:val="28"/>
              </w:rPr>
            </w:pPr>
            <w:r w:rsidRPr="00E4616B">
              <w:rPr>
                <w:sz w:val="28"/>
                <w:szCs w:val="28"/>
              </w:rPr>
              <w:t>November</w:t>
            </w:r>
          </w:p>
        </w:tc>
        <w:tc>
          <w:tcPr>
            <w:tcW w:w="4518" w:type="dxa"/>
            <w:shd w:val="clear" w:color="auto" w:fill="B23214" w:themeFill="accent1"/>
            <w:vAlign w:val="center"/>
          </w:tcPr>
          <w:p w14:paraId="1634FF1A" w14:textId="6BB588F0" w:rsidR="00542788" w:rsidRPr="00E4616B" w:rsidRDefault="00530508" w:rsidP="00F311C9">
            <w:pPr>
              <w:pStyle w:val="Year"/>
              <w:rPr>
                <w:sz w:val="28"/>
                <w:szCs w:val="28"/>
              </w:rPr>
            </w:pPr>
            <w:r w:rsidRPr="00E4616B">
              <w:rPr>
                <w:sz w:val="28"/>
                <w:szCs w:val="28"/>
              </w:rPr>
              <w:t>202</w:t>
            </w:r>
            <w:r w:rsidR="00EE3D49" w:rsidRPr="00E4616B">
              <w:rPr>
                <w:sz w:val="28"/>
                <w:szCs w:val="28"/>
              </w:rPr>
              <w:t>5</w:t>
            </w:r>
          </w:p>
        </w:tc>
      </w:tr>
    </w:tbl>
    <w:tbl>
      <w:tblPr>
        <w:tblStyle w:val="TableGrid"/>
        <w:tblW w:w="14667" w:type="pct"/>
        <w:tblInd w:w="-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11065"/>
        <w:gridCol w:w="9553"/>
        <w:gridCol w:w="11063"/>
      </w:tblGrid>
      <w:tr w:rsidR="005F226F" w:rsidRPr="00E4616B" w14:paraId="2554840F" w14:textId="77777777" w:rsidTr="00E4616B">
        <w:trPr>
          <w:trHeight w:hRule="exact" w:val="360"/>
        </w:trPr>
        <w:tc>
          <w:tcPr>
            <w:tcW w:w="11064" w:type="dxa"/>
          </w:tcPr>
          <w:p w14:paraId="3BE80D64" w14:textId="7EA0BB57" w:rsidR="005F226F" w:rsidRPr="00E4616B" w:rsidRDefault="005F226F" w:rsidP="003F0A9B">
            <w:pPr>
              <w:pStyle w:val="Title"/>
              <w:spacing w:before="0"/>
              <w:jc w:val="center"/>
              <w:rPr>
                <w:sz w:val="28"/>
                <w:szCs w:val="28"/>
              </w:rPr>
            </w:pPr>
            <w:r w:rsidRPr="00E4616B">
              <w:rPr>
                <w:sz w:val="28"/>
                <w:szCs w:val="28"/>
              </w:rPr>
              <w:t xml:space="preserve">Our </w:t>
            </w:r>
            <w:r w:rsidR="004B6134" w:rsidRPr="00E4616B">
              <w:rPr>
                <w:sz w:val="28"/>
                <w:szCs w:val="28"/>
              </w:rPr>
              <w:t>Lady of the Lake, Saint Hubert, Saint James</w:t>
            </w:r>
          </w:p>
        </w:tc>
        <w:tc>
          <w:tcPr>
            <w:tcW w:w="9553" w:type="dxa"/>
          </w:tcPr>
          <w:p w14:paraId="3C52EE86" w14:textId="77777777" w:rsidR="005F226F" w:rsidRPr="00E4616B" w:rsidRDefault="005F226F" w:rsidP="003F0A9B">
            <w:pPr>
              <w:pStyle w:val="Title"/>
              <w:spacing w:before="0"/>
              <w:jc w:val="center"/>
              <w:rPr>
                <w:sz w:val="28"/>
                <w:szCs w:val="28"/>
              </w:rPr>
            </w:pPr>
          </w:p>
        </w:tc>
        <w:tc>
          <w:tcPr>
            <w:tcW w:w="11063" w:type="dxa"/>
          </w:tcPr>
          <w:p w14:paraId="505699BB" w14:textId="292645DD" w:rsidR="005F226F" w:rsidRPr="00E4616B" w:rsidRDefault="005F226F" w:rsidP="003F0A9B">
            <w:pPr>
              <w:pStyle w:val="Title"/>
              <w:spacing w:before="0"/>
              <w:jc w:val="center"/>
              <w:rPr>
                <w:sz w:val="28"/>
                <w:szCs w:val="28"/>
              </w:rPr>
            </w:pPr>
          </w:p>
        </w:tc>
      </w:tr>
      <w:tr w:rsidR="005F226F" w:rsidRPr="00E4616B" w14:paraId="34101CD5" w14:textId="77777777" w:rsidTr="00E4616B">
        <w:trPr>
          <w:trHeight w:hRule="exact" w:val="50"/>
        </w:trPr>
        <w:tc>
          <w:tcPr>
            <w:tcW w:w="11064" w:type="dxa"/>
          </w:tcPr>
          <w:p w14:paraId="365B0738" w14:textId="77777777" w:rsidR="005F226F" w:rsidRPr="00E4616B" w:rsidRDefault="005F226F" w:rsidP="00A66E9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53" w:type="dxa"/>
          </w:tcPr>
          <w:p w14:paraId="03FE7FD1" w14:textId="77777777" w:rsidR="005F226F" w:rsidRPr="00E4616B" w:rsidRDefault="005F226F" w:rsidP="00A66E9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63" w:type="dxa"/>
          </w:tcPr>
          <w:p w14:paraId="5D30CC07" w14:textId="54957035" w:rsidR="005F226F" w:rsidRPr="00E4616B" w:rsidRDefault="005F226F" w:rsidP="00A66E9B">
            <w:pPr>
              <w:jc w:val="center"/>
              <w:rPr>
                <w:sz w:val="28"/>
                <w:szCs w:val="28"/>
              </w:rPr>
            </w:pPr>
          </w:p>
        </w:tc>
      </w:tr>
    </w:tbl>
    <w:tbl>
      <w:tblPr>
        <w:tblStyle w:val="TableCalendar"/>
        <w:tblW w:w="5007" w:type="pct"/>
        <w:tblLook w:val="0420" w:firstRow="1" w:lastRow="0" w:firstColumn="0" w:lastColumn="0" w:noHBand="0" w:noVBand="1"/>
        <w:tblCaption w:val="Layout table"/>
      </w:tblPr>
      <w:tblGrid>
        <w:gridCol w:w="1542"/>
        <w:gridCol w:w="1542"/>
        <w:gridCol w:w="1541"/>
        <w:gridCol w:w="1542"/>
        <w:gridCol w:w="1541"/>
        <w:gridCol w:w="1542"/>
        <w:gridCol w:w="1543"/>
        <w:gridCol w:w="6"/>
      </w:tblGrid>
      <w:tr w:rsidR="00AF6648" w14:paraId="7849D2B0" w14:textId="77777777" w:rsidTr="005A1B44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" w:type="dxa"/>
          <w:trHeight w:val="92"/>
        </w:trPr>
        <w:sdt>
          <w:sdtPr>
            <w:rPr>
              <w:b/>
            </w:rPr>
            <w:id w:val="169990909"/>
            <w:placeholder>
              <w:docPart w:val="21C7D2D739304500862EFE5CCD4D7D9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43" w:type="dxa"/>
                <w:tcBorders>
                  <w:bottom w:val="single" w:sz="6" w:space="0" w:color="000000" w:themeColor="text1"/>
                </w:tcBorders>
                <w:shd w:val="clear" w:color="auto" w:fill="D7C3C3" w:themeFill="accent6" w:themeFillTint="66"/>
              </w:tcPr>
              <w:p w14:paraId="692EED9F" w14:textId="163552F1" w:rsidR="00542788" w:rsidRPr="00407336" w:rsidRDefault="008971A6">
                <w:pPr>
                  <w:pStyle w:val="Days"/>
                  <w:rPr>
                    <w:b/>
                  </w:rPr>
                </w:pPr>
                <w:r w:rsidRPr="00407336">
                  <w:rPr>
                    <w:b/>
                  </w:rPr>
                  <w:t>Sunday</w:t>
                </w:r>
              </w:p>
            </w:tc>
          </w:sdtContent>
        </w:sdt>
        <w:tc>
          <w:tcPr>
            <w:tcW w:w="1542" w:type="dxa"/>
            <w:tcBorders>
              <w:bottom w:val="single" w:sz="6" w:space="0" w:color="000000" w:themeColor="text1"/>
            </w:tcBorders>
            <w:shd w:val="clear" w:color="auto" w:fill="D7C3C3" w:themeFill="accent6" w:themeFillTint="66"/>
          </w:tcPr>
          <w:p w14:paraId="485EC939" w14:textId="4D750B01" w:rsidR="00542788" w:rsidRPr="00407336" w:rsidRDefault="003B5569">
            <w:pPr>
              <w:pStyle w:val="Days"/>
              <w:rPr>
                <w:b/>
              </w:rPr>
            </w:pPr>
            <w:sdt>
              <w:sdtPr>
                <w:rPr>
                  <w:b/>
                </w:rPr>
                <w:id w:val="2003705508"/>
                <w:placeholder>
                  <w:docPart w:val="630CB565DDEB423596664E0573953463"/>
                </w:placeholder>
                <w:temporary/>
                <w:showingPlcHdr/>
                <w15:appearance w15:val="hidden"/>
              </w:sdtPr>
              <w:sdtEndPr/>
              <w:sdtContent>
                <w:r w:rsidR="008971A6" w:rsidRPr="00407336">
                  <w:rPr>
                    <w:b/>
                  </w:rPr>
                  <w:t>Monday</w:t>
                </w:r>
              </w:sdtContent>
            </w:sdt>
          </w:p>
        </w:tc>
        <w:tc>
          <w:tcPr>
            <w:tcW w:w="1541" w:type="dxa"/>
            <w:tcBorders>
              <w:bottom w:val="single" w:sz="6" w:space="0" w:color="000000" w:themeColor="text1"/>
            </w:tcBorders>
            <w:shd w:val="clear" w:color="auto" w:fill="D7C3C3" w:themeFill="accent6" w:themeFillTint="66"/>
          </w:tcPr>
          <w:p w14:paraId="775A6F16" w14:textId="77777777" w:rsidR="00542788" w:rsidRPr="00407336" w:rsidRDefault="003B5569">
            <w:pPr>
              <w:pStyle w:val="Days"/>
              <w:rPr>
                <w:b/>
              </w:rPr>
            </w:pPr>
            <w:sdt>
              <w:sdtPr>
                <w:rPr>
                  <w:b/>
                </w:rPr>
                <w:id w:val="-1002127387"/>
                <w:placeholder>
                  <w:docPart w:val="51E268B93A284196AAF2178A2D5FAFC2"/>
                </w:placeholder>
                <w:temporary/>
                <w:showingPlcHdr/>
                <w15:appearance w15:val="hidden"/>
              </w:sdtPr>
              <w:sdtEndPr/>
              <w:sdtContent>
                <w:r w:rsidR="008971A6" w:rsidRPr="00407336">
                  <w:rPr>
                    <w:b/>
                  </w:rPr>
                  <w:t>Tuesday</w:t>
                </w:r>
              </w:sdtContent>
            </w:sdt>
          </w:p>
        </w:tc>
        <w:tc>
          <w:tcPr>
            <w:tcW w:w="1542" w:type="dxa"/>
            <w:tcBorders>
              <w:bottom w:val="single" w:sz="6" w:space="0" w:color="000000" w:themeColor="text1"/>
            </w:tcBorders>
            <w:shd w:val="clear" w:color="auto" w:fill="D7C3C3" w:themeFill="accent6" w:themeFillTint="66"/>
          </w:tcPr>
          <w:p w14:paraId="6364A7F6" w14:textId="77777777" w:rsidR="00542788" w:rsidRPr="00407336" w:rsidRDefault="003B5569">
            <w:pPr>
              <w:pStyle w:val="Days"/>
              <w:rPr>
                <w:b/>
              </w:rPr>
            </w:pPr>
            <w:sdt>
              <w:sdtPr>
                <w:rPr>
                  <w:b/>
                </w:rPr>
                <w:id w:val="158201609"/>
                <w:placeholder>
                  <w:docPart w:val="5B69E2D0187A49A19DF1495D01B9C67B"/>
                </w:placeholder>
                <w:temporary/>
                <w:showingPlcHdr/>
                <w15:appearance w15:val="hidden"/>
              </w:sdtPr>
              <w:sdtEndPr/>
              <w:sdtContent>
                <w:r w:rsidR="008971A6" w:rsidRPr="00407336">
                  <w:rPr>
                    <w:b/>
                  </w:rPr>
                  <w:t>Wednesday</w:t>
                </w:r>
              </w:sdtContent>
            </w:sdt>
          </w:p>
        </w:tc>
        <w:tc>
          <w:tcPr>
            <w:tcW w:w="1541" w:type="dxa"/>
            <w:tcBorders>
              <w:bottom w:val="single" w:sz="6" w:space="0" w:color="000000" w:themeColor="text1"/>
            </w:tcBorders>
            <w:shd w:val="clear" w:color="auto" w:fill="D7C3C3" w:themeFill="accent6" w:themeFillTint="66"/>
          </w:tcPr>
          <w:p w14:paraId="278C63B5" w14:textId="77777777" w:rsidR="00542788" w:rsidRPr="00407336" w:rsidRDefault="003B5569">
            <w:pPr>
              <w:pStyle w:val="Days"/>
              <w:rPr>
                <w:b/>
              </w:rPr>
            </w:pPr>
            <w:sdt>
              <w:sdtPr>
                <w:rPr>
                  <w:b/>
                </w:rPr>
                <w:id w:val="1935238460"/>
                <w:placeholder>
                  <w:docPart w:val="0D244FD91D4D42F9AAA319960B1A5BC7"/>
                </w:placeholder>
                <w:temporary/>
                <w:showingPlcHdr/>
                <w15:appearance w15:val="hidden"/>
              </w:sdtPr>
              <w:sdtEndPr/>
              <w:sdtContent>
                <w:r w:rsidR="008971A6" w:rsidRPr="00407336">
                  <w:rPr>
                    <w:b/>
                  </w:rPr>
                  <w:t>Thursday</w:t>
                </w:r>
              </w:sdtContent>
            </w:sdt>
          </w:p>
        </w:tc>
        <w:tc>
          <w:tcPr>
            <w:tcW w:w="1542" w:type="dxa"/>
            <w:tcBorders>
              <w:bottom w:val="single" w:sz="6" w:space="0" w:color="000000" w:themeColor="text1"/>
            </w:tcBorders>
            <w:shd w:val="clear" w:color="auto" w:fill="D7C3C3" w:themeFill="accent6" w:themeFillTint="66"/>
          </w:tcPr>
          <w:p w14:paraId="4FD9DA57" w14:textId="77777777" w:rsidR="00542788" w:rsidRPr="00407336" w:rsidRDefault="003B5569">
            <w:pPr>
              <w:pStyle w:val="Days"/>
              <w:rPr>
                <w:b/>
              </w:rPr>
            </w:pPr>
            <w:sdt>
              <w:sdtPr>
                <w:rPr>
                  <w:b/>
                </w:rPr>
                <w:id w:val="179322461"/>
                <w:placeholder>
                  <w:docPart w:val="46ECCD224566439D8585F646887B9A1B"/>
                </w:placeholder>
                <w:temporary/>
                <w:showingPlcHdr/>
                <w15:appearance w15:val="hidden"/>
              </w:sdtPr>
              <w:sdtEndPr/>
              <w:sdtContent>
                <w:r w:rsidR="008971A6" w:rsidRPr="00407336">
                  <w:rPr>
                    <w:b/>
                  </w:rPr>
                  <w:t>Friday</w:t>
                </w:r>
              </w:sdtContent>
            </w:sdt>
          </w:p>
        </w:tc>
        <w:tc>
          <w:tcPr>
            <w:tcW w:w="1543" w:type="dxa"/>
            <w:tcBorders>
              <w:bottom w:val="single" w:sz="6" w:space="0" w:color="000000" w:themeColor="text1"/>
            </w:tcBorders>
            <w:shd w:val="clear" w:color="auto" w:fill="D7C3C3" w:themeFill="accent6" w:themeFillTint="66"/>
          </w:tcPr>
          <w:p w14:paraId="739A0F4C" w14:textId="77777777" w:rsidR="00542788" w:rsidRPr="00407336" w:rsidRDefault="003B5569">
            <w:pPr>
              <w:pStyle w:val="Days"/>
              <w:rPr>
                <w:b/>
              </w:rPr>
            </w:pPr>
            <w:sdt>
              <w:sdtPr>
                <w:rPr>
                  <w:b/>
                </w:rPr>
                <w:id w:val="-824037915"/>
                <w:placeholder>
                  <w:docPart w:val="301122093BF14A9EBAF142FE337EE09F"/>
                </w:placeholder>
                <w:temporary/>
                <w:showingPlcHdr/>
                <w15:appearance w15:val="hidden"/>
              </w:sdtPr>
              <w:sdtEndPr/>
              <w:sdtContent>
                <w:r w:rsidR="008971A6" w:rsidRPr="00407336">
                  <w:rPr>
                    <w:b/>
                  </w:rPr>
                  <w:t>Saturday</w:t>
                </w:r>
              </w:sdtContent>
            </w:sdt>
          </w:p>
        </w:tc>
      </w:tr>
      <w:tr w:rsidR="00AF6648" w14:paraId="0FB7BD74" w14:textId="77777777" w:rsidTr="005A1B44">
        <w:trPr>
          <w:gridAfter w:val="1"/>
          <w:wAfter w:w="6" w:type="dxa"/>
          <w:trHeight w:val="34"/>
        </w:trPr>
        <w:tc>
          <w:tcPr>
            <w:tcW w:w="15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4324A259" w14:textId="227E0904"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6C76D4">
              <w:instrText>Thursday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6F750646" w14:textId="5AD2CB21"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6C76D4">
              <w:instrText>Thursday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6C76D4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777E9261" w14:textId="3A5F3873" w:rsidR="00542788" w:rsidRDefault="00542788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4DC28341" w14:textId="1D167BC2" w:rsidR="00542788" w:rsidRDefault="00542788">
            <w:pPr>
              <w:pStyle w:val="Dates"/>
            </w:pPr>
          </w:p>
        </w:tc>
        <w:tc>
          <w:tcPr>
            <w:tcW w:w="154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A3243BC" w14:textId="7D9C307D" w:rsidR="00542788" w:rsidRDefault="00542788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55D4516" w14:textId="7F3DE7C7" w:rsidR="00542788" w:rsidRDefault="00542788" w:rsidP="002A6375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63022E6" w14:textId="495B7EBF" w:rsidR="00542788" w:rsidRPr="00190548" w:rsidRDefault="00190548" w:rsidP="002A6375">
            <w:pPr>
              <w:pStyle w:val="Dates"/>
              <w:rPr>
                <w:b/>
                <w:bCs/>
              </w:rPr>
            </w:pPr>
            <w:r w:rsidRPr="00190548">
              <w:rPr>
                <w:b/>
                <w:bCs/>
              </w:rPr>
              <w:t>1</w:t>
            </w:r>
          </w:p>
        </w:tc>
      </w:tr>
      <w:tr w:rsidR="00AF6648" w14:paraId="4868C572" w14:textId="77777777" w:rsidTr="005A1B44">
        <w:trPr>
          <w:gridAfter w:val="1"/>
          <w:wAfter w:w="6" w:type="dxa"/>
          <w:trHeight w:hRule="exact" w:val="1519"/>
        </w:trPr>
        <w:tc>
          <w:tcPr>
            <w:tcW w:w="15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16EBD433" w14:textId="77777777" w:rsidR="004F06CA" w:rsidRDefault="004F06CA" w:rsidP="004F06CA"/>
        </w:tc>
        <w:tc>
          <w:tcPr>
            <w:tcW w:w="15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2FC79F29" w14:textId="54FB217B" w:rsidR="00851831" w:rsidRDefault="00851831" w:rsidP="001239A0">
            <w:pPr>
              <w:jc w:val="center"/>
            </w:pPr>
          </w:p>
        </w:tc>
        <w:tc>
          <w:tcPr>
            <w:tcW w:w="154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5E73825C" w14:textId="1BFE4981" w:rsidR="00EB0006" w:rsidRPr="00EB0006" w:rsidRDefault="00EB0006" w:rsidP="002A637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105CF398" w14:textId="3D3916AB" w:rsidR="00C4718A" w:rsidRDefault="00C4718A" w:rsidP="00612E97">
            <w:pPr>
              <w:jc w:val="center"/>
            </w:pPr>
          </w:p>
        </w:tc>
        <w:tc>
          <w:tcPr>
            <w:tcW w:w="154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8F9BE79" w14:textId="334B5077" w:rsidR="00612E97" w:rsidRPr="008C572D" w:rsidRDefault="00612E97" w:rsidP="008C572D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5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8357698" w14:textId="2426DC99" w:rsidR="00A71754" w:rsidRPr="00F228C2" w:rsidRDefault="00A71754" w:rsidP="00A71754">
            <w:pPr>
              <w:rPr>
                <w:b/>
                <w:sz w:val="16"/>
                <w:szCs w:val="16"/>
              </w:rPr>
            </w:pPr>
          </w:p>
        </w:tc>
        <w:tc>
          <w:tcPr>
            <w:tcW w:w="15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4BD9A" w:themeFill="accent3"/>
          </w:tcPr>
          <w:p w14:paraId="20084082" w14:textId="77777777" w:rsidR="00861420" w:rsidRPr="00A41DF4" w:rsidRDefault="00861420" w:rsidP="00861420">
            <w:pPr>
              <w:jc w:val="center"/>
              <w:rPr>
                <w:b/>
                <w:sz w:val="14"/>
                <w:szCs w:val="14"/>
              </w:rPr>
            </w:pPr>
            <w:r w:rsidRPr="00A41DF4">
              <w:rPr>
                <w:b/>
                <w:sz w:val="14"/>
                <w:szCs w:val="14"/>
              </w:rPr>
              <w:t>All Saints’ Day</w:t>
            </w:r>
          </w:p>
          <w:p w14:paraId="030BB6AE" w14:textId="59950405" w:rsidR="00A71754" w:rsidRPr="00A41DF4" w:rsidRDefault="004F06CA" w:rsidP="00A40E9C">
            <w:pPr>
              <w:jc w:val="center"/>
              <w:rPr>
                <w:b/>
                <w:sz w:val="14"/>
                <w:szCs w:val="14"/>
              </w:rPr>
            </w:pPr>
            <w:r w:rsidRPr="00A41DF4">
              <w:rPr>
                <w:b/>
                <w:sz w:val="14"/>
                <w:szCs w:val="14"/>
              </w:rPr>
              <w:t>9:00 am Mass</w:t>
            </w:r>
            <w:r w:rsidR="003B7842" w:rsidRPr="00A41DF4">
              <w:rPr>
                <w:b/>
                <w:sz w:val="14"/>
                <w:szCs w:val="14"/>
              </w:rPr>
              <w:t>-</w:t>
            </w:r>
            <w:r w:rsidR="007A5AD1" w:rsidRPr="00A41DF4">
              <w:rPr>
                <w:b/>
                <w:sz w:val="14"/>
                <w:szCs w:val="14"/>
              </w:rPr>
              <w:t>OLL</w:t>
            </w:r>
          </w:p>
          <w:p w14:paraId="458FE401" w14:textId="77777777" w:rsidR="00142E62" w:rsidRPr="00A41DF4" w:rsidRDefault="00142E62" w:rsidP="00142E62">
            <w:pPr>
              <w:jc w:val="center"/>
              <w:rPr>
                <w:sz w:val="14"/>
                <w:szCs w:val="14"/>
              </w:rPr>
            </w:pPr>
            <w:r w:rsidRPr="00A41DF4">
              <w:rPr>
                <w:b/>
                <w:sz w:val="14"/>
                <w:szCs w:val="14"/>
              </w:rPr>
              <w:t>Confessions</w:t>
            </w:r>
            <w:r w:rsidRPr="00A41DF4">
              <w:rPr>
                <w:sz w:val="14"/>
                <w:szCs w:val="14"/>
              </w:rPr>
              <w:t xml:space="preserve"> </w:t>
            </w:r>
          </w:p>
          <w:p w14:paraId="76D4500D" w14:textId="6B8E1A32" w:rsidR="00142E62" w:rsidRPr="00A41DF4" w:rsidRDefault="00142E62" w:rsidP="00142E62">
            <w:pPr>
              <w:jc w:val="center"/>
              <w:rPr>
                <w:sz w:val="14"/>
                <w:szCs w:val="14"/>
              </w:rPr>
            </w:pPr>
            <w:r w:rsidRPr="00A41DF4">
              <w:rPr>
                <w:sz w:val="14"/>
                <w:szCs w:val="14"/>
              </w:rPr>
              <w:t>3:00 pm OLL</w:t>
            </w:r>
          </w:p>
          <w:p w14:paraId="63896D0D" w14:textId="77777777" w:rsidR="00142E62" w:rsidRDefault="00142E62" w:rsidP="00142E62">
            <w:pPr>
              <w:jc w:val="center"/>
              <w:rPr>
                <w:b/>
                <w:sz w:val="14"/>
                <w:szCs w:val="14"/>
              </w:rPr>
            </w:pPr>
            <w:r w:rsidRPr="00A41DF4">
              <w:rPr>
                <w:b/>
                <w:sz w:val="14"/>
                <w:szCs w:val="14"/>
              </w:rPr>
              <w:t>4:00 pm Mass-OLL</w:t>
            </w:r>
          </w:p>
          <w:p w14:paraId="7AC60577" w14:textId="20785EDB" w:rsidR="00A120BD" w:rsidRDefault="00A120BD" w:rsidP="00142E6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HS CCD</w:t>
            </w:r>
          </w:p>
          <w:p w14:paraId="3D8D43CA" w14:textId="2D24679E" w:rsidR="00A120BD" w:rsidRPr="00A120BD" w:rsidRDefault="00A120BD" w:rsidP="00142E62">
            <w:pPr>
              <w:jc w:val="center"/>
              <w:rPr>
                <w:bCs/>
                <w:sz w:val="14"/>
                <w:szCs w:val="14"/>
              </w:rPr>
            </w:pPr>
            <w:r w:rsidRPr="00A120BD">
              <w:rPr>
                <w:bCs/>
                <w:sz w:val="14"/>
                <w:szCs w:val="14"/>
              </w:rPr>
              <w:t>5:15 pm-OLL</w:t>
            </w:r>
          </w:p>
          <w:p w14:paraId="7B355773" w14:textId="5A9F6B85" w:rsidR="00142E62" w:rsidRPr="00FF02B6" w:rsidRDefault="00142E62" w:rsidP="00A40E9C">
            <w:pPr>
              <w:jc w:val="center"/>
              <w:rPr>
                <w:b/>
              </w:rPr>
            </w:pPr>
          </w:p>
        </w:tc>
      </w:tr>
      <w:tr w:rsidR="00AF6648" w14:paraId="15C66084" w14:textId="77777777" w:rsidTr="005A1B44">
        <w:trPr>
          <w:gridAfter w:val="1"/>
          <w:wAfter w:w="6" w:type="dxa"/>
          <w:trHeight w:val="274"/>
        </w:trPr>
        <w:tc>
          <w:tcPr>
            <w:tcW w:w="15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7030A0"/>
          </w:tcPr>
          <w:p w14:paraId="766B8B31" w14:textId="466E9776" w:rsidR="004F06CA" w:rsidRDefault="00190548" w:rsidP="004F06CA">
            <w:pPr>
              <w:pStyle w:val="Dates"/>
            </w:pPr>
            <w:r>
              <w:t>2</w:t>
            </w:r>
          </w:p>
        </w:tc>
        <w:tc>
          <w:tcPr>
            <w:tcW w:w="15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</w:tcPr>
          <w:p w14:paraId="16C7BC68" w14:textId="170CDBF5" w:rsidR="004F06CA" w:rsidRDefault="00190548" w:rsidP="004F06CA">
            <w:pPr>
              <w:pStyle w:val="Dates"/>
            </w:pPr>
            <w:r>
              <w:t>3</w:t>
            </w:r>
          </w:p>
        </w:tc>
        <w:tc>
          <w:tcPr>
            <w:tcW w:w="154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0793A0F3" w14:textId="4EC94784" w:rsidR="004F06CA" w:rsidRDefault="00190548" w:rsidP="004F06CA">
            <w:pPr>
              <w:pStyle w:val="Dates"/>
            </w:pPr>
            <w:r>
              <w:t>4</w:t>
            </w:r>
          </w:p>
        </w:tc>
        <w:tc>
          <w:tcPr>
            <w:tcW w:w="15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</w:tcPr>
          <w:p w14:paraId="45924279" w14:textId="3F36B8B3" w:rsidR="004F06CA" w:rsidRDefault="00190548" w:rsidP="004F06CA">
            <w:pPr>
              <w:pStyle w:val="Dates"/>
            </w:pPr>
            <w:r>
              <w:t>5</w:t>
            </w:r>
          </w:p>
        </w:tc>
        <w:tc>
          <w:tcPr>
            <w:tcW w:w="154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</w:tcPr>
          <w:p w14:paraId="170CFEA4" w14:textId="2AD736DE" w:rsidR="004F06CA" w:rsidRDefault="00190548" w:rsidP="004F06CA">
            <w:pPr>
              <w:pStyle w:val="Dates"/>
            </w:pPr>
            <w:r>
              <w:t>6</w:t>
            </w:r>
          </w:p>
        </w:tc>
        <w:tc>
          <w:tcPr>
            <w:tcW w:w="15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</w:tcPr>
          <w:p w14:paraId="68919585" w14:textId="1FC4E045" w:rsidR="004F06CA" w:rsidRDefault="00190548" w:rsidP="004F06CA">
            <w:pPr>
              <w:pStyle w:val="Dates"/>
            </w:pPr>
            <w:r>
              <w:t>7</w:t>
            </w:r>
          </w:p>
        </w:tc>
        <w:tc>
          <w:tcPr>
            <w:tcW w:w="15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</w:tcPr>
          <w:p w14:paraId="3421F525" w14:textId="4C06A49A" w:rsidR="004F06CA" w:rsidRDefault="00190548" w:rsidP="004F06CA">
            <w:pPr>
              <w:pStyle w:val="Dates"/>
            </w:pPr>
            <w:r>
              <w:t>8</w:t>
            </w:r>
          </w:p>
        </w:tc>
      </w:tr>
      <w:tr w:rsidR="00AF6648" w14:paraId="76A11845" w14:textId="77777777" w:rsidTr="005A1B44">
        <w:trPr>
          <w:gridAfter w:val="1"/>
          <w:wAfter w:w="6" w:type="dxa"/>
          <w:trHeight w:hRule="exact" w:val="2388"/>
        </w:trPr>
        <w:tc>
          <w:tcPr>
            <w:tcW w:w="15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4BD9A" w:themeFill="accent3"/>
          </w:tcPr>
          <w:p w14:paraId="097B15AD" w14:textId="77777777" w:rsidR="003B7842" w:rsidRPr="00A41DF4" w:rsidRDefault="003B7842" w:rsidP="003B7842">
            <w:pPr>
              <w:jc w:val="center"/>
              <w:rPr>
                <w:b/>
                <w:sz w:val="12"/>
                <w:szCs w:val="12"/>
              </w:rPr>
            </w:pPr>
            <w:r w:rsidRPr="00A41DF4">
              <w:rPr>
                <w:b/>
                <w:sz w:val="12"/>
                <w:szCs w:val="12"/>
              </w:rPr>
              <w:t>All Souls’ Day</w:t>
            </w:r>
          </w:p>
          <w:p w14:paraId="033DB3CF" w14:textId="39B46FC6" w:rsidR="00C1469F" w:rsidRPr="00A41DF4" w:rsidRDefault="00C1469F" w:rsidP="00372A59">
            <w:pPr>
              <w:jc w:val="center"/>
              <w:rPr>
                <w:b/>
                <w:sz w:val="12"/>
                <w:szCs w:val="12"/>
              </w:rPr>
            </w:pPr>
            <w:r w:rsidRPr="00A41DF4">
              <w:rPr>
                <w:b/>
                <w:sz w:val="12"/>
                <w:szCs w:val="12"/>
              </w:rPr>
              <w:t>Confessions</w:t>
            </w:r>
          </w:p>
          <w:p w14:paraId="53F27D4F" w14:textId="7557296A" w:rsidR="00C1469F" w:rsidRPr="00A41DF4" w:rsidRDefault="00C1469F" w:rsidP="00372A59">
            <w:pPr>
              <w:jc w:val="center"/>
              <w:rPr>
                <w:sz w:val="12"/>
                <w:szCs w:val="12"/>
              </w:rPr>
            </w:pPr>
            <w:r w:rsidRPr="00A41DF4">
              <w:rPr>
                <w:sz w:val="12"/>
                <w:szCs w:val="12"/>
              </w:rPr>
              <w:t>8:00</w:t>
            </w:r>
            <w:r w:rsidR="00DB78C6" w:rsidRPr="00A41DF4">
              <w:rPr>
                <w:sz w:val="12"/>
                <w:szCs w:val="12"/>
              </w:rPr>
              <w:t xml:space="preserve"> </w:t>
            </w:r>
            <w:r w:rsidRPr="00A41DF4">
              <w:rPr>
                <w:sz w:val="12"/>
                <w:szCs w:val="12"/>
              </w:rPr>
              <w:t>am</w:t>
            </w:r>
            <w:r w:rsidR="002F6EE8" w:rsidRPr="00A41DF4">
              <w:rPr>
                <w:sz w:val="12"/>
                <w:szCs w:val="12"/>
              </w:rPr>
              <w:t>-OLL</w:t>
            </w:r>
          </w:p>
          <w:p w14:paraId="72595B64" w14:textId="120EB727" w:rsidR="00F311C9" w:rsidRPr="00A41DF4" w:rsidRDefault="00F311C9" w:rsidP="00372A59">
            <w:pPr>
              <w:jc w:val="center"/>
              <w:rPr>
                <w:b/>
                <w:sz w:val="12"/>
                <w:szCs w:val="12"/>
              </w:rPr>
            </w:pPr>
            <w:r w:rsidRPr="00A41DF4">
              <w:rPr>
                <w:b/>
                <w:sz w:val="12"/>
                <w:szCs w:val="12"/>
              </w:rPr>
              <w:t>9:00 am Mass</w:t>
            </w:r>
            <w:r w:rsidR="003B7842" w:rsidRPr="00A41DF4">
              <w:rPr>
                <w:b/>
                <w:sz w:val="12"/>
                <w:szCs w:val="12"/>
              </w:rPr>
              <w:t xml:space="preserve"> &amp; Candle Blessing</w:t>
            </w:r>
            <w:r w:rsidR="002F6EE8" w:rsidRPr="00A41DF4">
              <w:rPr>
                <w:b/>
                <w:sz w:val="12"/>
                <w:szCs w:val="12"/>
              </w:rPr>
              <w:t>-OLL</w:t>
            </w:r>
          </w:p>
          <w:p w14:paraId="76D1F076" w14:textId="38AA9670" w:rsidR="00A40E9C" w:rsidRPr="00A41DF4" w:rsidRDefault="00A40E9C" w:rsidP="00372A59">
            <w:pPr>
              <w:jc w:val="center"/>
              <w:rPr>
                <w:bCs/>
                <w:sz w:val="12"/>
                <w:szCs w:val="12"/>
              </w:rPr>
            </w:pPr>
            <w:r w:rsidRPr="00A41DF4">
              <w:rPr>
                <w:bCs/>
                <w:sz w:val="12"/>
                <w:szCs w:val="12"/>
              </w:rPr>
              <w:t>10:15 am-11:15 am</w:t>
            </w:r>
          </w:p>
          <w:p w14:paraId="699855BD" w14:textId="2010AC99" w:rsidR="002F6EE8" w:rsidRPr="00A41DF4" w:rsidRDefault="002F6EE8" w:rsidP="00372A59">
            <w:pPr>
              <w:jc w:val="center"/>
              <w:rPr>
                <w:b/>
                <w:sz w:val="12"/>
                <w:szCs w:val="12"/>
              </w:rPr>
            </w:pPr>
            <w:r w:rsidRPr="00A41DF4">
              <w:rPr>
                <w:b/>
                <w:sz w:val="12"/>
                <w:szCs w:val="12"/>
              </w:rPr>
              <w:t>9:00 am Mass-St. J</w:t>
            </w:r>
          </w:p>
          <w:p w14:paraId="74D4768A" w14:textId="594767EF" w:rsidR="002F6EE8" w:rsidRPr="00A41DF4" w:rsidRDefault="002F6EE8" w:rsidP="00372A59">
            <w:pPr>
              <w:jc w:val="center"/>
              <w:rPr>
                <w:b/>
                <w:sz w:val="12"/>
                <w:szCs w:val="12"/>
              </w:rPr>
            </w:pPr>
            <w:r w:rsidRPr="00A41DF4">
              <w:rPr>
                <w:b/>
                <w:sz w:val="12"/>
                <w:szCs w:val="12"/>
              </w:rPr>
              <w:t>11:00 am Mass-St. H</w:t>
            </w:r>
          </w:p>
          <w:p w14:paraId="748D74E8" w14:textId="77777777" w:rsidR="003F0753" w:rsidRDefault="00861420" w:rsidP="00861420">
            <w:pPr>
              <w:jc w:val="center"/>
              <w:rPr>
                <w:b/>
                <w:sz w:val="12"/>
                <w:szCs w:val="12"/>
              </w:rPr>
            </w:pPr>
            <w:r w:rsidRPr="00A41DF4">
              <w:rPr>
                <w:b/>
                <w:sz w:val="12"/>
                <w:szCs w:val="12"/>
              </w:rPr>
              <w:t xml:space="preserve">Student </w:t>
            </w:r>
            <w:r w:rsidR="003F0753">
              <w:rPr>
                <w:b/>
                <w:sz w:val="12"/>
                <w:szCs w:val="12"/>
              </w:rPr>
              <w:t xml:space="preserve">OCIA/FF </w:t>
            </w:r>
            <w:r w:rsidRPr="00A41DF4">
              <w:rPr>
                <w:b/>
                <w:sz w:val="12"/>
                <w:szCs w:val="12"/>
              </w:rPr>
              <w:t xml:space="preserve">&amp; </w:t>
            </w:r>
          </w:p>
          <w:p w14:paraId="20355B03" w14:textId="314D10E2" w:rsidR="00861420" w:rsidRPr="00A41DF4" w:rsidRDefault="00861420" w:rsidP="00861420">
            <w:pPr>
              <w:jc w:val="center"/>
              <w:rPr>
                <w:b/>
                <w:sz w:val="12"/>
                <w:szCs w:val="12"/>
              </w:rPr>
            </w:pPr>
            <w:r w:rsidRPr="00A41DF4">
              <w:rPr>
                <w:b/>
                <w:sz w:val="12"/>
                <w:szCs w:val="12"/>
              </w:rPr>
              <w:t xml:space="preserve">Adult OCIA </w:t>
            </w:r>
          </w:p>
          <w:p w14:paraId="39F13950" w14:textId="77777777" w:rsidR="00861420" w:rsidRPr="00A41DF4" w:rsidRDefault="00861420" w:rsidP="00861420">
            <w:pPr>
              <w:jc w:val="center"/>
              <w:rPr>
                <w:bCs/>
                <w:sz w:val="12"/>
                <w:szCs w:val="12"/>
              </w:rPr>
            </w:pPr>
            <w:r w:rsidRPr="00A41DF4">
              <w:rPr>
                <w:bCs/>
                <w:sz w:val="12"/>
                <w:szCs w:val="12"/>
              </w:rPr>
              <w:t>10:15 am OLL</w:t>
            </w:r>
          </w:p>
          <w:p w14:paraId="56A8AE58" w14:textId="77777777" w:rsidR="00861420" w:rsidRPr="00957D2B" w:rsidRDefault="00861420" w:rsidP="00372A59">
            <w:pPr>
              <w:jc w:val="center"/>
              <w:rPr>
                <w:b/>
                <w:sz w:val="13"/>
                <w:szCs w:val="13"/>
              </w:rPr>
            </w:pPr>
          </w:p>
          <w:p w14:paraId="0FB3A9BF" w14:textId="77777777" w:rsidR="00BE3429" w:rsidRPr="00957D2B" w:rsidRDefault="00BE3429" w:rsidP="00372A59">
            <w:pPr>
              <w:jc w:val="center"/>
              <w:rPr>
                <w:b/>
                <w:sz w:val="13"/>
                <w:szCs w:val="13"/>
              </w:rPr>
            </w:pPr>
          </w:p>
          <w:p w14:paraId="3F5645D0" w14:textId="477AEF93" w:rsidR="00536899" w:rsidRPr="00957D2B" w:rsidRDefault="00536899" w:rsidP="00EB0006">
            <w:pPr>
              <w:jc w:val="center"/>
              <w:rPr>
                <w:sz w:val="13"/>
                <w:szCs w:val="13"/>
              </w:rPr>
            </w:pPr>
          </w:p>
        </w:tc>
        <w:tc>
          <w:tcPr>
            <w:tcW w:w="15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BC10325" w14:textId="0B0DBF09" w:rsidR="00F311C9" w:rsidRDefault="00861420" w:rsidP="00F311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5:30 pm Mass-OLL</w:t>
            </w:r>
          </w:p>
          <w:p w14:paraId="03118BFE" w14:textId="003D3189" w:rsidR="00A120BD" w:rsidRPr="00A120BD" w:rsidRDefault="00A120BD" w:rsidP="00F311C9">
            <w:pPr>
              <w:jc w:val="center"/>
              <w:rPr>
                <w:b/>
                <w:bCs/>
                <w:sz w:val="20"/>
                <w:szCs w:val="20"/>
              </w:rPr>
            </w:pPr>
            <w:r w:rsidRPr="00A120BD">
              <w:rPr>
                <w:b/>
                <w:bCs/>
                <w:sz w:val="20"/>
                <w:szCs w:val="20"/>
              </w:rPr>
              <w:t>Adoration</w:t>
            </w:r>
          </w:p>
          <w:p w14:paraId="528D5A44" w14:textId="7B183495" w:rsidR="00A120BD" w:rsidRPr="00B5400D" w:rsidRDefault="00A120BD" w:rsidP="00F311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6:00 pm-OLL</w:t>
            </w:r>
          </w:p>
          <w:p w14:paraId="0321E0EC" w14:textId="77777777" w:rsidR="00F311C9" w:rsidRPr="00B5400D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2136929D" w14:textId="59F8E363" w:rsidR="00F311C9" w:rsidRPr="00B5400D" w:rsidRDefault="00F311C9" w:rsidP="00F311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5A35046" w14:textId="732BFD25" w:rsidR="00F311C9" w:rsidRDefault="00F311C9" w:rsidP="00F311C9">
            <w:pPr>
              <w:jc w:val="center"/>
              <w:rPr>
                <w:sz w:val="20"/>
                <w:szCs w:val="20"/>
              </w:rPr>
            </w:pPr>
            <w:r w:rsidRPr="00B5400D">
              <w:rPr>
                <w:sz w:val="20"/>
                <w:szCs w:val="20"/>
              </w:rPr>
              <w:t>9:00 am Mass</w:t>
            </w:r>
            <w:r w:rsidR="007A5AD1">
              <w:rPr>
                <w:sz w:val="20"/>
                <w:szCs w:val="20"/>
              </w:rPr>
              <w:t>-OLL</w:t>
            </w:r>
          </w:p>
          <w:p w14:paraId="2AE0A141" w14:textId="77777777" w:rsidR="00861420" w:rsidRPr="00861420" w:rsidRDefault="00861420" w:rsidP="00F311C9">
            <w:pPr>
              <w:jc w:val="center"/>
              <w:rPr>
                <w:sz w:val="8"/>
                <w:szCs w:val="8"/>
              </w:rPr>
            </w:pPr>
          </w:p>
          <w:p w14:paraId="0672FE1D" w14:textId="4243D5C0" w:rsidR="00040851" w:rsidRPr="002D367C" w:rsidRDefault="003469DB" w:rsidP="002D36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1C4729" w:rsidRPr="001C4729">
              <w:rPr>
                <w:sz w:val="20"/>
                <w:szCs w:val="20"/>
              </w:rPr>
              <w:t xml:space="preserve">:00 </w:t>
            </w:r>
            <w:r w:rsidR="00861420">
              <w:rPr>
                <w:sz w:val="20"/>
                <w:szCs w:val="20"/>
              </w:rPr>
              <w:t>p</w:t>
            </w:r>
            <w:r w:rsidR="001C4729" w:rsidRPr="001C4729">
              <w:rPr>
                <w:sz w:val="20"/>
                <w:szCs w:val="20"/>
              </w:rPr>
              <w:t>m Mass-St. H</w:t>
            </w:r>
          </w:p>
          <w:p w14:paraId="254B72F6" w14:textId="77777777" w:rsidR="00F311C9" w:rsidRPr="00B5400D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5A85FF90" w14:textId="77777777" w:rsidR="00F311C9" w:rsidRPr="00B5400D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61AA19FE" w14:textId="77777777" w:rsidR="00F311C9" w:rsidRPr="00B5400D" w:rsidRDefault="00F311C9" w:rsidP="00F311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DC460AC" w14:textId="6A46CFD5" w:rsidR="00E31493" w:rsidRPr="00861420" w:rsidRDefault="00F311C9" w:rsidP="00F311C9">
            <w:pPr>
              <w:jc w:val="center"/>
              <w:rPr>
                <w:sz w:val="15"/>
                <w:szCs w:val="15"/>
              </w:rPr>
            </w:pPr>
            <w:r w:rsidRPr="00861420">
              <w:rPr>
                <w:sz w:val="15"/>
                <w:szCs w:val="15"/>
              </w:rPr>
              <w:t>9:00 am Mass</w:t>
            </w:r>
            <w:r w:rsidR="007A5AD1" w:rsidRPr="00861420">
              <w:rPr>
                <w:sz w:val="15"/>
                <w:szCs w:val="15"/>
              </w:rPr>
              <w:t>-OLL</w:t>
            </w:r>
          </w:p>
          <w:p w14:paraId="39A01C09" w14:textId="19AF5888" w:rsidR="001C4729" w:rsidRPr="00861420" w:rsidRDefault="001C4729" w:rsidP="001C4729">
            <w:pPr>
              <w:jc w:val="center"/>
              <w:rPr>
                <w:sz w:val="15"/>
                <w:szCs w:val="15"/>
              </w:rPr>
            </w:pPr>
            <w:r w:rsidRPr="00861420">
              <w:rPr>
                <w:sz w:val="15"/>
                <w:szCs w:val="15"/>
              </w:rPr>
              <w:t>9:00 am Mass- St. H</w:t>
            </w:r>
          </w:p>
          <w:p w14:paraId="4549DC0C" w14:textId="77777777" w:rsidR="00E31493" w:rsidRPr="00861420" w:rsidRDefault="00E31493" w:rsidP="00E31493">
            <w:pPr>
              <w:jc w:val="center"/>
              <w:rPr>
                <w:b/>
                <w:sz w:val="15"/>
                <w:szCs w:val="15"/>
              </w:rPr>
            </w:pPr>
            <w:r w:rsidRPr="00861420">
              <w:rPr>
                <w:b/>
                <w:sz w:val="15"/>
                <w:szCs w:val="15"/>
              </w:rPr>
              <w:t>5 hours of Adoration</w:t>
            </w:r>
          </w:p>
          <w:p w14:paraId="3D8B9E7D" w14:textId="4FE9465C" w:rsidR="00E31493" w:rsidRPr="00861420" w:rsidRDefault="00E31493" w:rsidP="00E31493">
            <w:pPr>
              <w:jc w:val="center"/>
              <w:rPr>
                <w:b/>
                <w:sz w:val="15"/>
                <w:szCs w:val="15"/>
              </w:rPr>
            </w:pPr>
            <w:r w:rsidRPr="00861420">
              <w:rPr>
                <w:b/>
                <w:sz w:val="15"/>
                <w:szCs w:val="15"/>
              </w:rPr>
              <w:t xml:space="preserve"> </w:t>
            </w:r>
            <w:r w:rsidRPr="00861420">
              <w:rPr>
                <w:sz w:val="15"/>
                <w:szCs w:val="15"/>
              </w:rPr>
              <w:t>10 am - 3 pm</w:t>
            </w:r>
            <w:r w:rsidR="00D1664B" w:rsidRPr="00861420">
              <w:rPr>
                <w:sz w:val="15"/>
                <w:szCs w:val="15"/>
              </w:rPr>
              <w:t xml:space="preserve"> OLL</w:t>
            </w:r>
          </w:p>
          <w:p w14:paraId="304BEAFE" w14:textId="77777777" w:rsidR="00E31493" w:rsidRPr="00861420" w:rsidRDefault="00E31493" w:rsidP="00E31493">
            <w:pPr>
              <w:jc w:val="center"/>
              <w:rPr>
                <w:b/>
                <w:sz w:val="15"/>
                <w:szCs w:val="15"/>
              </w:rPr>
            </w:pPr>
            <w:r w:rsidRPr="00861420">
              <w:rPr>
                <w:b/>
                <w:sz w:val="15"/>
                <w:szCs w:val="15"/>
              </w:rPr>
              <w:t>Confession</w:t>
            </w:r>
          </w:p>
          <w:p w14:paraId="6B82D3FC" w14:textId="0AEE51CE" w:rsidR="00E31493" w:rsidRPr="00861420" w:rsidRDefault="00E31493" w:rsidP="00E31493">
            <w:pPr>
              <w:jc w:val="center"/>
              <w:rPr>
                <w:sz w:val="15"/>
                <w:szCs w:val="15"/>
              </w:rPr>
            </w:pPr>
            <w:r w:rsidRPr="00861420">
              <w:rPr>
                <w:sz w:val="15"/>
                <w:szCs w:val="15"/>
              </w:rPr>
              <w:t>11 am – 12 pm</w:t>
            </w:r>
            <w:r w:rsidR="00D1664B" w:rsidRPr="00861420">
              <w:rPr>
                <w:sz w:val="15"/>
                <w:szCs w:val="15"/>
              </w:rPr>
              <w:t xml:space="preserve"> OLL</w:t>
            </w:r>
          </w:p>
          <w:p w14:paraId="2C48E36C" w14:textId="2FCC7914" w:rsidR="003F0F29" w:rsidRPr="00861420" w:rsidRDefault="009B7492" w:rsidP="003F0F29">
            <w:pPr>
              <w:jc w:val="center"/>
              <w:rPr>
                <w:b/>
                <w:sz w:val="15"/>
                <w:szCs w:val="15"/>
              </w:rPr>
            </w:pPr>
            <w:r w:rsidRPr="00861420">
              <w:rPr>
                <w:b/>
                <w:sz w:val="15"/>
                <w:szCs w:val="15"/>
              </w:rPr>
              <w:t>Adult Faith Formation</w:t>
            </w:r>
          </w:p>
          <w:p w14:paraId="03495EE2" w14:textId="407391DA" w:rsidR="003F0F29" w:rsidRPr="00861420" w:rsidRDefault="003F0F29" w:rsidP="003F0F29">
            <w:pPr>
              <w:jc w:val="center"/>
              <w:rPr>
                <w:sz w:val="15"/>
                <w:szCs w:val="15"/>
              </w:rPr>
            </w:pPr>
            <w:r w:rsidRPr="00861420">
              <w:rPr>
                <w:sz w:val="15"/>
                <w:szCs w:val="15"/>
              </w:rPr>
              <w:t>5:</w:t>
            </w:r>
            <w:r w:rsidR="009B7492" w:rsidRPr="00861420">
              <w:rPr>
                <w:sz w:val="15"/>
                <w:szCs w:val="15"/>
              </w:rPr>
              <w:t>3</w:t>
            </w:r>
            <w:r w:rsidRPr="00861420">
              <w:rPr>
                <w:sz w:val="15"/>
                <w:szCs w:val="15"/>
              </w:rPr>
              <w:t>0</w:t>
            </w:r>
            <w:r w:rsidR="000846B6" w:rsidRPr="00861420">
              <w:rPr>
                <w:sz w:val="15"/>
                <w:szCs w:val="15"/>
              </w:rPr>
              <w:t>-6:30</w:t>
            </w:r>
            <w:r w:rsidRPr="00861420">
              <w:rPr>
                <w:sz w:val="15"/>
                <w:szCs w:val="15"/>
              </w:rPr>
              <w:t xml:space="preserve"> pm</w:t>
            </w:r>
            <w:r w:rsidR="00D1664B" w:rsidRPr="00861420">
              <w:rPr>
                <w:sz w:val="15"/>
                <w:szCs w:val="15"/>
              </w:rPr>
              <w:t xml:space="preserve"> OLL</w:t>
            </w:r>
          </w:p>
          <w:p w14:paraId="1C3FFBAC" w14:textId="77777777" w:rsidR="003F0F29" w:rsidRPr="00957D2B" w:rsidRDefault="003F0F29" w:rsidP="00E31493">
            <w:pPr>
              <w:jc w:val="center"/>
              <w:rPr>
                <w:sz w:val="14"/>
                <w:szCs w:val="14"/>
              </w:rPr>
            </w:pPr>
          </w:p>
          <w:p w14:paraId="7A389216" w14:textId="77777777" w:rsidR="00E31493" w:rsidRPr="00957D2B" w:rsidRDefault="00E31493" w:rsidP="00F311C9">
            <w:pPr>
              <w:jc w:val="center"/>
              <w:rPr>
                <w:sz w:val="14"/>
                <w:szCs w:val="14"/>
              </w:rPr>
            </w:pPr>
          </w:p>
          <w:p w14:paraId="3796463B" w14:textId="429304F4" w:rsidR="00F311C9" w:rsidRPr="00957D2B" w:rsidRDefault="00F311C9" w:rsidP="00F311C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4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77C28E5" w14:textId="10743E61" w:rsidR="005375F7" w:rsidRDefault="00A120BD" w:rsidP="00205F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F311C9" w:rsidRPr="00861420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3</w:t>
            </w:r>
            <w:r w:rsidR="00F311C9" w:rsidRPr="00861420">
              <w:rPr>
                <w:sz w:val="20"/>
                <w:szCs w:val="20"/>
              </w:rPr>
              <w:t xml:space="preserve">0 </w:t>
            </w:r>
            <w:r>
              <w:rPr>
                <w:sz w:val="20"/>
                <w:szCs w:val="20"/>
              </w:rPr>
              <w:t>p</w:t>
            </w:r>
            <w:r w:rsidR="00F311C9" w:rsidRPr="00861420">
              <w:rPr>
                <w:sz w:val="20"/>
                <w:szCs w:val="20"/>
              </w:rPr>
              <w:t>m Mass</w:t>
            </w:r>
            <w:r w:rsidR="007A5AD1" w:rsidRPr="00861420">
              <w:rPr>
                <w:sz w:val="20"/>
                <w:szCs w:val="20"/>
              </w:rPr>
              <w:t>-OLL</w:t>
            </w:r>
          </w:p>
          <w:p w14:paraId="0A1B85D9" w14:textId="25CDDD5F" w:rsidR="00CC2E62" w:rsidRPr="00861420" w:rsidRDefault="00CC2E62" w:rsidP="00CC2E62">
            <w:pPr>
              <w:jc w:val="center"/>
              <w:rPr>
                <w:sz w:val="20"/>
                <w:szCs w:val="20"/>
              </w:rPr>
            </w:pPr>
            <w:r w:rsidRPr="00CC2E62">
              <w:rPr>
                <w:b/>
                <w:sz w:val="20"/>
                <w:szCs w:val="20"/>
              </w:rPr>
              <w:t>Adoration</w:t>
            </w:r>
            <w:r>
              <w:rPr>
                <w:sz w:val="20"/>
                <w:szCs w:val="20"/>
              </w:rPr>
              <w:t xml:space="preserve"> 6</w:t>
            </w:r>
            <w:r>
              <w:rPr>
                <w:sz w:val="20"/>
                <w:szCs w:val="20"/>
              </w:rPr>
              <w:t>:00</w:t>
            </w:r>
            <w:r>
              <w:rPr>
                <w:sz w:val="20"/>
                <w:szCs w:val="20"/>
              </w:rPr>
              <w:t xml:space="preserve"> pm OLL</w:t>
            </w:r>
          </w:p>
          <w:p w14:paraId="64F5BF7C" w14:textId="6F802B9C" w:rsidR="001C4729" w:rsidRDefault="003E667A" w:rsidP="001C47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861420" w:rsidRPr="00861420">
              <w:rPr>
                <w:sz w:val="20"/>
                <w:szCs w:val="20"/>
              </w:rPr>
              <w:t>:00 pm Mass-St. J</w:t>
            </w:r>
          </w:p>
          <w:p w14:paraId="0489F51D" w14:textId="13B0F774" w:rsidR="00A120BD" w:rsidRPr="00A120BD" w:rsidRDefault="00A120BD" w:rsidP="001C4729">
            <w:pPr>
              <w:jc w:val="center"/>
              <w:rPr>
                <w:b/>
                <w:bCs/>
                <w:sz w:val="20"/>
                <w:szCs w:val="20"/>
              </w:rPr>
            </w:pPr>
            <w:r w:rsidRPr="00A120BD">
              <w:rPr>
                <w:b/>
                <w:bCs/>
                <w:sz w:val="20"/>
                <w:szCs w:val="20"/>
              </w:rPr>
              <w:t>Fashion Show</w:t>
            </w:r>
          </w:p>
          <w:p w14:paraId="5220E7B3" w14:textId="5FC69377" w:rsidR="00A120BD" w:rsidRDefault="00A120BD" w:rsidP="001C47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1:00 pm-St. J</w:t>
            </w:r>
          </w:p>
          <w:p w14:paraId="10DD44E7" w14:textId="6D6D5906" w:rsidR="00205F4C" w:rsidRPr="00F228C2" w:rsidRDefault="00205F4C" w:rsidP="00F228C2">
            <w:pPr>
              <w:jc w:val="center"/>
              <w:rPr>
                <w:b/>
                <w:sz w:val="16"/>
                <w:szCs w:val="16"/>
              </w:rPr>
            </w:pPr>
          </w:p>
          <w:p w14:paraId="13BD88C6" w14:textId="77777777" w:rsidR="00F311C9" w:rsidRPr="00B5400D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275FE323" w14:textId="77777777" w:rsidR="00F311C9" w:rsidRPr="00B5400D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3141F67A" w14:textId="77777777" w:rsidR="00F311C9" w:rsidRPr="00B5400D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1B1110D0" w14:textId="617A8699" w:rsidR="00F311C9" w:rsidRPr="00B5400D" w:rsidRDefault="00F311C9" w:rsidP="00F311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AE51B48" w14:textId="77777777" w:rsidR="00861420" w:rsidRPr="00861420" w:rsidRDefault="00861420" w:rsidP="00861420">
            <w:pPr>
              <w:jc w:val="center"/>
              <w:rPr>
                <w:b/>
                <w:sz w:val="20"/>
                <w:szCs w:val="20"/>
              </w:rPr>
            </w:pPr>
            <w:r w:rsidRPr="00861420">
              <w:rPr>
                <w:b/>
                <w:sz w:val="20"/>
                <w:szCs w:val="20"/>
              </w:rPr>
              <w:t>First Friday Adoration</w:t>
            </w:r>
          </w:p>
          <w:p w14:paraId="5026215D" w14:textId="74B75525" w:rsidR="00F311C9" w:rsidRPr="00861420" w:rsidRDefault="00B5400D" w:rsidP="00E1341F">
            <w:pPr>
              <w:jc w:val="center"/>
              <w:rPr>
                <w:sz w:val="20"/>
                <w:szCs w:val="20"/>
              </w:rPr>
            </w:pPr>
            <w:r w:rsidRPr="00861420">
              <w:rPr>
                <w:sz w:val="20"/>
                <w:szCs w:val="20"/>
              </w:rPr>
              <w:t>9:00 am Mass</w:t>
            </w:r>
            <w:r w:rsidR="007A5AD1" w:rsidRPr="00861420">
              <w:rPr>
                <w:sz w:val="20"/>
                <w:szCs w:val="20"/>
              </w:rPr>
              <w:t>-OLL</w:t>
            </w:r>
          </w:p>
          <w:p w14:paraId="612FF602" w14:textId="6D8E20C5" w:rsidR="00861420" w:rsidRPr="00861420" w:rsidRDefault="00861420" w:rsidP="00861420">
            <w:pPr>
              <w:jc w:val="center"/>
              <w:rPr>
                <w:b/>
                <w:bCs/>
                <w:sz w:val="20"/>
                <w:szCs w:val="20"/>
              </w:rPr>
            </w:pPr>
            <w:r w:rsidRPr="00861420">
              <w:rPr>
                <w:b/>
                <w:bCs/>
                <w:sz w:val="20"/>
                <w:szCs w:val="20"/>
              </w:rPr>
              <w:t>Confession</w:t>
            </w:r>
            <w:r w:rsidR="003238DC">
              <w:rPr>
                <w:b/>
                <w:bCs/>
                <w:sz w:val="20"/>
                <w:szCs w:val="20"/>
              </w:rPr>
              <w:t>s</w:t>
            </w:r>
          </w:p>
          <w:p w14:paraId="07FD86BE" w14:textId="77777777" w:rsidR="00861420" w:rsidRPr="003238DC" w:rsidRDefault="00861420" w:rsidP="00861420">
            <w:pPr>
              <w:jc w:val="center"/>
              <w:rPr>
                <w:sz w:val="20"/>
                <w:szCs w:val="20"/>
              </w:rPr>
            </w:pPr>
            <w:r w:rsidRPr="003238DC">
              <w:rPr>
                <w:sz w:val="20"/>
                <w:szCs w:val="20"/>
              </w:rPr>
              <w:t>10:00 am-OLL</w:t>
            </w:r>
          </w:p>
          <w:p w14:paraId="7CDA304F" w14:textId="1F40FC27" w:rsidR="00861420" w:rsidRPr="00CC2E62" w:rsidRDefault="00861420" w:rsidP="00861420">
            <w:pPr>
              <w:jc w:val="center"/>
              <w:rPr>
                <w:bCs/>
                <w:sz w:val="20"/>
                <w:szCs w:val="20"/>
              </w:rPr>
            </w:pPr>
            <w:r w:rsidRPr="00CC2E62">
              <w:rPr>
                <w:bCs/>
                <w:sz w:val="20"/>
                <w:szCs w:val="20"/>
              </w:rPr>
              <w:t>9:00 am Mass-St. J</w:t>
            </w:r>
          </w:p>
          <w:p w14:paraId="1651F4FB" w14:textId="77777777" w:rsidR="00861420" w:rsidRPr="00B5400D" w:rsidRDefault="00861420" w:rsidP="00E1341F">
            <w:pPr>
              <w:jc w:val="center"/>
              <w:rPr>
                <w:sz w:val="20"/>
                <w:szCs w:val="20"/>
              </w:rPr>
            </w:pPr>
          </w:p>
          <w:p w14:paraId="61DACB6B" w14:textId="77777777" w:rsidR="00F311C9" w:rsidRPr="00B5400D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21BAB186" w14:textId="77777777" w:rsidR="00F311C9" w:rsidRPr="00B5400D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78BECB0F" w14:textId="61FA312F" w:rsidR="00F311C9" w:rsidRPr="00B5400D" w:rsidRDefault="00F311C9" w:rsidP="00F311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4BD9A" w:themeFill="accent3"/>
          </w:tcPr>
          <w:p w14:paraId="2C94DF81" w14:textId="5D66868A" w:rsidR="003B7842" w:rsidRPr="00A120BD" w:rsidRDefault="003B7842" w:rsidP="003B7842">
            <w:pPr>
              <w:jc w:val="center"/>
              <w:rPr>
                <w:b/>
              </w:rPr>
            </w:pPr>
            <w:r w:rsidRPr="00A120BD">
              <w:rPr>
                <w:b/>
              </w:rPr>
              <w:t>9:00 am Mass-OLL</w:t>
            </w:r>
          </w:p>
          <w:p w14:paraId="42ECF6D5" w14:textId="77777777" w:rsidR="00A16CC0" w:rsidRDefault="00C1469F" w:rsidP="00F311C9">
            <w:pPr>
              <w:jc w:val="center"/>
              <w:rPr>
                <w:b/>
              </w:rPr>
            </w:pPr>
            <w:r w:rsidRPr="00A120BD">
              <w:rPr>
                <w:b/>
              </w:rPr>
              <w:t>Confessions</w:t>
            </w:r>
          </w:p>
          <w:p w14:paraId="10125812" w14:textId="7D2D0385" w:rsidR="00C1469F" w:rsidRPr="00A120BD" w:rsidRDefault="00C1469F" w:rsidP="00F311C9">
            <w:pPr>
              <w:jc w:val="center"/>
            </w:pPr>
            <w:r w:rsidRPr="00A120BD">
              <w:t xml:space="preserve"> 3:00</w:t>
            </w:r>
            <w:r w:rsidR="00DB78C6" w:rsidRPr="00A120BD">
              <w:t xml:space="preserve"> </w:t>
            </w:r>
            <w:r w:rsidRPr="00A120BD">
              <w:t>pm</w:t>
            </w:r>
            <w:r w:rsidR="007A5AD1" w:rsidRPr="00A120BD">
              <w:t xml:space="preserve"> OLL</w:t>
            </w:r>
          </w:p>
          <w:p w14:paraId="3961A2A1" w14:textId="14405CF3" w:rsidR="00F311C9" w:rsidRPr="00A120BD" w:rsidRDefault="00F311C9" w:rsidP="00F311C9">
            <w:pPr>
              <w:jc w:val="center"/>
              <w:rPr>
                <w:b/>
              </w:rPr>
            </w:pPr>
            <w:r w:rsidRPr="00A120BD">
              <w:rPr>
                <w:b/>
              </w:rPr>
              <w:t>4:00 pm Mass</w:t>
            </w:r>
            <w:r w:rsidR="007A5AD1" w:rsidRPr="00A120BD">
              <w:rPr>
                <w:b/>
              </w:rPr>
              <w:t>-OLL</w:t>
            </w:r>
          </w:p>
          <w:p w14:paraId="06F7D2E8" w14:textId="376C6278" w:rsidR="00F311C9" w:rsidRPr="00A120BD" w:rsidRDefault="00A120BD" w:rsidP="00F311C9">
            <w:pPr>
              <w:jc w:val="center"/>
              <w:rPr>
                <w:b/>
                <w:bCs/>
              </w:rPr>
            </w:pPr>
            <w:r w:rsidRPr="00A120BD">
              <w:rPr>
                <w:b/>
                <w:bCs/>
              </w:rPr>
              <w:t>M</w:t>
            </w:r>
            <w:r w:rsidR="006D2950">
              <w:rPr>
                <w:b/>
                <w:bCs/>
              </w:rPr>
              <w:t>S</w:t>
            </w:r>
            <w:r w:rsidRPr="00A120BD">
              <w:rPr>
                <w:b/>
                <w:bCs/>
              </w:rPr>
              <w:t xml:space="preserve"> CCD</w:t>
            </w:r>
          </w:p>
          <w:p w14:paraId="71A8DFDD" w14:textId="7BDA4259" w:rsidR="00A120BD" w:rsidRPr="00A120BD" w:rsidRDefault="00A120BD" w:rsidP="00F311C9">
            <w:pPr>
              <w:jc w:val="center"/>
            </w:pPr>
            <w:r w:rsidRPr="00A120BD">
              <w:t>5:15 pm-OLL</w:t>
            </w:r>
          </w:p>
        </w:tc>
      </w:tr>
      <w:tr w:rsidR="00AF6648" w14:paraId="0B89A310" w14:textId="77777777" w:rsidTr="005A1B44">
        <w:trPr>
          <w:gridAfter w:val="1"/>
          <w:wAfter w:w="6" w:type="dxa"/>
          <w:trHeight w:val="274"/>
        </w:trPr>
        <w:tc>
          <w:tcPr>
            <w:tcW w:w="15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1D2CF9FE" w14:textId="7ECC91A6" w:rsidR="00F311C9" w:rsidRDefault="00190548" w:rsidP="00F311C9">
            <w:pPr>
              <w:pStyle w:val="Dates"/>
            </w:pPr>
            <w:r>
              <w:t>9</w:t>
            </w:r>
          </w:p>
        </w:tc>
        <w:tc>
          <w:tcPr>
            <w:tcW w:w="15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17F408A" w14:textId="513F7188" w:rsidR="00F311C9" w:rsidRDefault="00190548" w:rsidP="00F311C9">
            <w:pPr>
              <w:pStyle w:val="Dates"/>
            </w:pPr>
            <w:r>
              <w:t>10</w:t>
            </w:r>
          </w:p>
        </w:tc>
        <w:tc>
          <w:tcPr>
            <w:tcW w:w="154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69DBE1F8" w14:textId="407E62E8" w:rsidR="00F311C9" w:rsidRDefault="00190548" w:rsidP="00F311C9">
            <w:pPr>
              <w:pStyle w:val="Dates"/>
            </w:pPr>
            <w:r>
              <w:t>11</w:t>
            </w:r>
          </w:p>
        </w:tc>
        <w:tc>
          <w:tcPr>
            <w:tcW w:w="15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E0000"/>
          </w:tcPr>
          <w:p w14:paraId="3378E041" w14:textId="2B309AFB" w:rsidR="00F311C9" w:rsidRDefault="00190548" w:rsidP="00F311C9">
            <w:pPr>
              <w:pStyle w:val="Dates"/>
            </w:pPr>
            <w:r>
              <w:t>12</w:t>
            </w:r>
          </w:p>
        </w:tc>
        <w:tc>
          <w:tcPr>
            <w:tcW w:w="154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F3FEC70" w14:textId="43CDD95C" w:rsidR="00F311C9" w:rsidRDefault="00190548" w:rsidP="00F311C9">
            <w:pPr>
              <w:pStyle w:val="Dates"/>
            </w:pPr>
            <w:r>
              <w:t>13</w:t>
            </w:r>
          </w:p>
        </w:tc>
        <w:tc>
          <w:tcPr>
            <w:tcW w:w="15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</w:tcPr>
          <w:p w14:paraId="125E61D4" w14:textId="3FFAEBC5" w:rsidR="00F311C9" w:rsidRDefault="00190548" w:rsidP="00626373">
            <w:pPr>
              <w:pStyle w:val="Dates"/>
            </w:pPr>
            <w:r>
              <w:t>14</w:t>
            </w:r>
          </w:p>
        </w:tc>
        <w:tc>
          <w:tcPr>
            <w:tcW w:w="15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</w:tcPr>
          <w:p w14:paraId="49DBAD06" w14:textId="06258FE4" w:rsidR="00F311C9" w:rsidRDefault="00190548" w:rsidP="00F311C9">
            <w:pPr>
              <w:pStyle w:val="Dates"/>
            </w:pPr>
            <w:r>
              <w:t>15</w:t>
            </w:r>
          </w:p>
        </w:tc>
      </w:tr>
      <w:tr w:rsidR="00AF6648" w14:paraId="4C4F209E" w14:textId="77777777" w:rsidTr="005A1B44">
        <w:trPr>
          <w:gridAfter w:val="1"/>
          <w:wAfter w:w="6" w:type="dxa"/>
          <w:trHeight w:hRule="exact" w:val="1905"/>
        </w:trPr>
        <w:tc>
          <w:tcPr>
            <w:tcW w:w="15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4BD9A" w:themeFill="accent3"/>
          </w:tcPr>
          <w:p w14:paraId="6C315516" w14:textId="77777777" w:rsidR="00C1469F" w:rsidRPr="00A16CC0" w:rsidRDefault="00C1469F" w:rsidP="00C1469F">
            <w:pPr>
              <w:jc w:val="center"/>
              <w:rPr>
                <w:b/>
                <w:sz w:val="12"/>
                <w:szCs w:val="12"/>
              </w:rPr>
            </w:pPr>
            <w:r w:rsidRPr="00A16CC0">
              <w:rPr>
                <w:b/>
                <w:sz w:val="12"/>
                <w:szCs w:val="12"/>
              </w:rPr>
              <w:t>Confessions</w:t>
            </w:r>
          </w:p>
          <w:p w14:paraId="73F5CD11" w14:textId="28A601CF" w:rsidR="00E1341F" w:rsidRPr="00A16CC0" w:rsidRDefault="00C1469F" w:rsidP="00F311C9">
            <w:pPr>
              <w:jc w:val="center"/>
              <w:rPr>
                <w:sz w:val="12"/>
                <w:szCs w:val="12"/>
              </w:rPr>
            </w:pPr>
            <w:r w:rsidRPr="00A16CC0">
              <w:rPr>
                <w:sz w:val="12"/>
                <w:szCs w:val="12"/>
              </w:rPr>
              <w:t>8:00</w:t>
            </w:r>
            <w:r w:rsidR="00DB78C6" w:rsidRPr="00A16CC0">
              <w:rPr>
                <w:sz w:val="12"/>
                <w:szCs w:val="12"/>
              </w:rPr>
              <w:t xml:space="preserve"> </w:t>
            </w:r>
            <w:r w:rsidR="002F6EE8" w:rsidRPr="00A16CC0">
              <w:rPr>
                <w:sz w:val="12"/>
                <w:szCs w:val="12"/>
              </w:rPr>
              <w:t>am-OLL</w:t>
            </w:r>
          </w:p>
          <w:p w14:paraId="7BE3556B" w14:textId="505FF10A" w:rsidR="00AB00AD" w:rsidRPr="00A16CC0" w:rsidRDefault="00F311C9" w:rsidP="009B7492">
            <w:pPr>
              <w:jc w:val="center"/>
              <w:rPr>
                <w:b/>
                <w:sz w:val="12"/>
                <w:szCs w:val="12"/>
              </w:rPr>
            </w:pPr>
            <w:r w:rsidRPr="00A16CC0">
              <w:rPr>
                <w:b/>
                <w:sz w:val="12"/>
                <w:szCs w:val="12"/>
              </w:rPr>
              <w:t>9:00 am Mass</w:t>
            </w:r>
            <w:r w:rsidR="002F6EE8" w:rsidRPr="00A16CC0">
              <w:rPr>
                <w:b/>
                <w:sz w:val="12"/>
                <w:szCs w:val="12"/>
              </w:rPr>
              <w:t>-OLL</w:t>
            </w:r>
          </w:p>
          <w:p w14:paraId="3195C0F3" w14:textId="3894C6AE" w:rsidR="002F6EE8" w:rsidRPr="00A16CC0" w:rsidRDefault="002F6EE8" w:rsidP="002F6EE8">
            <w:pPr>
              <w:jc w:val="center"/>
              <w:rPr>
                <w:b/>
                <w:sz w:val="12"/>
                <w:szCs w:val="12"/>
              </w:rPr>
            </w:pPr>
            <w:r w:rsidRPr="00A16CC0">
              <w:rPr>
                <w:b/>
                <w:sz w:val="12"/>
                <w:szCs w:val="12"/>
              </w:rPr>
              <w:t>9:00 am Mass-St. J</w:t>
            </w:r>
          </w:p>
          <w:p w14:paraId="5917F069" w14:textId="77777777" w:rsidR="002F6EE8" w:rsidRPr="00A16CC0" w:rsidRDefault="002F6EE8" w:rsidP="002F6EE8">
            <w:pPr>
              <w:jc w:val="center"/>
              <w:rPr>
                <w:b/>
                <w:sz w:val="12"/>
                <w:szCs w:val="12"/>
              </w:rPr>
            </w:pPr>
            <w:r w:rsidRPr="00A16CC0">
              <w:rPr>
                <w:b/>
                <w:sz w:val="12"/>
                <w:szCs w:val="12"/>
              </w:rPr>
              <w:t>11:00 am Mass-St. H</w:t>
            </w:r>
          </w:p>
          <w:p w14:paraId="02F59D4B" w14:textId="4D299ED8" w:rsidR="00A120BD" w:rsidRPr="00A16CC0" w:rsidRDefault="00A120BD" w:rsidP="002F6EE8">
            <w:pPr>
              <w:jc w:val="center"/>
              <w:rPr>
                <w:b/>
                <w:sz w:val="12"/>
                <w:szCs w:val="12"/>
              </w:rPr>
            </w:pPr>
            <w:r w:rsidRPr="00A16CC0">
              <w:rPr>
                <w:b/>
                <w:sz w:val="12"/>
                <w:szCs w:val="12"/>
              </w:rPr>
              <w:t>Elementary CCD</w:t>
            </w:r>
          </w:p>
          <w:p w14:paraId="649E920C" w14:textId="15836BEB" w:rsidR="00A120BD" w:rsidRPr="00A16CC0" w:rsidRDefault="00A120BD" w:rsidP="002F6EE8">
            <w:pPr>
              <w:jc w:val="center"/>
              <w:rPr>
                <w:bCs/>
                <w:sz w:val="12"/>
                <w:szCs w:val="12"/>
              </w:rPr>
            </w:pPr>
            <w:r w:rsidRPr="00A16CC0">
              <w:rPr>
                <w:bCs/>
                <w:sz w:val="12"/>
                <w:szCs w:val="12"/>
              </w:rPr>
              <w:t>10:15 am-OLL</w:t>
            </w:r>
          </w:p>
          <w:p w14:paraId="51D00256" w14:textId="77777777" w:rsidR="002F6EE8" w:rsidRPr="00A16CC0" w:rsidRDefault="002F6EE8" w:rsidP="00AB00AD">
            <w:pPr>
              <w:jc w:val="center"/>
              <w:rPr>
                <w:b/>
                <w:sz w:val="13"/>
                <w:szCs w:val="13"/>
              </w:rPr>
            </w:pPr>
          </w:p>
          <w:p w14:paraId="7B0580E1" w14:textId="77777777" w:rsidR="00AB00AD" w:rsidRPr="00A16CC0" w:rsidRDefault="00AB00AD" w:rsidP="00F311C9">
            <w:pPr>
              <w:jc w:val="center"/>
              <w:rPr>
                <w:b/>
                <w:sz w:val="13"/>
                <w:szCs w:val="13"/>
              </w:rPr>
            </w:pPr>
          </w:p>
          <w:p w14:paraId="247A1BDF" w14:textId="65C0F9B7" w:rsidR="005F3978" w:rsidRPr="00A16CC0" w:rsidRDefault="005F3978" w:rsidP="00F311C9">
            <w:pPr>
              <w:jc w:val="center"/>
              <w:rPr>
                <w:sz w:val="13"/>
                <w:szCs w:val="13"/>
              </w:rPr>
            </w:pPr>
          </w:p>
        </w:tc>
        <w:tc>
          <w:tcPr>
            <w:tcW w:w="15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E44230D" w14:textId="77777777" w:rsidR="00861420" w:rsidRPr="00B5400D" w:rsidRDefault="00861420" w:rsidP="008614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5:30 pm Mass-OLL</w:t>
            </w:r>
          </w:p>
          <w:p w14:paraId="268FADF0" w14:textId="77777777" w:rsidR="00A120BD" w:rsidRPr="00A120BD" w:rsidRDefault="00A120BD" w:rsidP="00A120BD">
            <w:pPr>
              <w:jc w:val="center"/>
              <w:rPr>
                <w:b/>
                <w:bCs/>
                <w:sz w:val="20"/>
                <w:szCs w:val="20"/>
              </w:rPr>
            </w:pPr>
            <w:r w:rsidRPr="00A120BD">
              <w:rPr>
                <w:b/>
                <w:bCs/>
                <w:sz w:val="20"/>
                <w:szCs w:val="20"/>
              </w:rPr>
              <w:t>Adoration</w:t>
            </w:r>
          </w:p>
          <w:p w14:paraId="71109711" w14:textId="77777777" w:rsidR="00A120BD" w:rsidRPr="00B5400D" w:rsidRDefault="00A120BD" w:rsidP="00A12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6:00 pm-OLL</w:t>
            </w:r>
          </w:p>
          <w:p w14:paraId="2A9692C2" w14:textId="29666076" w:rsidR="007A5AD1" w:rsidRPr="007A5AD1" w:rsidRDefault="007A5AD1" w:rsidP="00F311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5FAD065" w14:textId="77777777" w:rsidR="00861420" w:rsidRDefault="00861420" w:rsidP="00861420">
            <w:pPr>
              <w:jc w:val="center"/>
              <w:rPr>
                <w:sz w:val="20"/>
                <w:szCs w:val="20"/>
              </w:rPr>
            </w:pPr>
            <w:r w:rsidRPr="00B5400D">
              <w:rPr>
                <w:sz w:val="20"/>
                <w:szCs w:val="20"/>
              </w:rPr>
              <w:t>9:00 am Mass</w:t>
            </w:r>
            <w:r>
              <w:rPr>
                <w:sz w:val="20"/>
                <w:szCs w:val="20"/>
              </w:rPr>
              <w:t>-OLL</w:t>
            </w:r>
          </w:p>
          <w:p w14:paraId="2219675E" w14:textId="77777777" w:rsidR="00861420" w:rsidRPr="00861420" w:rsidRDefault="00861420" w:rsidP="00861420">
            <w:pPr>
              <w:jc w:val="center"/>
              <w:rPr>
                <w:sz w:val="8"/>
                <w:szCs w:val="8"/>
              </w:rPr>
            </w:pPr>
          </w:p>
          <w:p w14:paraId="439F4F39" w14:textId="356DA680" w:rsidR="00861420" w:rsidRPr="002D367C" w:rsidRDefault="003469DB" w:rsidP="008614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861420" w:rsidRPr="001C4729">
              <w:rPr>
                <w:sz w:val="20"/>
                <w:szCs w:val="20"/>
              </w:rPr>
              <w:t xml:space="preserve">:00 </w:t>
            </w:r>
            <w:r w:rsidR="00861420">
              <w:rPr>
                <w:sz w:val="20"/>
                <w:szCs w:val="20"/>
              </w:rPr>
              <w:t>p</w:t>
            </w:r>
            <w:r w:rsidR="00861420" w:rsidRPr="001C4729">
              <w:rPr>
                <w:sz w:val="20"/>
                <w:szCs w:val="20"/>
              </w:rPr>
              <w:t>m Mass-St. H</w:t>
            </w:r>
          </w:p>
          <w:p w14:paraId="05F367D6" w14:textId="25026744" w:rsidR="00040851" w:rsidRPr="00F228C2" w:rsidRDefault="00040851" w:rsidP="00F228C2">
            <w:pPr>
              <w:jc w:val="center"/>
              <w:rPr>
                <w:b/>
                <w:sz w:val="19"/>
                <w:szCs w:val="19"/>
              </w:rPr>
            </w:pPr>
          </w:p>
          <w:p w14:paraId="39757D93" w14:textId="77777777" w:rsidR="00F311C9" w:rsidRPr="00EB0006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6B5F3E66" w14:textId="77777777" w:rsidR="00F311C9" w:rsidRPr="00EB0006" w:rsidRDefault="00F311C9" w:rsidP="00F311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40686F3" w14:textId="0F891043" w:rsidR="00E31493" w:rsidRPr="003B7842" w:rsidRDefault="00F311C9" w:rsidP="00BF7F3B">
            <w:pPr>
              <w:jc w:val="center"/>
              <w:rPr>
                <w:sz w:val="13"/>
                <w:szCs w:val="13"/>
              </w:rPr>
            </w:pPr>
            <w:r w:rsidRPr="003B7842">
              <w:rPr>
                <w:sz w:val="13"/>
                <w:szCs w:val="13"/>
              </w:rPr>
              <w:t>9:00 am Mass</w:t>
            </w:r>
            <w:r w:rsidR="007A5AD1" w:rsidRPr="003B7842">
              <w:rPr>
                <w:sz w:val="13"/>
                <w:szCs w:val="13"/>
              </w:rPr>
              <w:t>-OLL</w:t>
            </w:r>
          </w:p>
          <w:p w14:paraId="3A6AD02E" w14:textId="314F3466" w:rsidR="001C4729" w:rsidRPr="003B7842" w:rsidRDefault="001C4729" w:rsidP="001C4729">
            <w:pPr>
              <w:jc w:val="center"/>
              <w:rPr>
                <w:sz w:val="13"/>
                <w:szCs w:val="13"/>
              </w:rPr>
            </w:pPr>
            <w:r w:rsidRPr="003B7842">
              <w:rPr>
                <w:sz w:val="13"/>
                <w:szCs w:val="13"/>
              </w:rPr>
              <w:t xml:space="preserve">9:00 am Mass- St. </w:t>
            </w:r>
            <w:r w:rsidR="002D367C" w:rsidRPr="003B7842">
              <w:rPr>
                <w:sz w:val="13"/>
                <w:szCs w:val="13"/>
              </w:rPr>
              <w:t>H</w:t>
            </w:r>
          </w:p>
          <w:p w14:paraId="64AD8635" w14:textId="77777777" w:rsidR="00E31493" w:rsidRPr="003B7842" w:rsidRDefault="00E31493" w:rsidP="00E31493">
            <w:pPr>
              <w:jc w:val="center"/>
              <w:rPr>
                <w:b/>
                <w:sz w:val="13"/>
                <w:szCs w:val="13"/>
              </w:rPr>
            </w:pPr>
            <w:r w:rsidRPr="003B7842">
              <w:rPr>
                <w:b/>
                <w:sz w:val="13"/>
                <w:szCs w:val="13"/>
              </w:rPr>
              <w:t>5 hours of Adoration</w:t>
            </w:r>
          </w:p>
          <w:p w14:paraId="70029603" w14:textId="2DB0AE57" w:rsidR="00E31493" w:rsidRPr="003B7842" w:rsidRDefault="00E31493" w:rsidP="00E31493">
            <w:pPr>
              <w:jc w:val="center"/>
              <w:rPr>
                <w:b/>
                <w:sz w:val="13"/>
                <w:szCs w:val="13"/>
              </w:rPr>
            </w:pPr>
            <w:r w:rsidRPr="003B7842">
              <w:rPr>
                <w:b/>
                <w:sz w:val="13"/>
                <w:szCs w:val="13"/>
              </w:rPr>
              <w:t xml:space="preserve"> </w:t>
            </w:r>
            <w:r w:rsidRPr="003B7842">
              <w:rPr>
                <w:sz w:val="13"/>
                <w:szCs w:val="13"/>
              </w:rPr>
              <w:t>10 am - 3 pm</w:t>
            </w:r>
            <w:r w:rsidR="00D1664B" w:rsidRPr="003B7842">
              <w:rPr>
                <w:sz w:val="13"/>
                <w:szCs w:val="13"/>
              </w:rPr>
              <w:t xml:space="preserve"> OLL</w:t>
            </w:r>
          </w:p>
          <w:p w14:paraId="2E41ED79" w14:textId="77777777" w:rsidR="00E31493" w:rsidRPr="003B7842" w:rsidRDefault="00E31493" w:rsidP="00E31493">
            <w:pPr>
              <w:jc w:val="center"/>
              <w:rPr>
                <w:b/>
                <w:sz w:val="13"/>
                <w:szCs w:val="13"/>
              </w:rPr>
            </w:pPr>
            <w:r w:rsidRPr="003B7842">
              <w:rPr>
                <w:b/>
                <w:sz w:val="13"/>
                <w:szCs w:val="13"/>
              </w:rPr>
              <w:t>Confession</w:t>
            </w:r>
          </w:p>
          <w:p w14:paraId="32400284" w14:textId="0BD68C48" w:rsidR="00E31493" w:rsidRPr="003B7842" w:rsidRDefault="00E31493" w:rsidP="00E31493">
            <w:pPr>
              <w:jc w:val="center"/>
              <w:rPr>
                <w:sz w:val="13"/>
                <w:szCs w:val="13"/>
              </w:rPr>
            </w:pPr>
            <w:r w:rsidRPr="003B7842">
              <w:rPr>
                <w:sz w:val="13"/>
                <w:szCs w:val="13"/>
              </w:rPr>
              <w:t>11 am – 12 pm</w:t>
            </w:r>
            <w:r w:rsidR="00D1664B" w:rsidRPr="003B7842">
              <w:rPr>
                <w:sz w:val="13"/>
                <w:szCs w:val="13"/>
              </w:rPr>
              <w:t xml:space="preserve"> OLL</w:t>
            </w:r>
          </w:p>
          <w:p w14:paraId="0159F01F" w14:textId="5C270176" w:rsidR="00F228C2" w:rsidRPr="003B7842" w:rsidRDefault="00F228C2" w:rsidP="00E31493">
            <w:pPr>
              <w:jc w:val="center"/>
              <w:rPr>
                <w:b/>
                <w:bCs/>
                <w:sz w:val="13"/>
                <w:szCs w:val="13"/>
              </w:rPr>
            </w:pPr>
            <w:r w:rsidRPr="003B7842">
              <w:rPr>
                <w:b/>
                <w:bCs/>
                <w:sz w:val="13"/>
                <w:szCs w:val="13"/>
              </w:rPr>
              <w:t>Ladies’ Card Club</w:t>
            </w:r>
          </w:p>
          <w:p w14:paraId="66331B3D" w14:textId="75062A57" w:rsidR="00F228C2" w:rsidRPr="003B7842" w:rsidRDefault="00F228C2" w:rsidP="00E31493">
            <w:pPr>
              <w:jc w:val="center"/>
              <w:rPr>
                <w:sz w:val="13"/>
                <w:szCs w:val="13"/>
              </w:rPr>
            </w:pPr>
            <w:r w:rsidRPr="003B7842">
              <w:rPr>
                <w:sz w:val="13"/>
                <w:szCs w:val="13"/>
              </w:rPr>
              <w:t>1:00-4:00 pm</w:t>
            </w:r>
            <w:r w:rsidR="00370438" w:rsidRPr="003B7842">
              <w:rPr>
                <w:sz w:val="13"/>
                <w:szCs w:val="13"/>
              </w:rPr>
              <w:t xml:space="preserve"> St. J</w:t>
            </w:r>
          </w:p>
          <w:p w14:paraId="791F34CD" w14:textId="77777777" w:rsidR="003F0F29" w:rsidRPr="00F228C2" w:rsidRDefault="003F0F29" w:rsidP="00E31493">
            <w:pPr>
              <w:jc w:val="center"/>
              <w:rPr>
                <w:sz w:val="13"/>
                <w:szCs w:val="13"/>
              </w:rPr>
            </w:pPr>
          </w:p>
          <w:p w14:paraId="7F1F091C" w14:textId="77777777" w:rsidR="00E31493" w:rsidRPr="00F228C2" w:rsidRDefault="00E31493" w:rsidP="00BF7F3B">
            <w:pPr>
              <w:jc w:val="center"/>
              <w:rPr>
                <w:sz w:val="13"/>
                <w:szCs w:val="13"/>
              </w:rPr>
            </w:pPr>
          </w:p>
          <w:p w14:paraId="3349C4F4" w14:textId="77777777" w:rsidR="00F311C9" w:rsidRPr="00F228C2" w:rsidRDefault="00F311C9" w:rsidP="00F311C9">
            <w:pPr>
              <w:jc w:val="center"/>
              <w:rPr>
                <w:b/>
                <w:sz w:val="13"/>
                <w:szCs w:val="13"/>
              </w:rPr>
            </w:pPr>
          </w:p>
          <w:p w14:paraId="441FED43" w14:textId="16965661" w:rsidR="00F311C9" w:rsidRPr="00F228C2" w:rsidRDefault="00F311C9" w:rsidP="00F311C9">
            <w:pPr>
              <w:jc w:val="center"/>
              <w:rPr>
                <w:b/>
                <w:sz w:val="13"/>
                <w:szCs w:val="13"/>
              </w:rPr>
            </w:pPr>
          </w:p>
        </w:tc>
        <w:tc>
          <w:tcPr>
            <w:tcW w:w="154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6143062" w14:textId="21B538C0" w:rsidR="00861420" w:rsidRPr="00E4616B" w:rsidRDefault="00A120BD" w:rsidP="00861420">
            <w:pPr>
              <w:jc w:val="center"/>
              <w:rPr>
                <w:sz w:val="16"/>
                <w:szCs w:val="16"/>
              </w:rPr>
            </w:pPr>
            <w:r w:rsidRPr="00E4616B">
              <w:rPr>
                <w:sz w:val="16"/>
                <w:szCs w:val="16"/>
              </w:rPr>
              <w:t>5</w:t>
            </w:r>
            <w:r w:rsidR="00861420" w:rsidRPr="00E4616B">
              <w:rPr>
                <w:sz w:val="16"/>
                <w:szCs w:val="16"/>
              </w:rPr>
              <w:t>:</w:t>
            </w:r>
            <w:r w:rsidRPr="00E4616B">
              <w:rPr>
                <w:sz w:val="16"/>
                <w:szCs w:val="16"/>
              </w:rPr>
              <w:t>30 p</w:t>
            </w:r>
            <w:r w:rsidR="00861420" w:rsidRPr="00E4616B">
              <w:rPr>
                <w:sz w:val="16"/>
                <w:szCs w:val="16"/>
              </w:rPr>
              <w:t>m Mass-OLL</w:t>
            </w:r>
          </w:p>
          <w:p w14:paraId="2B3B1EAA" w14:textId="6081095B" w:rsidR="00861420" w:rsidRPr="00E4616B" w:rsidRDefault="003E667A" w:rsidP="002D367C">
            <w:pPr>
              <w:jc w:val="center"/>
              <w:rPr>
                <w:sz w:val="16"/>
                <w:szCs w:val="16"/>
              </w:rPr>
            </w:pPr>
            <w:r w:rsidRPr="00E4616B">
              <w:rPr>
                <w:sz w:val="16"/>
                <w:szCs w:val="16"/>
              </w:rPr>
              <w:t>5</w:t>
            </w:r>
            <w:r w:rsidR="00861420" w:rsidRPr="00E4616B">
              <w:rPr>
                <w:sz w:val="16"/>
                <w:szCs w:val="16"/>
              </w:rPr>
              <w:t>:00 pm Mass-St. J</w:t>
            </w:r>
          </w:p>
          <w:p w14:paraId="59CDACE9" w14:textId="14FD45A8" w:rsidR="002D367C" w:rsidRPr="00E4616B" w:rsidRDefault="002D367C" w:rsidP="002D367C">
            <w:pPr>
              <w:jc w:val="center"/>
              <w:rPr>
                <w:b/>
                <w:bCs/>
                <w:sz w:val="16"/>
                <w:szCs w:val="16"/>
              </w:rPr>
            </w:pPr>
            <w:r w:rsidRPr="00E4616B">
              <w:rPr>
                <w:b/>
                <w:bCs/>
                <w:sz w:val="16"/>
                <w:szCs w:val="16"/>
              </w:rPr>
              <w:t xml:space="preserve">Mass at King’s </w:t>
            </w:r>
          </w:p>
          <w:p w14:paraId="3993058F" w14:textId="609C5ECF" w:rsidR="007A5AD1" w:rsidRPr="00E4616B" w:rsidRDefault="002D367C" w:rsidP="00F228C2">
            <w:pPr>
              <w:jc w:val="center"/>
              <w:rPr>
                <w:sz w:val="16"/>
                <w:szCs w:val="16"/>
              </w:rPr>
            </w:pPr>
            <w:r w:rsidRPr="00E4616B">
              <w:rPr>
                <w:sz w:val="16"/>
                <w:szCs w:val="16"/>
              </w:rPr>
              <w:t>11:00 am</w:t>
            </w:r>
          </w:p>
          <w:p w14:paraId="69EE03E9" w14:textId="4C75CCCB" w:rsidR="00442F30" w:rsidRPr="00E4616B" w:rsidRDefault="00442F30" w:rsidP="00F228C2">
            <w:pPr>
              <w:jc w:val="center"/>
              <w:rPr>
                <w:sz w:val="16"/>
                <w:szCs w:val="16"/>
              </w:rPr>
            </w:pPr>
            <w:r w:rsidRPr="00E4616B">
              <w:rPr>
                <w:sz w:val="16"/>
                <w:szCs w:val="16"/>
              </w:rPr>
              <w:t>CWC Meeting at St. H 11:30 a.m.</w:t>
            </w:r>
          </w:p>
          <w:p w14:paraId="5A42DD55" w14:textId="709B60DA" w:rsidR="00E4616B" w:rsidRPr="00E4616B" w:rsidRDefault="00E4616B" w:rsidP="00F228C2">
            <w:pPr>
              <w:jc w:val="center"/>
              <w:rPr>
                <w:sz w:val="16"/>
                <w:szCs w:val="16"/>
              </w:rPr>
            </w:pPr>
            <w:r w:rsidRPr="00CC2E62">
              <w:rPr>
                <w:b/>
                <w:sz w:val="16"/>
                <w:szCs w:val="16"/>
              </w:rPr>
              <w:t xml:space="preserve">Adoration </w:t>
            </w:r>
            <w:r w:rsidRPr="00E4616B">
              <w:rPr>
                <w:sz w:val="16"/>
                <w:szCs w:val="16"/>
              </w:rPr>
              <w:t>6</w:t>
            </w:r>
            <w:r w:rsidR="00CC2E62">
              <w:rPr>
                <w:sz w:val="16"/>
                <w:szCs w:val="16"/>
              </w:rPr>
              <w:t>:00</w:t>
            </w:r>
            <w:r w:rsidRPr="00E4616B">
              <w:rPr>
                <w:sz w:val="16"/>
                <w:szCs w:val="16"/>
              </w:rPr>
              <w:t xml:space="preserve"> pm OLL</w:t>
            </w:r>
          </w:p>
          <w:p w14:paraId="38441688" w14:textId="4CD6CF41" w:rsidR="00F228C2" w:rsidRPr="00F228C2" w:rsidRDefault="00F228C2" w:rsidP="00F228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6392C3B" w14:textId="49627557" w:rsidR="00F311C9" w:rsidRPr="00861420" w:rsidRDefault="00F311C9" w:rsidP="00F311C9">
            <w:pPr>
              <w:jc w:val="center"/>
              <w:rPr>
                <w:sz w:val="20"/>
                <w:szCs w:val="20"/>
              </w:rPr>
            </w:pPr>
            <w:r w:rsidRPr="00861420">
              <w:rPr>
                <w:sz w:val="20"/>
                <w:szCs w:val="20"/>
              </w:rPr>
              <w:t>9:00 am Mass</w:t>
            </w:r>
            <w:r w:rsidR="007A5AD1" w:rsidRPr="00861420">
              <w:rPr>
                <w:sz w:val="20"/>
                <w:szCs w:val="20"/>
              </w:rPr>
              <w:t>-OLL</w:t>
            </w:r>
          </w:p>
          <w:p w14:paraId="3B2B3461" w14:textId="63883041" w:rsidR="00861420" w:rsidRPr="00861420" w:rsidRDefault="00861420" w:rsidP="00F311C9">
            <w:pPr>
              <w:jc w:val="center"/>
              <w:rPr>
                <w:sz w:val="20"/>
                <w:szCs w:val="20"/>
              </w:rPr>
            </w:pPr>
            <w:r w:rsidRPr="00861420">
              <w:rPr>
                <w:sz w:val="20"/>
                <w:szCs w:val="20"/>
              </w:rPr>
              <w:t>9:00 am Mass-St. J</w:t>
            </w:r>
          </w:p>
          <w:p w14:paraId="6293E1F6" w14:textId="77777777" w:rsidR="00F311C9" w:rsidRPr="00EB0006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41DD0934" w14:textId="603EC18B" w:rsidR="004B03B6" w:rsidRPr="00EB0006" w:rsidRDefault="004B03B6" w:rsidP="00536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4BD9A" w:themeFill="accent3"/>
          </w:tcPr>
          <w:p w14:paraId="05EAE6CF" w14:textId="62E4E622" w:rsidR="003B7842" w:rsidRPr="00A16CC0" w:rsidRDefault="003B7842" w:rsidP="007A5AD1">
            <w:pPr>
              <w:jc w:val="center"/>
              <w:rPr>
                <w:b/>
                <w:sz w:val="16"/>
                <w:szCs w:val="16"/>
              </w:rPr>
            </w:pPr>
            <w:r w:rsidRPr="00A16CC0">
              <w:rPr>
                <w:b/>
                <w:sz w:val="16"/>
                <w:szCs w:val="16"/>
              </w:rPr>
              <w:t>9:00 am Mass-OLL</w:t>
            </w:r>
          </w:p>
          <w:p w14:paraId="07475595" w14:textId="664F2929" w:rsidR="00E74FCE" w:rsidRPr="00A16CC0" w:rsidRDefault="005F3978" w:rsidP="007A5AD1">
            <w:pPr>
              <w:jc w:val="center"/>
              <w:rPr>
                <w:sz w:val="16"/>
                <w:szCs w:val="16"/>
              </w:rPr>
            </w:pPr>
            <w:r w:rsidRPr="00A16CC0">
              <w:rPr>
                <w:b/>
                <w:sz w:val="16"/>
                <w:szCs w:val="16"/>
              </w:rPr>
              <w:t>Confessions</w:t>
            </w:r>
            <w:r w:rsidRPr="00A16CC0">
              <w:rPr>
                <w:sz w:val="16"/>
                <w:szCs w:val="16"/>
              </w:rPr>
              <w:t xml:space="preserve"> </w:t>
            </w:r>
          </w:p>
          <w:p w14:paraId="2DE8BE9C" w14:textId="025D96D3" w:rsidR="00F00595" w:rsidRPr="00A16CC0" w:rsidRDefault="005F3978" w:rsidP="007A5AD1">
            <w:pPr>
              <w:jc w:val="center"/>
              <w:rPr>
                <w:sz w:val="16"/>
                <w:szCs w:val="16"/>
              </w:rPr>
            </w:pPr>
            <w:r w:rsidRPr="00A16CC0">
              <w:rPr>
                <w:sz w:val="16"/>
                <w:szCs w:val="16"/>
              </w:rPr>
              <w:t>3:00</w:t>
            </w:r>
            <w:r w:rsidR="00DB78C6" w:rsidRPr="00A16CC0">
              <w:rPr>
                <w:sz w:val="16"/>
                <w:szCs w:val="16"/>
              </w:rPr>
              <w:t xml:space="preserve"> </w:t>
            </w:r>
            <w:r w:rsidRPr="00A16CC0">
              <w:rPr>
                <w:sz w:val="16"/>
                <w:szCs w:val="16"/>
              </w:rPr>
              <w:t>pm</w:t>
            </w:r>
            <w:r w:rsidR="00E74FCE" w:rsidRPr="00A16CC0">
              <w:rPr>
                <w:sz w:val="16"/>
                <w:szCs w:val="16"/>
              </w:rPr>
              <w:t>-</w:t>
            </w:r>
            <w:r w:rsidR="007A5AD1" w:rsidRPr="00A16CC0">
              <w:rPr>
                <w:sz w:val="16"/>
                <w:szCs w:val="16"/>
              </w:rPr>
              <w:t>OLL</w:t>
            </w:r>
          </w:p>
          <w:p w14:paraId="7F99C616" w14:textId="6DF4ED91" w:rsidR="00F311C9" w:rsidRPr="00A16CC0" w:rsidRDefault="00F311C9" w:rsidP="00717BE0">
            <w:pPr>
              <w:jc w:val="center"/>
              <w:rPr>
                <w:b/>
                <w:sz w:val="16"/>
                <w:szCs w:val="16"/>
              </w:rPr>
            </w:pPr>
            <w:r w:rsidRPr="00A16CC0">
              <w:rPr>
                <w:b/>
                <w:sz w:val="16"/>
                <w:szCs w:val="16"/>
              </w:rPr>
              <w:t>4:00 pm Mass</w:t>
            </w:r>
            <w:r w:rsidR="007A5AD1" w:rsidRPr="00A16CC0">
              <w:rPr>
                <w:b/>
                <w:sz w:val="16"/>
                <w:szCs w:val="16"/>
              </w:rPr>
              <w:t>-OLL</w:t>
            </w:r>
          </w:p>
          <w:p w14:paraId="560A8085" w14:textId="77777777" w:rsidR="00A16CC0" w:rsidRPr="00A16CC0" w:rsidRDefault="00A16CC0" w:rsidP="00A16CC0">
            <w:pPr>
              <w:jc w:val="center"/>
              <w:rPr>
                <w:b/>
                <w:sz w:val="16"/>
                <w:szCs w:val="16"/>
              </w:rPr>
            </w:pPr>
            <w:r w:rsidRPr="00A16CC0">
              <w:rPr>
                <w:b/>
                <w:sz w:val="16"/>
                <w:szCs w:val="16"/>
              </w:rPr>
              <w:t>HS CCD</w:t>
            </w:r>
          </w:p>
          <w:p w14:paraId="6BF15617" w14:textId="77777777" w:rsidR="00A16CC0" w:rsidRPr="00A16CC0" w:rsidRDefault="00A16CC0" w:rsidP="00A16CC0">
            <w:pPr>
              <w:jc w:val="center"/>
              <w:rPr>
                <w:bCs/>
                <w:sz w:val="16"/>
                <w:szCs w:val="16"/>
              </w:rPr>
            </w:pPr>
            <w:r w:rsidRPr="00A16CC0">
              <w:rPr>
                <w:bCs/>
                <w:sz w:val="16"/>
                <w:szCs w:val="16"/>
              </w:rPr>
              <w:t>5:15 pm-OLL</w:t>
            </w:r>
          </w:p>
          <w:p w14:paraId="5BE75DE8" w14:textId="77777777" w:rsidR="00A16CC0" w:rsidRPr="00A16CC0" w:rsidRDefault="00A16CC0" w:rsidP="00717BE0">
            <w:pPr>
              <w:jc w:val="center"/>
              <w:rPr>
                <w:b/>
              </w:rPr>
            </w:pPr>
          </w:p>
          <w:p w14:paraId="49513AF2" w14:textId="7730493A" w:rsidR="00F311C9" w:rsidRPr="00A16CC0" w:rsidRDefault="00F311C9" w:rsidP="00F311C9">
            <w:pPr>
              <w:jc w:val="center"/>
            </w:pPr>
          </w:p>
        </w:tc>
      </w:tr>
      <w:tr w:rsidR="00AF6648" w14:paraId="6D83EBAE" w14:textId="77777777" w:rsidTr="005A1B44">
        <w:trPr>
          <w:gridAfter w:val="1"/>
          <w:wAfter w:w="6" w:type="dxa"/>
          <w:trHeight w:val="253"/>
        </w:trPr>
        <w:tc>
          <w:tcPr>
            <w:tcW w:w="15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</w:tcPr>
          <w:p w14:paraId="12A32AE9" w14:textId="50A458D5" w:rsidR="00F311C9" w:rsidRDefault="00190548" w:rsidP="00626373">
            <w:pPr>
              <w:pStyle w:val="Dates"/>
            </w:pPr>
            <w:r>
              <w:t>16</w:t>
            </w:r>
          </w:p>
        </w:tc>
        <w:tc>
          <w:tcPr>
            <w:tcW w:w="15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8B1FA7F" w14:textId="7FD5EA29" w:rsidR="00F311C9" w:rsidRDefault="00190548" w:rsidP="00F311C9">
            <w:pPr>
              <w:pStyle w:val="Dates"/>
            </w:pPr>
            <w:r>
              <w:t>17</w:t>
            </w:r>
          </w:p>
        </w:tc>
        <w:tc>
          <w:tcPr>
            <w:tcW w:w="154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</w:tcPr>
          <w:p w14:paraId="7EE3A968" w14:textId="207096C5" w:rsidR="00F311C9" w:rsidRDefault="00190548" w:rsidP="00F311C9">
            <w:pPr>
              <w:pStyle w:val="Dates"/>
            </w:pPr>
            <w:r>
              <w:t>18</w:t>
            </w:r>
          </w:p>
        </w:tc>
        <w:tc>
          <w:tcPr>
            <w:tcW w:w="15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</w:tcPr>
          <w:p w14:paraId="7EE701B9" w14:textId="50E9B287" w:rsidR="00F311C9" w:rsidRDefault="00190548" w:rsidP="00F311C9">
            <w:pPr>
              <w:pStyle w:val="Dates"/>
            </w:pPr>
            <w:r>
              <w:t>19</w:t>
            </w:r>
          </w:p>
        </w:tc>
        <w:tc>
          <w:tcPr>
            <w:tcW w:w="154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</w:tcPr>
          <w:p w14:paraId="7F3A1BA7" w14:textId="5BA49446" w:rsidR="00F311C9" w:rsidRDefault="00190548" w:rsidP="00F311C9">
            <w:pPr>
              <w:pStyle w:val="Dates"/>
            </w:pPr>
            <w:r>
              <w:t>20</w:t>
            </w:r>
          </w:p>
        </w:tc>
        <w:tc>
          <w:tcPr>
            <w:tcW w:w="15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7343C2D6" w14:textId="12284FC6" w:rsidR="00F311C9" w:rsidRDefault="00190548" w:rsidP="00F311C9">
            <w:pPr>
              <w:pStyle w:val="Dates"/>
            </w:pPr>
            <w:r>
              <w:t>21</w:t>
            </w:r>
          </w:p>
        </w:tc>
        <w:tc>
          <w:tcPr>
            <w:tcW w:w="15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E0000"/>
          </w:tcPr>
          <w:p w14:paraId="09967E9C" w14:textId="7742B713" w:rsidR="00F311C9" w:rsidRDefault="00190548" w:rsidP="00F311C9">
            <w:pPr>
              <w:pStyle w:val="Dates"/>
            </w:pPr>
            <w:r>
              <w:t>22</w:t>
            </w:r>
          </w:p>
        </w:tc>
      </w:tr>
      <w:tr w:rsidR="00AF6648" w14:paraId="37D9FC6D" w14:textId="77777777" w:rsidTr="005A1B44">
        <w:trPr>
          <w:gridAfter w:val="1"/>
          <w:wAfter w:w="6" w:type="dxa"/>
          <w:trHeight w:hRule="exact" w:val="2146"/>
        </w:trPr>
        <w:tc>
          <w:tcPr>
            <w:tcW w:w="15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4BD9A" w:themeFill="accent3"/>
          </w:tcPr>
          <w:p w14:paraId="0424B397" w14:textId="77777777" w:rsidR="00C1469F" w:rsidRPr="006D2950" w:rsidRDefault="00C1469F" w:rsidP="00372A59">
            <w:pPr>
              <w:jc w:val="center"/>
              <w:rPr>
                <w:b/>
                <w:sz w:val="11"/>
                <w:szCs w:val="11"/>
              </w:rPr>
            </w:pPr>
            <w:r w:rsidRPr="006D2950">
              <w:rPr>
                <w:b/>
                <w:sz w:val="11"/>
                <w:szCs w:val="11"/>
              </w:rPr>
              <w:t>Confessions</w:t>
            </w:r>
          </w:p>
          <w:p w14:paraId="4142F673" w14:textId="19A6B50C" w:rsidR="00BE3429" w:rsidRPr="006D2950" w:rsidRDefault="00C1469F" w:rsidP="00372A59">
            <w:pPr>
              <w:jc w:val="center"/>
              <w:rPr>
                <w:sz w:val="11"/>
                <w:szCs w:val="11"/>
              </w:rPr>
            </w:pPr>
            <w:r w:rsidRPr="006D2950">
              <w:rPr>
                <w:sz w:val="11"/>
                <w:szCs w:val="11"/>
              </w:rPr>
              <w:t>8:00</w:t>
            </w:r>
            <w:r w:rsidR="00DB78C6" w:rsidRPr="006D2950">
              <w:rPr>
                <w:sz w:val="11"/>
                <w:szCs w:val="11"/>
              </w:rPr>
              <w:t xml:space="preserve"> </w:t>
            </w:r>
            <w:r w:rsidRPr="006D2950">
              <w:rPr>
                <w:sz w:val="11"/>
                <w:szCs w:val="11"/>
              </w:rPr>
              <w:t>am</w:t>
            </w:r>
            <w:r w:rsidR="00AF6648" w:rsidRPr="006D2950">
              <w:rPr>
                <w:sz w:val="11"/>
                <w:szCs w:val="11"/>
              </w:rPr>
              <w:t>-OLL</w:t>
            </w:r>
          </w:p>
          <w:p w14:paraId="6C107EDF" w14:textId="22B40314" w:rsidR="002F6EE8" w:rsidRPr="006D2950" w:rsidRDefault="00F311C9" w:rsidP="00372A59">
            <w:pPr>
              <w:jc w:val="center"/>
              <w:rPr>
                <w:b/>
                <w:sz w:val="11"/>
                <w:szCs w:val="11"/>
              </w:rPr>
            </w:pPr>
            <w:r w:rsidRPr="006D2950">
              <w:rPr>
                <w:b/>
                <w:sz w:val="11"/>
                <w:szCs w:val="11"/>
              </w:rPr>
              <w:t xml:space="preserve">9:00 am </w:t>
            </w:r>
            <w:r w:rsidR="005F3C38" w:rsidRPr="006D2950">
              <w:rPr>
                <w:b/>
                <w:sz w:val="11"/>
                <w:szCs w:val="11"/>
              </w:rPr>
              <w:t xml:space="preserve">Youth </w:t>
            </w:r>
            <w:r w:rsidRPr="006D2950">
              <w:rPr>
                <w:b/>
                <w:sz w:val="11"/>
                <w:szCs w:val="11"/>
              </w:rPr>
              <w:t>Mass</w:t>
            </w:r>
            <w:r w:rsidR="002F6EE8" w:rsidRPr="006D2950">
              <w:rPr>
                <w:b/>
                <w:sz w:val="11"/>
                <w:szCs w:val="11"/>
              </w:rPr>
              <w:t>-OLL</w:t>
            </w:r>
          </w:p>
          <w:p w14:paraId="4DEAB86E" w14:textId="0A5A3B7C" w:rsidR="002F6EE8" w:rsidRPr="006D2950" w:rsidRDefault="002F6EE8" w:rsidP="001C4729">
            <w:pPr>
              <w:jc w:val="center"/>
              <w:rPr>
                <w:b/>
                <w:sz w:val="11"/>
                <w:szCs w:val="11"/>
              </w:rPr>
            </w:pPr>
            <w:r w:rsidRPr="006D2950">
              <w:rPr>
                <w:b/>
                <w:sz w:val="11"/>
                <w:szCs w:val="11"/>
              </w:rPr>
              <w:t>9:00 am Mass-St. J</w:t>
            </w:r>
          </w:p>
          <w:p w14:paraId="40B228EE" w14:textId="77777777" w:rsidR="002F6EE8" w:rsidRPr="006D2950" w:rsidRDefault="002F6EE8" w:rsidP="002F6EE8">
            <w:pPr>
              <w:jc w:val="center"/>
              <w:rPr>
                <w:b/>
                <w:sz w:val="11"/>
                <w:szCs w:val="11"/>
              </w:rPr>
            </w:pPr>
            <w:r w:rsidRPr="006D2950">
              <w:rPr>
                <w:b/>
                <w:sz w:val="11"/>
                <w:szCs w:val="11"/>
              </w:rPr>
              <w:t>11:00 am Mass-St. H</w:t>
            </w:r>
          </w:p>
          <w:p w14:paraId="5780D862" w14:textId="77777777" w:rsidR="006D2950" w:rsidRPr="006D2950" w:rsidRDefault="00861420" w:rsidP="00861420">
            <w:pPr>
              <w:jc w:val="center"/>
              <w:rPr>
                <w:b/>
                <w:sz w:val="11"/>
                <w:szCs w:val="11"/>
              </w:rPr>
            </w:pPr>
            <w:r w:rsidRPr="006D2950">
              <w:rPr>
                <w:b/>
                <w:sz w:val="11"/>
                <w:szCs w:val="11"/>
              </w:rPr>
              <w:t xml:space="preserve">Student </w:t>
            </w:r>
            <w:r w:rsidR="006D2950" w:rsidRPr="006D2950">
              <w:rPr>
                <w:b/>
                <w:sz w:val="11"/>
                <w:szCs w:val="11"/>
              </w:rPr>
              <w:t>OCIA/FF</w:t>
            </w:r>
          </w:p>
          <w:p w14:paraId="591E2142" w14:textId="140679F1" w:rsidR="00861420" w:rsidRPr="006D2950" w:rsidRDefault="00861420" w:rsidP="00861420">
            <w:pPr>
              <w:jc w:val="center"/>
              <w:rPr>
                <w:b/>
                <w:sz w:val="11"/>
                <w:szCs w:val="11"/>
              </w:rPr>
            </w:pPr>
            <w:r w:rsidRPr="006D2950">
              <w:rPr>
                <w:b/>
                <w:sz w:val="11"/>
                <w:szCs w:val="11"/>
              </w:rPr>
              <w:t xml:space="preserve">&amp; Adult OCIA </w:t>
            </w:r>
          </w:p>
          <w:p w14:paraId="73EEBBB6" w14:textId="77777777" w:rsidR="00861420" w:rsidRPr="006D2950" w:rsidRDefault="00861420" w:rsidP="00861420">
            <w:pPr>
              <w:jc w:val="center"/>
              <w:rPr>
                <w:bCs/>
                <w:sz w:val="11"/>
                <w:szCs w:val="11"/>
              </w:rPr>
            </w:pPr>
            <w:r w:rsidRPr="006D2950">
              <w:rPr>
                <w:bCs/>
                <w:sz w:val="11"/>
                <w:szCs w:val="11"/>
              </w:rPr>
              <w:t>10:15 am OLL</w:t>
            </w:r>
          </w:p>
          <w:p w14:paraId="601A64B9" w14:textId="5BFFB005" w:rsidR="00A16CC0" w:rsidRPr="006D2950" w:rsidRDefault="00A16CC0" w:rsidP="00861420">
            <w:pPr>
              <w:jc w:val="center"/>
              <w:rPr>
                <w:b/>
                <w:sz w:val="11"/>
                <w:szCs w:val="11"/>
              </w:rPr>
            </w:pPr>
            <w:r w:rsidRPr="006D2950">
              <w:rPr>
                <w:b/>
                <w:sz w:val="11"/>
                <w:szCs w:val="11"/>
              </w:rPr>
              <w:t>Euchre Party</w:t>
            </w:r>
          </w:p>
          <w:p w14:paraId="457ACF53" w14:textId="36AFF28F" w:rsidR="00A16CC0" w:rsidRPr="006D2950" w:rsidRDefault="00A16CC0" w:rsidP="00861420">
            <w:pPr>
              <w:jc w:val="center"/>
              <w:rPr>
                <w:bCs/>
                <w:sz w:val="11"/>
                <w:szCs w:val="11"/>
              </w:rPr>
            </w:pPr>
            <w:r w:rsidRPr="006D2950">
              <w:rPr>
                <w:bCs/>
                <w:sz w:val="11"/>
                <w:szCs w:val="11"/>
              </w:rPr>
              <w:t>12:30 pm-St. J</w:t>
            </w:r>
          </w:p>
          <w:p w14:paraId="660E995B" w14:textId="77777777" w:rsidR="00861420" w:rsidRPr="009B7492" w:rsidRDefault="00861420" w:rsidP="002F6EE8">
            <w:pPr>
              <w:jc w:val="center"/>
              <w:rPr>
                <w:b/>
                <w:sz w:val="14"/>
                <w:szCs w:val="14"/>
              </w:rPr>
            </w:pPr>
          </w:p>
          <w:p w14:paraId="63569C40" w14:textId="77777777" w:rsidR="002F6EE8" w:rsidRPr="009B7492" w:rsidRDefault="002F6EE8" w:rsidP="00372A59">
            <w:pPr>
              <w:jc w:val="center"/>
              <w:rPr>
                <w:b/>
                <w:sz w:val="14"/>
                <w:szCs w:val="14"/>
              </w:rPr>
            </w:pPr>
          </w:p>
          <w:p w14:paraId="5F6478E7" w14:textId="77777777" w:rsidR="00BE3429" w:rsidRPr="009B7492" w:rsidRDefault="00BE3429" w:rsidP="00372A59">
            <w:pPr>
              <w:jc w:val="center"/>
              <w:rPr>
                <w:b/>
                <w:sz w:val="14"/>
                <w:szCs w:val="14"/>
              </w:rPr>
            </w:pPr>
          </w:p>
          <w:p w14:paraId="46451D2D" w14:textId="77777777" w:rsidR="005F3978" w:rsidRPr="009B7492" w:rsidRDefault="005F3978" w:rsidP="005F226F">
            <w:pPr>
              <w:jc w:val="center"/>
              <w:rPr>
                <w:b/>
                <w:sz w:val="14"/>
                <w:szCs w:val="14"/>
              </w:rPr>
            </w:pPr>
          </w:p>
          <w:p w14:paraId="3FF3ED5F" w14:textId="0187025A" w:rsidR="00F311C9" w:rsidRPr="009B7492" w:rsidRDefault="00F311C9" w:rsidP="00F311C9">
            <w:pPr>
              <w:jc w:val="center"/>
              <w:rPr>
                <w:sz w:val="14"/>
                <w:szCs w:val="14"/>
              </w:rPr>
            </w:pPr>
          </w:p>
          <w:p w14:paraId="1C37440E" w14:textId="77777777" w:rsidR="00F311C9" w:rsidRPr="009B7492" w:rsidRDefault="00F311C9" w:rsidP="00F311C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BE0B3A0" w14:textId="77777777" w:rsidR="00861420" w:rsidRPr="00E4616B" w:rsidRDefault="00861420" w:rsidP="00861420">
            <w:pPr>
              <w:jc w:val="center"/>
              <w:rPr>
                <w:sz w:val="16"/>
                <w:szCs w:val="16"/>
              </w:rPr>
            </w:pPr>
            <w:r w:rsidRPr="00E4616B">
              <w:rPr>
                <w:sz w:val="16"/>
                <w:szCs w:val="16"/>
              </w:rPr>
              <w:t>5:30 pm Mass-OLL</w:t>
            </w:r>
          </w:p>
          <w:p w14:paraId="391BC311" w14:textId="77777777" w:rsidR="00A16CC0" w:rsidRPr="00E4616B" w:rsidRDefault="00A16CC0" w:rsidP="00A16CC0">
            <w:pPr>
              <w:jc w:val="center"/>
              <w:rPr>
                <w:b/>
                <w:bCs/>
                <w:sz w:val="16"/>
                <w:szCs w:val="16"/>
              </w:rPr>
            </w:pPr>
            <w:r w:rsidRPr="00E4616B">
              <w:rPr>
                <w:b/>
                <w:bCs/>
                <w:sz w:val="16"/>
                <w:szCs w:val="16"/>
              </w:rPr>
              <w:t>Adoration</w:t>
            </w:r>
          </w:p>
          <w:p w14:paraId="79173538" w14:textId="77777777" w:rsidR="00A16CC0" w:rsidRPr="00E4616B" w:rsidRDefault="00A16CC0" w:rsidP="00A16CC0">
            <w:pPr>
              <w:jc w:val="center"/>
              <w:rPr>
                <w:sz w:val="16"/>
                <w:szCs w:val="16"/>
              </w:rPr>
            </w:pPr>
            <w:r w:rsidRPr="00E4616B">
              <w:rPr>
                <w:sz w:val="16"/>
                <w:szCs w:val="16"/>
              </w:rPr>
              <w:t>6:00 pm-OLL</w:t>
            </w:r>
          </w:p>
          <w:p w14:paraId="6284D418" w14:textId="77777777" w:rsidR="004250AF" w:rsidRPr="00E4616B" w:rsidRDefault="004250AF" w:rsidP="004250AF">
            <w:pPr>
              <w:jc w:val="center"/>
              <w:rPr>
                <w:b/>
                <w:bCs/>
                <w:sz w:val="16"/>
                <w:szCs w:val="16"/>
              </w:rPr>
            </w:pPr>
            <w:r w:rsidRPr="00E4616B">
              <w:rPr>
                <w:b/>
                <w:bCs/>
                <w:sz w:val="16"/>
                <w:szCs w:val="16"/>
              </w:rPr>
              <w:t>CCW Meeting</w:t>
            </w:r>
          </w:p>
          <w:p w14:paraId="1CC99A9A" w14:textId="5678971A" w:rsidR="004250AF" w:rsidRPr="00E4616B" w:rsidRDefault="00861420" w:rsidP="004250AF">
            <w:pPr>
              <w:jc w:val="center"/>
              <w:rPr>
                <w:bCs/>
                <w:sz w:val="16"/>
                <w:szCs w:val="16"/>
              </w:rPr>
            </w:pPr>
            <w:r w:rsidRPr="00E4616B">
              <w:rPr>
                <w:bCs/>
                <w:sz w:val="16"/>
                <w:szCs w:val="16"/>
              </w:rPr>
              <w:t>3</w:t>
            </w:r>
            <w:r w:rsidR="00E1341F" w:rsidRPr="00E4616B">
              <w:rPr>
                <w:bCs/>
                <w:sz w:val="16"/>
                <w:szCs w:val="16"/>
              </w:rPr>
              <w:t>:</w:t>
            </w:r>
            <w:r w:rsidRPr="00E4616B">
              <w:rPr>
                <w:bCs/>
                <w:sz w:val="16"/>
                <w:szCs w:val="16"/>
              </w:rPr>
              <w:t>3</w:t>
            </w:r>
            <w:r w:rsidR="00E1341F" w:rsidRPr="00E4616B">
              <w:rPr>
                <w:bCs/>
                <w:sz w:val="16"/>
                <w:szCs w:val="16"/>
              </w:rPr>
              <w:t>0 p</w:t>
            </w:r>
            <w:r w:rsidR="004250AF" w:rsidRPr="00E4616B">
              <w:rPr>
                <w:bCs/>
                <w:sz w:val="16"/>
                <w:szCs w:val="16"/>
              </w:rPr>
              <w:t>m</w:t>
            </w:r>
            <w:r w:rsidR="00A16CC0" w:rsidRPr="00E4616B">
              <w:rPr>
                <w:bCs/>
                <w:sz w:val="16"/>
                <w:szCs w:val="16"/>
              </w:rPr>
              <w:t>-</w:t>
            </w:r>
            <w:r w:rsidR="007A5AD1" w:rsidRPr="00E4616B">
              <w:rPr>
                <w:bCs/>
                <w:sz w:val="16"/>
                <w:szCs w:val="16"/>
              </w:rPr>
              <w:t>OLL</w:t>
            </w:r>
          </w:p>
          <w:p w14:paraId="31B7210E" w14:textId="1C7E852A" w:rsidR="007A5AD1" w:rsidRPr="00E4616B" w:rsidRDefault="007A5AD1" w:rsidP="004250AF">
            <w:pPr>
              <w:jc w:val="center"/>
              <w:rPr>
                <w:b/>
                <w:bCs/>
                <w:sz w:val="16"/>
                <w:szCs w:val="16"/>
              </w:rPr>
            </w:pPr>
            <w:r w:rsidRPr="00E4616B">
              <w:rPr>
                <w:b/>
                <w:bCs/>
                <w:sz w:val="16"/>
                <w:szCs w:val="16"/>
              </w:rPr>
              <w:t>K OF C</w:t>
            </w:r>
          </w:p>
          <w:p w14:paraId="3CC76AC8" w14:textId="16987AA6" w:rsidR="007A5AD1" w:rsidRPr="00E4616B" w:rsidRDefault="007A5AD1" w:rsidP="004250AF">
            <w:pPr>
              <w:jc w:val="center"/>
              <w:rPr>
                <w:bCs/>
                <w:sz w:val="16"/>
                <w:szCs w:val="16"/>
              </w:rPr>
            </w:pPr>
            <w:r w:rsidRPr="00E4616B">
              <w:rPr>
                <w:bCs/>
                <w:sz w:val="16"/>
                <w:szCs w:val="16"/>
              </w:rPr>
              <w:t>7:00 pm St. J</w:t>
            </w:r>
          </w:p>
          <w:p w14:paraId="48E6A795" w14:textId="77777777" w:rsidR="00F311C9" w:rsidRPr="00E4616B" w:rsidRDefault="00F311C9" w:rsidP="00F311C9">
            <w:pPr>
              <w:jc w:val="center"/>
              <w:rPr>
                <w:sz w:val="16"/>
                <w:szCs w:val="16"/>
              </w:rPr>
            </w:pPr>
          </w:p>
          <w:p w14:paraId="777733E0" w14:textId="0AE7AF76" w:rsidR="00F311C9" w:rsidRPr="00E4616B" w:rsidRDefault="00F311C9" w:rsidP="00F311C9">
            <w:pPr>
              <w:jc w:val="center"/>
              <w:rPr>
                <w:sz w:val="16"/>
                <w:szCs w:val="16"/>
              </w:rPr>
            </w:pPr>
            <w:r w:rsidRPr="00E46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4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8854D50" w14:textId="7C98A6E4" w:rsidR="00861420" w:rsidRPr="00E4616B" w:rsidRDefault="00861420" w:rsidP="00861420">
            <w:pPr>
              <w:jc w:val="center"/>
              <w:rPr>
                <w:sz w:val="16"/>
                <w:szCs w:val="16"/>
              </w:rPr>
            </w:pPr>
            <w:r w:rsidRPr="00E4616B">
              <w:rPr>
                <w:sz w:val="16"/>
                <w:szCs w:val="16"/>
              </w:rPr>
              <w:t>9:00 am Mass-OLL</w:t>
            </w:r>
          </w:p>
          <w:p w14:paraId="2CF3F511" w14:textId="00F0654B" w:rsidR="00861420" w:rsidRPr="00E4616B" w:rsidRDefault="003469DB" w:rsidP="00861420">
            <w:pPr>
              <w:jc w:val="center"/>
              <w:rPr>
                <w:sz w:val="16"/>
                <w:szCs w:val="16"/>
              </w:rPr>
            </w:pPr>
            <w:r w:rsidRPr="00E4616B">
              <w:rPr>
                <w:sz w:val="16"/>
                <w:szCs w:val="16"/>
              </w:rPr>
              <w:t>5</w:t>
            </w:r>
            <w:r w:rsidR="00861420" w:rsidRPr="00E4616B">
              <w:rPr>
                <w:sz w:val="16"/>
                <w:szCs w:val="16"/>
              </w:rPr>
              <w:t>:00 pm Mass-St. H</w:t>
            </w:r>
          </w:p>
          <w:p w14:paraId="5C5F9533" w14:textId="77777777" w:rsidR="00861420" w:rsidRPr="00E4616B" w:rsidRDefault="00861420" w:rsidP="00861420">
            <w:pPr>
              <w:jc w:val="center"/>
              <w:rPr>
                <w:sz w:val="16"/>
                <w:szCs w:val="16"/>
              </w:rPr>
            </w:pPr>
          </w:p>
          <w:p w14:paraId="26A6892D" w14:textId="64163735" w:rsidR="00040851" w:rsidRPr="00E4616B" w:rsidRDefault="00E22E45" w:rsidP="00F311C9">
            <w:pPr>
              <w:jc w:val="center"/>
              <w:rPr>
                <w:b/>
                <w:sz w:val="16"/>
                <w:szCs w:val="16"/>
              </w:rPr>
            </w:pPr>
            <w:r w:rsidRPr="00E4616B">
              <w:rPr>
                <w:b/>
                <w:sz w:val="16"/>
                <w:szCs w:val="16"/>
              </w:rPr>
              <w:t xml:space="preserve">Joint </w:t>
            </w:r>
            <w:r w:rsidR="007A5AD1" w:rsidRPr="00E4616B">
              <w:rPr>
                <w:b/>
                <w:sz w:val="16"/>
                <w:szCs w:val="16"/>
              </w:rPr>
              <w:t xml:space="preserve">Men’s </w:t>
            </w:r>
            <w:r w:rsidR="00861420" w:rsidRPr="00E4616B">
              <w:rPr>
                <w:b/>
                <w:sz w:val="16"/>
                <w:szCs w:val="16"/>
              </w:rPr>
              <w:t xml:space="preserve">&amp; Women’s </w:t>
            </w:r>
            <w:r w:rsidR="007A5AD1" w:rsidRPr="00E4616B">
              <w:rPr>
                <w:b/>
                <w:sz w:val="16"/>
                <w:szCs w:val="16"/>
              </w:rPr>
              <w:t>Club</w:t>
            </w:r>
          </w:p>
          <w:p w14:paraId="3FF3D9F5" w14:textId="1B611A70" w:rsidR="007A5AD1" w:rsidRPr="00E4616B" w:rsidRDefault="00A16CC0" w:rsidP="00F311C9">
            <w:pPr>
              <w:jc w:val="center"/>
              <w:rPr>
                <w:sz w:val="16"/>
                <w:szCs w:val="16"/>
              </w:rPr>
            </w:pPr>
            <w:r w:rsidRPr="00E4616B">
              <w:rPr>
                <w:sz w:val="16"/>
                <w:szCs w:val="16"/>
              </w:rPr>
              <w:t>12</w:t>
            </w:r>
            <w:r w:rsidR="007A5AD1" w:rsidRPr="00E4616B">
              <w:rPr>
                <w:sz w:val="16"/>
                <w:szCs w:val="16"/>
              </w:rPr>
              <w:t>:</w:t>
            </w:r>
            <w:r w:rsidRPr="00E4616B">
              <w:rPr>
                <w:sz w:val="16"/>
                <w:szCs w:val="16"/>
              </w:rPr>
              <w:t>0</w:t>
            </w:r>
            <w:r w:rsidR="007A5AD1" w:rsidRPr="00E4616B">
              <w:rPr>
                <w:sz w:val="16"/>
                <w:szCs w:val="16"/>
              </w:rPr>
              <w:t>0 pm</w:t>
            </w:r>
            <w:r w:rsidRPr="00E4616B">
              <w:rPr>
                <w:sz w:val="16"/>
                <w:szCs w:val="16"/>
              </w:rPr>
              <w:t>-</w:t>
            </w:r>
            <w:r w:rsidR="007A5AD1" w:rsidRPr="00E4616B">
              <w:rPr>
                <w:sz w:val="16"/>
                <w:szCs w:val="16"/>
              </w:rPr>
              <w:t>St. J</w:t>
            </w:r>
          </w:p>
          <w:p w14:paraId="1E3CEF8D" w14:textId="7E537E59" w:rsidR="00E74FCE" w:rsidRPr="00E4616B" w:rsidRDefault="00E74FCE" w:rsidP="00F228C2">
            <w:pPr>
              <w:jc w:val="center"/>
              <w:rPr>
                <w:b/>
                <w:sz w:val="16"/>
                <w:szCs w:val="16"/>
              </w:rPr>
            </w:pPr>
          </w:p>
          <w:p w14:paraId="32ACBC2D" w14:textId="77777777" w:rsidR="00F311C9" w:rsidRPr="00E4616B" w:rsidRDefault="00F311C9" w:rsidP="00F311C9">
            <w:pPr>
              <w:jc w:val="center"/>
              <w:rPr>
                <w:sz w:val="16"/>
                <w:szCs w:val="16"/>
              </w:rPr>
            </w:pPr>
          </w:p>
          <w:p w14:paraId="72BE9E38" w14:textId="7468E2AA" w:rsidR="00F311C9" w:rsidRPr="00E4616B" w:rsidRDefault="00F311C9" w:rsidP="00F311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6012A80" w14:textId="4C405E08" w:rsidR="00E31493" w:rsidRPr="00861420" w:rsidRDefault="00F311C9" w:rsidP="00F311C9">
            <w:pPr>
              <w:jc w:val="center"/>
              <w:rPr>
                <w:sz w:val="15"/>
                <w:szCs w:val="15"/>
              </w:rPr>
            </w:pPr>
            <w:r w:rsidRPr="00861420">
              <w:rPr>
                <w:sz w:val="15"/>
                <w:szCs w:val="15"/>
              </w:rPr>
              <w:t>9:00 am Mass</w:t>
            </w:r>
            <w:r w:rsidR="007A5AD1" w:rsidRPr="00861420">
              <w:rPr>
                <w:sz w:val="15"/>
                <w:szCs w:val="15"/>
              </w:rPr>
              <w:t>-OLL</w:t>
            </w:r>
          </w:p>
          <w:p w14:paraId="1016F48B" w14:textId="19EF2540" w:rsidR="001C4729" w:rsidRPr="00861420" w:rsidRDefault="001C4729" w:rsidP="001C4729">
            <w:pPr>
              <w:jc w:val="center"/>
              <w:rPr>
                <w:sz w:val="15"/>
                <w:szCs w:val="15"/>
              </w:rPr>
            </w:pPr>
            <w:r w:rsidRPr="00861420">
              <w:rPr>
                <w:sz w:val="15"/>
                <w:szCs w:val="15"/>
              </w:rPr>
              <w:t xml:space="preserve">9:00 am Mass- St. </w:t>
            </w:r>
            <w:r w:rsidR="00861420" w:rsidRPr="00861420">
              <w:rPr>
                <w:sz w:val="15"/>
                <w:szCs w:val="15"/>
              </w:rPr>
              <w:t>H</w:t>
            </w:r>
          </w:p>
          <w:p w14:paraId="466D9606" w14:textId="77777777" w:rsidR="00E31493" w:rsidRPr="00861420" w:rsidRDefault="00E31493" w:rsidP="00E31493">
            <w:pPr>
              <w:jc w:val="center"/>
              <w:rPr>
                <w:b/>
                <w:sz w:val="15"/>
                <w:szCs w:val="15"/>
              </w:rPr>
            </w:pPr>
            <w:r w:rsidRPr="00861420">
              <w:rPr>
                <w:b/>
                <w:sz w:val="15"/>
                <w:szCs w:val="15"/>
              </w:rPr>
              <w:t>5 hours of Adoration</w:t>
            </w:r>
          </w:p>
          <w:p w14:paraId="75214A61" w14:textId="43EB0508" w:rsidR="00E31493" w:rsidRPr="00861420" w:rsidRDefault="00E31493" w:rsidP="00E31493">
            <w:pPr>
              <w:jc w:val="center"/>
              <w:rPr>
                <w:b/>
                <w:sz w:val="15"/>
                <w:szCs w:val="15"/>
              </w:rPr>
            </w:pPr>
            <w:r w:rsidRPr="00861420">
              <w:rPr>
                <w:b/>
                <w:sz w:val="15"/>
                <w:szCs w:val="15"/>
              </w:rPr>
              <w:t xml:space="preserve"> </w:t>
            </w:r>
            <w:r w:rsidRPr="00861420">
              <w:rPr>
                <w:sz w:val="15"/>
                <w:szCs w:val="15"/>
              </w:rPr>
              <w:t>10 am - 3 pm</w:t>
            </w:r>
            <w:r w:rsidR="00D1664B" w:rsidRPr="00861420">
              <w:rPr>
                <w:sz w:val="15"/>
                <w:szCs w:val="15"/>
              </w:rPr>
              <w:t xml:space="preserve"> OLL</w:t>
            </w:r>
          </w:p>
          <w:p w14:paraId="192F6227" w14:textId="77777777" w:rsidR="00E31493" w:rsidRPr="00861420" w:rsidRDefault="00E31493" w:rsidP="00E31493">
            <w:pPr>
              <w:jc w:val="center"/>
              <w:rPr>
                <w:b/>
                <w:sz w:val="15"/>
                <w:szCs w:val="15"/>
              </w:rPr>
            </w:pPr>
            <w:r w:rsidRPr="00861420">
              <w:rPr>
                <w:b/>
                <w:sz w:val="15"/>
                <w:szCs w:val="15"/>
              </w:rPr>
              <w:t>Confession</w:t>
            </w:r>
          </w:p>
          <w:p w14:paraId="49D52FD5" w14:textId="12427324" w:rsidR="00E31493" w:rsidRPr="00861420" w:rsidRDefault="00E31493" w:rsidP="00E31493">
            <w:pPr>
              <w:jc w:val="center"/>
              <w:rPr>
                <w:sz w:val="15"/>
                <w:szCs w:val="15"/>
              </w:rPr>
            </w:pPr>
            <w:r w:rsidRPr="00861420">
              <w:rPr>
                <w:sz w:val="15"/>
                <w:szCs w:val="15"/>
              </w:rPr>
              <w:t>11 am – 12 pm</w:t>
            </w:r>
            <w:r w:rsidR="00D1664B" w:rsidRPr="00861420">
              <w:rPr>
                <w:sz w:val="15"/>
                <w:szCs w:val="15"/>
              </w:rPr>
              <w:t xml:space="preserve"> OLL</w:t>
            </w:r>
          </w:p>
          <w:p w14:paraId="6F274AA3" w14:textId="26C25A35" w:rsidR="003F0F29" w:rsidRPr="009B7492" w:rsidRDefault="003F0F29" w:rsidP="000846B6">
            <w:pPr>
              <w:rPr>
                <w:b/>
                <w:sz w:val="14"/>
                <w:szCs w:val="14"/>
              </w:rPr>
            </w:pPr>
          </w:p>
          <w:p w14:paraId="18302808" w14:textId="77777777" w:rsidR="003F0F29" w:rsidRPr="009B7492" w:rsidRDefault="003F0F29" w:rsidP="00E31493">
            <w:pPr>
              <w:jc w:val="center"/>
              <w:rPr>
                <w:sz w:val="14"/>
                <w:szCs w:val="14"/>
              </w:rPr>
            </w:pPr>
          </w:p>
          <w:p w14:paraId="1FEF9D2D" w14:textId="77777777" w:rsidR="00E31493" w:rsidRPr="009B7492" w:rsidRDefault="00E31493" w:rsidP="00F311C9">
            <w:pPr>
              <w:jc w:val="center"/>
              <w:rPr>
                <w:sz w:val="14"/>
                <w:szCs w:val="14"/>
              </w:rPr>
            </w:pPr>
          </w:p>
          <w:p w14:paraId="6CDD863D" w14:textId="77777777" w:rsidR="00F311C9" w:rsidRPr="009B7492" w:rsidRDefault="00F311C9" w:rsidP="00F311C9">
            <w:pPr>
              <w:jc w:val="center"/>
              <w:rPr>
                <w:sz w:val="14"/>
                <w:szCs w:val="14"/>
              </w:rPr>
            </w:pPr>
          </w:p>
          <w:p w14:paraId="30E6E51A" w14:textId="620EFF66" w:rsidR="00F311C9" w:rsidRPr="009B7492" w:rsidRDefault="00F311C9" w:rsidP="00F311C9">
            <w:pPr>
              <w:jc w:val="center"/>
              <w:rPr>
                <w:b/>
                <w:color w:val="007635"/>
                <w:sz w:val="14"/>
                <w:szCs w:val="14"/>
              </w:rPr>
            </w:pPr>
          </w:p>
        </w:tc>
        <w:tc>
          <w:tcPr>
            <w:tcW w:w="154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459E84A" w14:textId="66E27ADA" w:rsidR="00861420" w:rsidRPr="00A41DF4" w:rsidRDefault="00A16CC0" w:rsidP="00861420">
            <w:pPr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  <w:r w:rsidR="00861420" w:rsidRPr="00A41DF4">
              <w:rPr>
                <w:sz w:val="17"/>
                <w:szCs w:val="17"/>
              </w:rPr>
              <w:t>:</w:t>
            </w:r>
            <w:r>
              <w:rPr>
                <w:sz w:val="17"/>
                <w:szCs w:val="17"/>
              </w:rPr>
              <w:t>3</w:t>
            </w:r>
            <w:r w:rsidR="00861420" w:rsidRPr="00A41DF4">
              <w:rPr>
                <w:sz w:val="17"/>
                <w:szCs w:val="17"/>
              </w:rPr>
              <w:t xml:space="preserve">0 </w:t>
            </w:r>
            <w:r>
              <w:rPr>
                <w:sz w:val="17"/>
                <w:szCs w:val="17"/>
              </w:rPr>
              <w:t>p</w:t>
            </w:r>
            <w:r w:rsidR="00861420" w:rsidRPr="00A41DF4">
              <w:rPr>
                <w:sz w:val="17"/>
                <w:szCs w:val="17"/>
              </w:rPr>
              <w:t>m Mass-OLL</w:t>
            </w:r>
          </w:p>
          <w:p w14:paraId="5E3D7E28" w14:textId="6F49D9E9" w:rsidR="00861420" w:rsidRPr="00A41DF4" w:rsidRDefault="003E667A" w:rsidP="002D367C">
            <w:pPr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  <w:r w:rsidR="00861420" w:rsidRPr="00A41DF4">
              <w:rPr>
                <w:sz w:val="17"/>
                <w:szCs w:val="17"/>
              </w:rPr>
              <w:t>:00 pm Mass-St. J</w:t>
            </w:r>
          </w:p>
          <w:p w14:paraId="0785D1B8" w14:textId="725C6938" w:rsidR="008C78EE" w:rsidRPr="00A41DF4" w:rsidRDefault="002D367C" w:rsidP="002D367C">
            <w:pPr>
              <w:jc w:val="center"/>
              <w:rPr>
                <w:b/>
                <w:bCs/>
                <w:sz w:val="17"/>
                <w:szCs w:val="17"/>
              </w:rPr>
            </w:pPr>
            <w:r w:rsidRPr="00A41DF4">
              <w:rPr>
                <w:b/>
                <w:bCs/>
                <w:sz w:val="17"/>
                <w:szCs w:val="17"/>
              </w:rPr>
              <w:t>Mass at the Brook</w:t>
            </w:r>
          </w:p>
          <w:p w14:paraId="24D2FFBD" w14:textId="77777777" w:rsidR="002D367C" w:rsidRDefault="002D367C" w:rsidP="002D367C">
            <w:pPr>
              <w:jc w:val="center"/>
              <w:rPr>
                <w:sz w:val="17"/>
                <w:szCs w:val="17"/>
              </w:rPr>
            </w:pPr>
            <w:r w:rsidRPr="00A41DF4">
              <w:rPr>
                <w:sz w:val="17"/>
                <w:szCs w:val="17"/>
              </w:rPr>
              <w:t>11:00 am</w:t>
            </w:r>
          </w:p>
          <w:p w14:paraId="24EFE486" w14:textId="045688D0" w:rsidR="00E4616B" w:rsidRPr="002D367C" w:rsidRDefault="00E4616B" w:rsidP="00CC2E62">
            <w:pPr>
              <w:jc w:val="center"/>
              <w:rPr>
                <w:sz w:val="20"/>
                <w:szCs w:val="20"/>
              </w:rPr>
            </w:pPr>
            <w:r w:rsidRPr="00CC2E62">
              <w:rPr>
                <w:b/>
                <w:sz w:val="17"/>
                <w:szCs w:val="17"/>
              </w:rPr>
              <w:t>Adoration</w:t>
            </w:r>
            <w:r>
              <w:rPr>
                <w:sz w:val="17"/>
                <w:szCs w:val="17"/>
              </w:rPr>
              <w:t xml:space="preserve"> 6</w:t>
            </w:r>
            <w:r w:rsidR="00CC2E62">
              <w:rPr>
                <w:sz w:val="17"/>
                <w:szCs w:val="17"/>
              </w:rPr>
              <w:t xml:space="preserve">:00 </w:t>
            </w:r>
            <w:r>
              <w:rPr>
                <w:sz w:val="17"/>
                <w:szCs w:val="17"/>
              </w:rPr>
              <w:t>pm</w:t>
            </w:r>
            <w:r w:rsidR="00CC2E62">
              <w:rPr>
                <w:sz w:val="17"/>
                <w:szCs w:val="17"/>
              </w:rPr>
              <w:t xml:space="preserve"> OLL</w:t>
            </w:r>
          </w:p>
        </w:tc>
        <w:tc>
          <w:tcPr>
            <w:tcW w:w="15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5BDEED1" w14:textId="534ECDFF" w:rsidR="004250AF" w:rsidRDefault="00E1341F" w:rsidP="004250AF">
            <w:pPr>
              <w:jc w:val="center"/>
              <w:rPr>
                <w:sz w:val="20"/>
                <w:szCs w:val="20"/>
              </w:rPr>
            </w:pPr>
            <w:r w:rsidRPr="00EB0006">
              <w:rPr>
                <w:sz w:val="20"/>
                <w:szCs w:val="20"/>
              </w:rPr>
              <w:t>9:00 am Mass</w:t>
            </w:r>
            <w:r w:rsidR="007A5AD1">
              <w:rPr>
                <w:sz w:val="20"/>
                <w:szCs w:val="20"/>
              </w:rPr>
              <w:t>-OLL</w:t>
            </w:r>
          </w:p>
          <w:p w14:paraId="533C63B6" w14:textId="54EBF543" w:rsidR="00861420" w:rsidRPr="00EB0006" w:rsidRDefault="00861420" w:rsidP="004250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9:00 am Mass-St. J</w:t>
            </w:r>
          </w:p>
          <w:p w14:paraId="73B36F39" w14:textId="03ED9E86" w:rsidR="00F311C9" w:rsidRPr="00007368" w:rsidRDefault="00F311C9" w:rsidP="00F311C9">
            <w:pPr>
              <w:jc w:val="center"/>
              <w:rPr>
                <w:sz w:val="8"/>
                <w:szCs w:val="8"/>
              </w:rPr>
            </w:pPr>
          </w:p>
          <w:p w14:paraId="45BEE2DB" w14:textId="77777777" w:rsidR="00F311C9" w:rsidRPr="00EB0006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4711BCDB" w14:textId="77777777" w:rsidR="00F311C9" w:rsidRPr="00EB0006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221EA67F" w14:textId="2442BB08" w:rsidR="00F311C9" w:rsidRPr="00EB0006" w:rsidRDefault="00F311C9" w:rsidP="00F311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4BD9A" w:themeFill="accent3"/>
          </w:tcPr>
          <w:p w14:paraId="7BFB5D4F" w14:textId="77777777" w:rsidR="003B7842" w:rsidRPr="00A16CC0" w:rsidRDefault="003B7842" w:rsidP="003B7842">
            <w:pPr>
              <w:jc w:val="center"/>
              <w:rPr>
                <w:b/>
                <w:sz w:val="16"/>
                <w:szCs w:val="16"/>
              </w:rPr>
            </w:pPr>
            <w:r w:rsidRPr="00A16CC0">
              <w:rPr>
                <w:b/>
                <w:sz w:val="16"/>
                <w:szCs w:val="16"/>
              </w:rPr>
              <w:t>9:00 am Mass-OLL</w:t>
            </w:r>
          </w:p>
          <w:p w14:paraId="53A026C0" w14:textId="77777777" w:rsidR="00A16CC0" w:rsidRDefault="005F3978" w:rsidP="005F3978">
            <w:pPr>
              <w:jc w:val="center"/>
              <w:rPr>
                <w:b/>
                <w:sz w:val="16"/>
                <w:szCs w:val="16"/>
              </w:rPr>
            </w:pPr>
            <w:r w:rsidRPr="00A16CC0">
              <w:rPr>
                <w:b/>
                <w:sz w:val="16"/>
                <w:szCs w:val="16"/>
              </w:rPr>
              <w:t>Confessions</w:t>
            </w:r>
          </w:p>
          <w:p w14:paraId="4138579C" w14:textId="6693EAB6" w:rsidR="00F17186" w:rsidRPr="00A16CC0" w:rsidRDefault="00F17186" w:rsidP="005F3978">
            <w:pPr>
              <w:jc w:val="center"/>
              <w:rPr>
                <w:sz w:val="16"/>
                <w:szCs w:val="16"/>
              </w:rPr>
            </w:pPr>
            <w:r w:rsidRPr="00A16CC0">
              <w:rPr>
                <w:sz w:val="16"/>
                <w:szCs w:val="16"/>
              </w:rPr>
              <w:t xml:space="preserve"> 3:00</w:t>
            </w:r>
            <w:r w:rsidR="00DB78C6" w:rsidRPr="00A16CC0">
              <w:rPr>
                <w:sz w:val="16"/>
                <w:szCs w:val="16"/>
              </w:rPr>
              <w:t xml:space="preserve"> </w:t>
            </w:r>
            <w:r w:rsidRPr="00A16CC0">
              <w:rPr>
                <w:sz w:val="16"/>
                <w:szCs w:val="16"/>
              </w:rPr>
              <w:t>pm</w:t>
            </w:r>
            <w:r w:rsidR="00E74FCE" w:rsidRPr="00A16CC0">
              <w:rPr>
                <w:sz w:val="16"/>
                <w:szCs w:val="16"/>
              </w:rPr>
              <w:t>-</w:t>
            </w:r>
            <w:r w:rsidR="00107FF7" w:rsidRPr="00A16CC0">
              <w:rPr>
                <w:sz w:val="16"/>
                <w:szCs w:val="16"/>
              </w:rPr>
              <w:t>OLL</w:t>
            </w:r>
          </w:p>
          <w:p w14:paraId="505B1293" w14:textId="6FCAD78D" w:rsidR="001E2633" w:rsidRPr="00A16CC0" w:rsidRDefault="00F311C9" w:rsidP="00F311C9">
            <w:pPr>
              <w:jc w:val="center"/>
              <w:rPr>
                <w:sz w:val="16"/>
                <w:szCs w:val="16"/>
              </w:rPr>
            </w:pPr>
            <w:r w:rsidRPr="00A16CC0">
              <w:rPr>
                <w:b/>
                <w:sz w:val="16"/>
                <w:szCs w:val="16"/>
              </w:rPr>
              <w:t>4:00 pm Mass</w:t>
            </w:r>
            <w:r w:rsidR="00107FF7" w:rsidRPr="00A16CC0">
              <w:rPr>
                <w:b/>
                <w:sz w:val="16"/>
                <w:szCs w:val="16"/>
              </w:rPr>
              <w:t>-OLL</w:t>
            </w:r>
          </w:p>
          <w:p w14:paraId="63138B5F" w14:textId="16308984" w:rsidR="00A16CC0" w:rsidRPr="00A16CC0" w:rsidRDefault="00A16CC0" w:rsidP="00A16CC0">
            <w:pPr>
              <w:jc w:val="center"/>
              <w:rPr>
                <w:b/>
                <w:bCs/>
                <w:sz w:val="16"/>
                <w:szCs w:val="16"/>
              </w:rPr>
            </w:pPr>
            <w:r w:rsidRPr="00A16CC0">
              <w:rPr>
                <w:b/>
                <w:bCs/>
                <w:sz w:val="16"/>
                <w:szCs w:val="16"/>
              </w:rPr>
              <w:t>M</w:t>
            </w:r>
            <w:r w:rsidR="006D2950">
              <w:rPr>
                <w:b/>
                <w:bCs/>
                <w:sz w:val="16"/>
                <w:szCs w:val="16"/>
              </w:rPr>
              <w:t xml:space="preserve">S </w:t>
            </w:r>
            <w:r w:rsidRPr="00A16CC0">
              <w:rPr>
                <w:b/>
                <w:bCs/>
                <w:sz w:val="16"/>
                <w:szCs w:val="16"/>
              </w:rPr>
              <w:t>CCD</w:t>
            </w:r>
          </w:p>
          <w:p w14:paraId="46E0C45D" w14:textId="7FD6980B" w:rsidR="00FB4D4B" w:rsidRPr="00A16CC0" w:rsidRDefault="00A16CC0" w:rsidP="00A16CC0">
            <w:pPr>
              <w:jc w:val="center"/>
              <w:rPr>
                <w:b/>
                <w:sz w:val="16"/>
                <w:szCs w:val="16"/>
              </w:rPr>
            </w:pPr>
            <w:r w:rsidRPr="00A16CC0">
              <w:rPr>
                <w:sz w:val="16"/>
                <w:szCs w:val="16"/>
              </w:rPr>
              <w:t>5:15 pm-OLL</w:t>
            </w:r>
          </w:p>
        </w:tc>
      </w:tr>
      <w:tr w:rsidR="00AF6648" w14:paraId="02F3E94A" w14:textId="77777777" w:rsidTr="005A1B44">
        <w:trPr>
          <w:gridAfter w:val="1"/>
          <w:wAfter w:w="6" w:type="dxa"/>
          <w:trHeight w:val="235"/>
        </w:trPr>
        <w:tc>
          <w:tcPr>
            <w:tcW w:w="15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40B5B6DE" w14:textId="2610FD86" w:rsidR="00F311C9" w:rsidRDefault="00190548" w:rsidP="00F311C9">
            <w:pPr>
              <w:pStyle w:val="Dates"/>
            </w:pPr>
            <w:r>
              <w:t>23</w:t>
            </w:r>
          </w:p>
        </w:tc>
        <w:tc>
          <w:tcPr>
            <w:tcW w:w="15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E0000"/>
          </w:tcPr>
          <w:p w14:paraId="16353140" w14:textId="1C8D5610" w:rsidR="00F311C9" w:rsidRDefault="00190548" w:rsidP="00F311C9">
            <w:pPr>
              <w:pStyle w:val="Dates"/>
            </w:pPr>
            <w:r>
              <w:t>24</w:t>
            </w:r>
          </w:p>
        </w:tc>
        <w:tc>
          <w:tcPr>
            <w:tcW w:w="154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</w:tcPr>
          <w:p w14:paraId="11AF2C7C" w14:textId="445BDE5C" w:rsidR="00F311C9" w:rsidRDefault="00190548" w:rsidP="003A45C7">
            <w:pPr>
              <w:pStyle w:val="Dates"/>
            </w:pPr>
            <w:r>
              <w:t>25</w:t>
            </w:r>
          </w:p>
        </w:tc>
        <w:tc>
          <w:tcPr>
            <w:tcW w:w="15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</w:tcPr>
          <w:p w14:paraId="084A486C" w14:textId="752F4BC0" w:rsidR="00F311C9" w:rsidRDefault="00190548" w:rsidP="00F311C9">
            <w:pPr>
              <w:pStyle w:val="Dates"/>
            </w:pPr>
            <w:r>
              <w:t>26</w:t>
            </w:r>
          </w:p>
        </w:tc>
        <w:tc>
          <w:tcPr>
            <w:tcW w:w="154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</w:tcPr>
          <w:p w14:paraId="24C913A1" w14:textId="057E929B" w:rsidR="00F311C9" w:rsidRDefault="00190548" w:rsidP="00F311C9">
            <w:pPr>
              <w:pStyle w:val="Dates"/>
            </w:pPr>
            <w:r>
              <w:t>27</w:t>
            </w:r>
          </w:p>
        </w:tc>
        <w:tc>
          <w:tcPr>
            <w:tcW w:w="15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</w:tcPr>
          <w:p w14:paraId="5102CA66" w14:textId="76E2010E" w:rsidR="00F311C9" w:rsidRDefault="00190548" w:rsidP="00F311C9">
            <w:pPr>
              <w:pStyle w:val="Dates"/>
            </w:pPr>
            <w:r>
              <w:t>28</w:t>
            </w:r>
          </w:p>
        </w:tc>
        <w:tc>
          <w:tcPr>
            <w:tcW w:w="15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</w:tcPr>
          <w:p w14:paraId="731B8CC2" w14:textId="2D065791" w:rsidR="00F311C9" w:rsidRDefault="00190548" w:rsidP="00F311C9">
            <w:pPr>
              <w:pStyle w:val="Dates"/>
            </w:pPr>
            <w:r>
              <w:t>29</w:t>
            </w:r>
          </w:p>
        </w:tc>
      </w:tr>
      <w:tr w:rsidR="00AF6648" w14:paraId="74D6BF02" w14:textId="77777777" w:rsidTr="005A1B44">
        <w:trPr>
          <w:gridAfter w:val="1"/>
          <w:wAfter w:w="6" w:type="dxa"/>
          <w:trHeight w:hRule="exact" w:val="1708"/>
        </w:trPr>
        <w:tc>
          <w:tcPr>
            <w:tcW w:w="15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4BD9A" w:themeFill="accent3"/>
          </w:tcPr>
          <w:p w14:paraId="049032A9" w14:textId="77777777" w:rsidR="00AF6648" w:rsidRPr="00E4616B" w:rsidRDefault="005F226F" w:rsidP="00AF6648">
            <w:pPr>
              <w:jc w:val="center"/>
              <w:rPr>
                <w:b/>
                <w:sz w:val="16"/>
                <w:szCs w:val="16"/>
              </w:rPr>
            </w:pPr>
            <w:r w:rsidRPr="00E4616B">
              <w:rPr>
                <w:b/>
                <w:sz w:val="16"/>
                <w:szCs w:val="16"/>
              </w:rPr>
              <w:t>Confessions</w:t>
            </w:r>
          </w:p>
          <w:p w14:paraId="36B83DC4" w14:textId="456DE8CB" w:rsidR="00E1341F" w:rsidRPr="00E4616B" w:rsidRDefault="00AF6648" w:rsidP="00AF6648">
            <w:pPr>
              <w:jc w:val="center"/>
              <w:rPr>
                <w:sz w:val="16"/>
                <w:szCs w:val="16"/>
              </w:rPr>
            </w:pPr>
            <w:r w:rsidRPr="00E4616B">
              <w:rPr>
                <w:b/>
                <w:sz w:val="16"/>
                <w:szCs w:val="16"/>
              </w:rPr>
              <w:t xml:space="preserve"> </w:t>
            </w:r>
            <w:r w:rsidR="005F226F" w:rsidRPr="00E4616B">
              <w:rPr>
                <w:sz w:val="16"/>
                <w:szCs w:val="16"/>
              </w:rPr>
              <w:t>8:00</w:t>
            </w:r>
            <w:r w:rsidR="00DB78C6" w:rsidRPr="00E4616B">
              <w:rPr>
                <w:sz w:val="16"/>
                <w:szCs w:val="16"/>
              </w:rPr>
              <w:t xml:space="preserve"> </w:t>
            </w:r>
            <w:r w:rsidR="005F226F" w:rsidRPr="00E4616B">
              <w:rPr>
                <w:sz w:val="16"/>
                <w:szCs w:val="16"/>
              </w:rPr>
              <w:t xml:space="preserve">am </w:t>
            </w:r>
            <w:r w:rsidR="001C4729" w:rsidRPr="00E4616B">
              <w:rPr>
                <w:sz w:val="16"/>
                <w:szCs w:val="16"/>
              </w:rPr>
              <w:t>–</w:t>
            </w:r>
            <w:r w:rsidRPr="00E4616B">
              <w:rPr>
                <w:sz w:val="16"/>
                <w:szCs w:val="16"/>
              </w:rPr>
              <w:t>OLL</w:t>
            </w:r>
          </w:p>
          <w:p w14:paraId="24C7D09C" w14:textId="371FAE27" w:rsidR="00FB4D4B" w:rsidRPr="00E4616B" w:rsidRDefault="00F311C9" w:rsidP="002D367C">
            <w:pPr>
              <w:jc w:val="center"/>
              <w:rPr>
                <w:b/>
                <w:sz w:val="16"/>
                <w:szCs w:val="16"/>
              </w:rPr>
            </w:pPr>
            <w:r w:rsidRPr="00E4616B">
              <w:rPr>
                <w:b/>
                <w:sz w:val="16"/>
                <w:szCs w:val="16"/>
              </w:rPr>
              <w:t>9:00 am Mass</w:t>
            </w:r>
            <w:r w:rsidR="002F6EE8" w:rsidRPr="00E4616B">
              <w:rPr>
                <w:b/>
                <w:sz w:val="16"/>
                <w:szCs w:val="16"/>
              </w:rPr>
              <w:t>-OLL</w:t>
            </w:r>
          </w:p>
          <w:p w14:paraId="161FB40F" w14:textId="5BDDFE6A" w:rsidR="002F6EE8" w:rsidRPr="00E4616B" w:rsidRDefault="002F6EE8" w:rsidP="002F6EE8">
            <w:pPr>
              <w:jc w:val="center"/>
              <w:rPr>
                <w:b/>
                <w:sz w:val="16"/>
                <w:szCs w:val="16"/>
              </w:rPr>
            </w:pPr>
            <w:r w:rsidRPr="00E4616B">
              <w:rPr>
                <w:b/>
                <w:sz w:val="16"/>
                <w:szCs w:val="16"/>
              </w:rPr>
              <w:t>9:00 am Mass-St. J</w:t>
            </w:r>
          </w:p>
          <w:p w14:paraId="0FD77FDD" w14:textId="75C63124" w:rsidR="002F6EE8" w:rsidRPr="00E4616B" w:rsidRDefault="002F6EE8" w:rsidP="002F1222">
            <w:pPr>
              <w:jc w:val="center"/>
              <w:rPr>
                <w:b/>
                <w:sz w:val="16"/>
                <w:szCs w:val="16"/>
              </w:rPr>
            </w:pPr>
            <w:r w:rsidRPr="00E4616B">
              <w:rPr>
                <w:b/>
                <w:sz w:val="16"/>
                <w:szCs w:val="16"/>
              </w:rPr>
              <w:t>11:00 am Mass-St. H</w:t>
            </w:r>
          </w:p>
          <w:p w14:paraId="3B8711F5" w14:textId="77777777" w:rsidR="00A16CC0" w:rsidRPr="00E4616B" w:rsidRDefault="00A16CC0" w:rsidP="00A16CC0">
            <w:pPr>
              <w:jc w:val="center"/>
              <w:rPr>
                <w:b/>
                <w:sz w:val="16"/>
                <w:szCs w:val="16"/>
              </w:rPr>
            </w:pPr>
            <w:r w:rsidRPr="00E4616B">
              <w:rPr>
                <w:b/>
                <w:sz w:val="16"/>
                <w:szCs w:val="16"/>
              </w:rPr>
              <w:t>Elementary CCD</w:t>
            </w:r>
          </w:p>
          <w:p w14:paraId="47C8A8CA" w14:textId="77777777" w:rsidR="00A16CC0" w:rsidRPr="00E4616B" w:rsidRDefault="00A16CC0" w:rsidP="00A16CC0">
            <w:pPr>
              <w:jc w:val="center"/>
              <w:rPr>
                <w:bCs/>
                <w:sz w:val="16"/>
                <w:szCs w:val="16"/>
              </w:rPr>
            </w:pPr>
            <w:r w:rsidRPr="00E4616B">
              <w:rPr>
                <w:bCs/>
                <w:sz w:val="16"/>
                <w:szCs w:val="16"/>
              </w:rPr>
              <w:t>10:15 am-OLL</w:t>
            </w:r>
          </w:p>
          <w:p w14:paraId="771E584A" w14:textId="77777777" w:rsidR="00F17186" w:rsidRPr="00E4616B" w:rsidRDefault="00F17186" w:rsidP="002F1222">
            <w:pPr>
              <w:rPr>
                <w:sz w:val="16"/>
                <w:szCs w:val="16"/>
              </w:rPr>
            </w:pPr>
          </w:p>
          <w:p w14:paraId="59A2C74B" w14:textId="764499D9" w:rsidR="00F311C9" w:rsidRPr="00E4616B" w:rsidRDefault="00F311C9" w:rsidP="002B5BE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9A318AE" w14:textId="77777777" w:rsidR="00861420" w:rsidRPr="00E4616B" w:rsidRDefault="00861420" w:rsidP="00861420">
            <w:pPr>
              <w:jc w:val="center"/>
              <w:rPr>
                <w:sz w:val="16"/>
                <w:szCs w:val="16"/>
              </w:rPr>
            </w:pPr>
            <w:r w:rsidRPr="00E4616B">
              <w:rPr>
                <w:sz w:val="16"/>
                <w:szCs w:val="16"/>
              </w:rPr>
              <w:t>5:30 pm Mass-OLL</w:t>
            </w:r>
          </w:p>
          <w:p w14:paraId="5067F5BB" w14:textId="77777777" w:rsidR="00A16CC0" w:rsidRPr="00E4616B" w:rsidRDefault="00A16CC0" w:rsidP="00A16CC0">
            <w:pPr>
              <w:jc w:val="center"/>
              <w:rPr>
                <w:b/>
                <w:bCs/>
                <w:sz w:val="16"/>
                <w:szCs w:val="16"/>
              </w:rPr>
            </w:pPr>
            <w:r w:rsidRPr="00E4616B">
              <w:rPr>
                <w:b/>
                <w:bCs/>
                <w:sz w:val="16"/>
                <w:szCs w:val="16"/>
              </w:rPr>
              <w:t>Adoration</w:t>
            </w:r>
          </w:p>
          <w:p w14:paraId="3F4AF0F5" w14:textId="77777777" w:rsidR="00A16CC0" w:rsidRPr="00E4616B" w:rsidRDefault="00A16CC0" w:rsidP="00A16CC0">
            <w:pPr>
              <w:jc w:val="center"/>
              <w:rPr>
                <w:sz w:val="16"/>
                <w:szCs w:val="16"/>
              </w:rPr>
            </w:pPr>
            <w:r w:rsidRPr="00E4616B">
              <w:rPr>
                <w:sz w:val="16"/>
                <w:szCs w:val="16"/>
              </w:rPr>
              <w:t>6:00 pm-OLL</w:t>
            </w:r>
          </w:p>
          <w:p w14:paraId="54C462AF" w14:textId="17B90886" w:rsidR="00F311C9" w:rsidRPr="00E4616B" w:rsidRDefault="00F311C9" w:rsidP="00F311C9">
            <w:pPr>
              <w:jc w:val="center"/>
              <w:rPr>
                <w:sz w:val="16"/>
                <w:szCs w:val="16"/>
              </w:rPr>
            </w:pPr>
          </w:p>
          <w:p w14:paraId="0D0AB6A2" w14:textId="77777777" w:rsidR="00F311C9" w:rsidRPr="00E4616B" w:rsidRDefault="00F311C9" w:rsidP="00F311C9">
            <w:pPr>
              <w:rPr>
                <w:sz w:val="16"/>
                <w:szCs w:val="16"/>
              </w:rPr>
            </w:pPr>
          </w:p>
          <w:p w14:paraId="6AE5F79C" w14:textId="127A054D" w:rsidR="00F311C9" w:rsidRPr="00E4616B" w:rsidRDefault="00F311C9" w:rsidP="00F311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4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9EBB612" w14:textId="77777777" w:rsidR="00861420" w:rsidRPr="00E4616B" w:rsidRDefault="00861420" w:rsidP="00861420">
            <w:pPr>
              <w:jc w:val="center"/>
              <w:rPr>
                <w:sz w:val="16"/>
                <w:szCs w:val="16"/>
              </w:rPr>
            </w:pPr>
            <w:r w:rsidRPr="00E4616B">
              <w:rPr>
                <w:sz w:val="16"/>
                <w:szCs w:val="16"/>
              </w:rPr>
              <w:t>9:00 am Mass-OLL</w:t>
            </w:r>
          </w:p>
          <w:p w14:paraId="42B4A3A2" w14:textId="77777777" w:rsidR="00861420" w:rsidRPr="00E4616B" w:rsidRDefault="00861420" w:rsidP="00861420">
            <w:pPr>
              <w:jc w:val="center"/>
              <w:rPr>
                <w:sz w:val="16"/>
                <w:szCs w:val="16"/>
              </w:rPr>
            </w:pPr>
          </w:p>
          <w:p w14:paraId="26F6688D" w14:textId="766B3CEF" w:rsidR="00861420" w:rsidRPr="00E4616B" w:rsidRDefault="003469DB" w:rsidP="00861420">
            <w:pPr>
              <w:jc w:val="center"/>
              <w:rPr>
                <w:sz w:val="16"/>
                <w:szCs w:val="16"/>
              </w:rPr>
            </w:pPr>
            <w:r w:rsidRPr="00E4616B">
              <w:rPr>
                <w:sz w:val="16"/>
                <w:szCs w:val="16"/>
              </w:rPr>
              <w:t>5</w:t>
            </w:r>
            <w:r w:rsidR="00861420" w:rsidRPr="00E4616B">
              <w:rPr>
                <w:sz w:val="16"/>
                <w:szCs w:val="16"/>
              </w:rPr>
              <w:t>:00 pm Mass-St. H</w:t>
            </w:r>
          </w:p>
          <w:p w14:paraId="04209619" w14:textId="55B07931" w:rsidR="00040851" w:rsidRPr="00E4616B" w:rsidRDefault="00040851" w:rsidP="004250AF">
            <w:pPr>
              <w:jc w:val="center"/>
              <w:rPr>
                <w:sz w:val="16"/>
                <w:szCs w:val="16"/>
              </w:rPr>
            </w:pPr>
          </w:p>
          <w:p w14:paraId="5BDDB25F" w14:textId="77777777" w:rsidR="00F311C9" w:rsidRPr="00E4616B" w:rsidRDefault="00F311C9" w:rsidP="00F311C9">
            <w:pPr>
              <w:jc w:val="center"/>
              <w:rPr>
                <w:sz w:val="16"/>
                <w:szCs w:val="16"/>
              </w:rPr>
            </w:pPr>
          </w:p>
          <w:p w14:paraId="51D42A56" w14:textId="38CEF7FE" w:rsidR="00F311C9" w:rsidRPr="00E4616B" w:rsidRDefault="00F311C9" w:rsidP="00F311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32BD272" w14:textId="4D22D9F9" w:rsidR="00351236" w:rsidRPr="00E4616B" w:rsidRDefault="00F311C9" w:rsidP="00F311C9">
            <w:pPr>
              <w:jc w:val="center"/>
              <w:rPr>
                <w:sz w:val="16"/>
                <w:szCs w:val="16"/>
              </w:rPr>
            </w:pPr>
            <w:r w:rsidRPr="00E4616B">
              <w:rPr>
                <w:sz w:val="16"/>
                <w:szCs w:val="16"/>
              </w:rPr>
              <w:t>9:00 am Mass</w:t>
            </w:r>
            <w:r w:rsidR="008C572D" w:rsidRPr="00E4616B">
              <w:rPr>
                <w:sz w:val="16"/>
                <w:szCs w:val="16"/>
              </w:rPr>
              <w:t>-OLL</w:t>
            </w:r>
          </w:p>
          <w:p w14:paraId="1F228EE9" w14:textId="46B7673A" w:rsidR="001C4729" w:rsidRPr="00E4616B" w:rsidRDefault="001C4729" w:rsidP="001C4729">
            <w:pPr>
              <w:jc w:val="center"/>
              <w:rPr>
                <w:sz w:val="16"/>
                <w:szCs w:val="16"/>
              </w:rPr>
            </w:pPr>
            <w:r w:rsidRPr="00E4616B">
              <w:rPr>
                <w:sz w:val="16"/>
                <w:szCs w:val="16"/>
              </w:rPr>
              <w:t xml:space="preserve">9:00 am Mass- St. </w:t>
            </w:r>
            <w:r w:rsidR="00861420" w:rsidRPr="00E4616B">
              <w:rPr>
                <w:sz w:val="16"/>
                <w:szCs w:val="16"/>
              </w:rPr>
              <w:t>H</w:t>
            </w:r>
          </w:p>
          <w:p w14:paraId="003AD8FE" w14:textId="77777777" w:rsidR="00351236" w:rsidRPr="00E4616B" w:rsidRDefault="00351236" w:rsidP="00351236">
            <w:pPr>
              <w:jc w:val="center"/>
              <w:rPr>
                <w:b/>
                <w:sz w:val="16"/>
                <w:szCs w:val="16"/>
              </w:rPr>
            </w:pPr>
            <w:r w:rsidRPr="00E4616B">
              <w:rPr>
                <w:b/>
                <w:sz w:val="16"/>
                <w:szCs w:val="16"/>
              </w:rPr>
              <w:t>5 hours of Adoration</w:t>
            </w:r>
          </w:p>
          <w:p w14:paraId="6CA33E5F" w14:textId="6546A715" w:rsidR="00351236" w:rsidRPr="00E4616B" w:rsidRDefault="00351236" w:rsidP="00351236">
            <w:pPr>
              <w:jc w:val="center"/>
              <w:rPr>
                <w:b/>
                <w:sz w:val="16"/>
                <w:szCs w:val="16"/>
              </w:rPr>
            </w:pPr>
            <w:r w:rsidRPr="00E4616B">
              <w:rPr>
                <w:b/>
                <w:sz w:val="16"/>
                <w:szCs w:val="16"/>
              </w:rPr>
              <w:t xml:space="preserve"> </w:t>
            </w:r>
            <w:r w:rsidRPr="00E4616B">
              <w:rPr>
                <w:sz w:val="16"/>
                <w:szCs w:val="16"/>
              </w:rPr>
              <w:t>10 am - 3 pm</w:t>
            </w:r>
            <w:r w:rsidR="00D1664B" w:rsidRPr="00E4616B">
              <w:rPr>
                <w:sz w:val="16"/>
                <w:szCs w:val="16"/>
              </w:rPr>
              <w:t xml:space="preserve"> OLL</w:t>
            </w:r>
          </w:p>
          <w:p w14:paraId="4D9CA1E5" w14:textId="77777777" w:rsidR="00351236" w:rsidRPr="00E4616B" w:rsidRDefault="00351236" w:rsidP="00351236">
            <w:pPr>
              <w:jc w:val="center"/>
              <w:rPr>
                <w:b/>
                <w:sz w:val="16"/>
                <w:szCs w:val="16"/>
              </w:rPr>
            </w:pPr>
            <w:r w:rsidRPr="00E4616B">
              <w:rPr>
                <w:b/>
                <w:sz w:val="16"/>
                <w:szCs w:val="16"/>
              </w:rPr>
              <w:t>Confession</w:t>
            </w:r>
          </w:p>
          <w:p w14:paraId="217CA376" w14:textId="38FF2697" w:rsidR="003F0F29" w:rsidRPr="00E4616B" w:rsidRDefault="00351236" w:rsidP="002D367C">
            <w:pPr>
              <w:jc w:val="center"/>
              <w:rPr>
                <w:sz w:val="16"/>
                <w:szCs w:val="16"/>
              </w:rPr>
            </w:pPr>
            <w:r w:rsidRPr="00E4616B">
              <w:rPr>
                <w:sz w:val="16"/>
                <w:szCs w:val="16"/>
              </w:rPr>
              <w:t>11 am – 12 pm</w:t>
            </w:r>
            <w:r w:rsidR="00D1664B" w:rsidRPr="00E4616B">
              <w:rPr>
                <w:sz w:val="16"/>
                <w:szCs w:val="16"/>
              </w:rPr>
              <w:t xml:space="preserve"> OLL</w:t>
            </w:r>
          </w:p>
          <w:p w14:paraId="092CEF30" w14:textId="5300B6E2" w:rsidR="00F228C2" w:rsidRPr="00E4616B" w:rsidRDefault="00F228C2" w:rsidP="002D367C">
            <w:pPr>
              <w:jc w:val="center"/>
              <w:rPr>
                <w:b/>
                <w:bCs/>
                <w:sz w:val="16"/>
                <w:szCs w:val="16"/>
              </w:rPr>
            </w:pPr>
            <w:r w:rsidRPr="00E4616B">
              <w:rPr>
                <w:b/>
                <w:bCs/>
                <w:sz w:val="16"/>
                <w:szCs w:val="16"/>
              </w:rPr>
              <w:t>Ladies’ Card Club</w:t>
            </w:r>
          </w:p>
          <w:p w14:paraId="1530EE4A" w14:textId="6F9DAC2D" w:rsidR="00F228C2" w:rsidRPr="00E4616B" w:rsidRDefault="00F228C2" w:rsidP="002D367C">
            <w:pPr>
              <w:jc w:val="center"/>
              <w:rPr>
                <w:sz w:val="16"/>
                <w:szCs w:val="16"/>
              </w:rPr>
            </w:pPr>
            <w:r w:rsidRPr="00E4616B">
              <w:rPr>
                <w:sz w:val="16"/>
                <w:szCs w:val="16"/>
              </w:rPr>
              <w:t>1:00-4:00 pm St. J</w:t>
            </w:r>
          </w:p>
          <w:p w14:paraId="11F55032" w14:textId="77777777" w:rsidR="003F0F29" w:rsidRPr="00E4616B" w:rsidRDefault="003F0F29" w:rsidP="00351236">
            <w:pPr>
              <w:jc w:val="center"/>
              <w:rPr>
                <w:sz w:val="16"/>
                <w:szCs w:val="16"/>
              </w:rPr>
            </w:pPr>
          </w:p>
          <w:p w14:paraId="644683CA" w14:textId="77777777" w:rsidR="00351236" w:rsidRPr="00E4616B" w:rsidRDefault="00351236" w:rsidP="00F311C9">
            <w:pPr>
              <w:jc w:val="center"/>
              <w:rPr>
                <w:sz w:val="16"/>
                <w:szCs w:val="16"/>
              </w:rPr>
            </w:pPr>
          </w:p>
          <w:p w14:paraId="16005F3D" w14:textId="77777777" w:rsidR="00F311C9" w:rsidRPr="00E4616B" w:rsidRDefault="00F311C9" w:rsidP="00F311C9">
            <w:pPr>
              <w:jc w:val="center"/>
              <w:rPr>
                <w:sz w:val="16"/>
                <w:szCs w:val="16"/>
              </w:rPr>
            </w:pPr>
          </w:p>
          <w:p w14:paraId="1EF272BF" w14:textId="77777777" w:rsidR="00F311C9" w:rsidRPr="00E4616B" w:rsidRDefault="00F311C9" w:rsidP="00F311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4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97E880E" w14:textId="77777777" w:rsidR="00A2141E" w:rsidRPr="00AF2A82" w:rsidRDefault="00A2141E" w:rsidP="00A2141E">
            <w:pPr>
              <w:jc w:val="center"/>
              <w:rPr>
                <w:b/>
                <w:sz w:val="14"/>
                <w:szCs w:val="14"/>
              </w:rPr>
            </w:pPr>
            <w:r w:rsidRPr="00AF2A82">
              <w:rPr>
                <w:b/>
                <w:sz w:val="14"/>
                <w:szCs w:val="14"/>
              </w:rPr>
              <w:t>Thanksgiving Day</w:t>
            </w:r>
          </w:p>
          <w:p w14:paraId="377290D4" w14:textId="646DA5AD" w:rsidR="00861420" w:rsidRPr="00AF2A82" w:rsidRDefault="00E62357" w:rsidP="00861420">
            <w:pPr>
              <w:jc w:val="center"/>
              <w:rPr>
                <w:sz w:val="14"/>
                <w:szCs w:val="14"/>
              </w:rPr>
            </w:pPr>
            <w:r w:rsidRPr="00AF2A82">
              <w:rPr>
                <w:sz w:val="14"/>
                <w:szCs w:val="14"/>
              </w:rPr>
              <w:t>9</w:t>
            </w:r>
            <w:r w:rsidR="00861420" w:rsidRPr="00AF2A82">
              <w:rPr>
                <w:sz w:val="14"/>
                <w:szCs w:val="14"/>
              </w:rPr>
              <w:t>:</w:t>
            </w:r>
            <w:r w:rsidRPr="00AF2A82">
              <w:rPr>
                <w:sz w:val="14"/>
                <w:szCs w:val="14"/>
              </w:rPr>
              <w:t>0</w:t>
            </w:r>
            <w:r w:rsidR="00861420" w:rsidRPr="00AF2A82">
              <w:rPr>
                <w:sz w:val="14"/>
                <w:szCs w:val="14"/>
              </w:rPr>
              <w:t xml:space="preserve">0 </w:t>
            </w:r>
            <w:r w:rsidRPr="00AF2A82">
              <w:rPr>
                <w:sz w:val="14"/>
                <w:szCs w:val="14"/>
              </w:rPr>
              <w:t>a</w:t>
            </w:r>
            <w:r w:rsidR="00861420" w:rsidRPr="00AF2A82">
              <w:rPr>
                <w:sz w:val="14"/>
                <w:szCs w:val="14"/>
              </w:rPr>
              <w:t>m Mass-OLL</w:t>
            </w:r>
          </w:p>
          <w:p w14:paraId="5D79D92E" w14:textId="12F6D5E8" w:rsidR="00AF2A82" w:rsidRPr="00AF2A82" w:rsidRDefault="00AF2A82" w:rsidP="00861420">
            <w:pPr>
              <w:jc w:val="center"/>
              <w:rPr>
                <w:sz w:val="14"/>
                <w:szCs w:val="14"/>
              </w:rPr>
            </w:pPr>
            <w:r w:rsidRPr="00AF2A82">
              <w:rPr>
                <w:sz w:val="14"/>
                <w:szCs w:val="14"/>
              </w:rPr>
              <w:t>10:30 am Mass-St. H</w:t>
            </w:r>
          </w:p>
          <w:p w14:paraId="6572405F" w14:textId="3CF50CFC" w:rsidR="00A2141E" w:rsidRPr="00AF2A82" w:rsidRDefault="00A2141E" w:rsidP="006335AD">
            <w:pPr>
              <w:jc w:val="center"/>
              <w:rPr>
                <w:sz w:val="14"/>
                <w:szCs w:val="14"/>
              </w:rPr>
            </w:pPr>
            <w:r w:rsidRPr="00AF2A82">
              <w:rPr>
                <w:sz w:val="14"/>
                <w:szCs w:val="14"/>
              </w:rPr>
              <w:t>Office Closed</w:t>
            </w:r>
          </w:p>
          <w:p w14:paraId="11D11ECA" w14:textId="7A9EA81A" w:rsidR="00F311C9" w:rsidRPr="00E4616B" w:rsidRDefault="00A2141E" w:rsidP="006335AD">
            <w:pPr>
              <w:jc w:val="center"/>
              <w:rPr>
                <w:sz w:val="16"/>
                <w:szCs w:val="16"/>
              </w:rPr>
            </w:pPr>
            <w:r w:rsidRPr="00E4616B">
              <w:rPr>
                <w:noProof/>
                <w:sz w:val="16"/>
                <w:szCs w:val="16"/>
              </w:rPr>
              <w:drawing>
                <wp:inline distT="0" distB="0" distL="0" distR="0" wp14:anchorId="30B7AE50" wp14:editId="3CD5166D">
                  <wp:extent cx="571626" cy="303530"/>
                  <wp:effectExtent l="0" t="0" r="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364" cy="3087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0490964" w14:textId="77777777" w:rsidR="00A2141E" w:rsidRPr="00E4616B" w:rsidRDefault="00A2141E" w:rsidP="00A2141E">
            <w:pPr>
              <w:jc w:val="center"/>
              <w:rPr>
                <w:sz w:val="16"/>
                <w:szCs w:val="16"/>
              </w:rPr>
            </w:pPr>
            <w:r w:rsidRPr="00E4616B">
              <w:rPr>
                <w:sz w:val="16"/>
                <w:szCs w:val="16"/>
              </w:rPr>
              <w:t>9:00 am Mass-OLL</w:t>
            </w:r>
          </w:p>
          <w:p w14:paraId="05217EB9" w14:textId="4761490C" w:rsidR="00861420" w:rsidRPr="00E4616B" w:rsidRDefault="00861420" w:rsidP="00A2141E">
            <w:pPr>
              <w:jc w:val="center"/>
              <w:rPr>
                <w:sz w:val="16"/>
                <w:szCs w:val="16"/>
              </w:rPr>
            </w:pPr>
            <w:r w:rsidRPr="00E4616B">
              <w:rPr>
                <w:sz w:val="16"/>
                <w:szCs w:val="16"/>
              </w:rPr>
              <w:t>9:00 am Mass-St. J</w:t>
            </w:r>
          </w:p>
          <w:p w14:paraId="0CF9F615" w14:textId="77777777" w:rsidR="00A2141E" w:rsidRPr="00E4616B" w:rsidRDefault="00A2141E" w:rsidP="00A2141E">
            <w:pPr>
              <w:jc w:val="center"/>
              <w:rPr>
                <w:sz w:val="16"/>
                <w:szCs w:val="16"/>
              </w:rPr>
            </w:pPr>
          </w:p>
          <w:p w14:paraId="6C62324F" w14:textId="77777777" w:rsidR="00A2141E" w:rsidRPr="00E4616B" w:rsidRDefault="00A2141E" w:rsidP="00A2141E">
            <w:pPr>
              <w:jc w:val="center"/>
              <w:rPr>
                <w:sz w:val="16"/>
                <w:szCs w:val="16"/>
              </w:rPr>
            </w:pPr>
            <w:r w:rsidRPr="00E4616B">
              <w:rPr>
                <w:sz w:val="16"/>
                <w:szCs w:val="16"/>
              </w:rPr>
              <w:t>Office Closed</w:t>
            </w:r>
          </w:p>
          <w:p w14:paraId="5247474F" w14:textId="7D140204" w:rsidR="004B03B6" w:rsidRPr="00E4616B" w:rsidRDefault="004B03B6" w:rsidP="0053689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4BD9A" w:themeFill="accent3"/>
          </w:tcPr>
          <w:p w14:paraId="72CC685E" w14:textId="298E2EE8" w:rsidR="003B7842" w:rsidRPr="00E4616B" w:rsidRDefault="003B7842" w:rsidP="00F00595">
            <w:pPr>
              <w:jc w:val="center"/>
              <w:rPr>
                <w:b/>
                <w:sz w:val="16"/>
                <w:szCs w:val="16"/>
              </w:rPr>
            </w:pPr>
            <w:r w:rsidRPr="00E4616B">
              <w:rPr>
                <w:b/>
                <w:sz w:val="16"/>
                <w:szCs w:val="16"/>
              </w:rPr>
              <w:t>9:00 am Mass-OLL</w:t>
            </w:r>
          </w:p>
          <w:p w14:paraId="76282554" w14:textId="77777777" w:rsidR="00A16CC0" w:rsidRPr="00E4616B" w:rsidRDefault="00F00595" w:rsidP="00F00595">
            <w:pPr>
              <w:jc w:val="center"/>
              <w:rPr>
                <w:sz w:val="16"/>
                <w:szCs w:val="16"/>
              </w:rPr>
            </w:pPr>
            <w:r w:rsidRPr="00E4616B">
              <w:rPr>
                <w:b/>
                <w:sz w:val="16"/>
                <w:szCs w:val="16"/>
              </w:rPr>
              <w:t>Confessions</w:t>
            </w:r>
            <w:r w:rsidRPr="00E4616B">
              <w:rPr>
                <w:sz w:val="16"/>
                <w:szCs w:val="16"/>
              </w:rPr>
              <w:t xml:space="preserve"> </w:t>
            </w:r>
          </w:p>
          <w:p w14:paraId="6249EF61" w14:textId="76640531" w:rsidR="00F00595" w:rsidRPr="00E4616B" w:rsidRDefault="00F00595" w:rsidP="00F00595">
            <w:pPr>
              <w:jc w:val="center"/>
              <w:rPr>
                <w:sz w:val="16"/>
                <w:szCs w:val="16"/>
              </w:rPr>
            </w:pPr>
            <w:r w:rsidRPr="00E4616B">
              <w:rPr>
                <w:sz w:val="16"/>
                <w:szCs w:val="16"/>
              </w:rPr>
              <w:t>3:00 pm-OLL</w:t>
            </w:r>
          </w:p>
          <w:p w14:paraId="49713FE5" w14:textId="77777777" w:rsidR="00F00595" w:rsidRPr="00E4616B" w:rsidRDefault="00F00595" w:rsidP="00F00595">
            <w:pPr>
              <w:jc w:val="center"/>
              <w:rPr>
                <w:b/>
                <w:sz w:val="16"/>
                <w:szCs w:val="16"/>
              </w:rPr>
            </w:pPr>
            <w:r w:rsidRPr="00E4616B">
              <w:rPr>
                <w:b/>
                <w:sz w:val="16"/>
                <w:szCs w:val="16"/>
              </w:rPr>
              <w:t>4:00 pm Mass-OLL</w:t>
            </w:r>
          </w:p>
          <w:p w14:paraId="3F9AC0AC" w14:textId="57A15273" w:rsidR="003B7842" w:rsidRPr="00E4616B" w:rsidRDefault="003B7842" w:rsidP="00F00595">
            <w:pPr>
              <w:jc w:val="center"/>
              <w:rPr>
                <w:b/>
                <w:sz w:val="16"/>
                <w:szCs w:val="16"/>
              </w:rPr>
            </w:pPr>
            <w:r w:rsidRPr="00E4616B">
              <w:rPr>
                <w:b/>
                <w:sz w:val="16"/>
                <w:szCs w:val="16"/>
              </w:rPr>
              <w:t>St. Vincent Collection</w:t>
            </w:r>
          </w:p>
          <w:p w14:paraId="67311601" w14:textId="77777777" w:rsidR="00A16CC0" w:rsidRPr="00E4616B" w:rsidRDefault="00A16CC0" w:rsidP="00A16CC0">
            <w:pPr>
              <w:jc w:val="center"/>
              <w:rPr>
                <w:b/>
                <w:sz w:val="16"/>
                <w:szCs w:val="16"/>
              </w:rPr>
            </w:pPr>
            <w:r w:rsidRPr="00E4616B">
              <w:rPr>
                <w:b/>
                <w:sz w:val="16"/>
                <w:szCs w:val="16"/>
              </w:rPr>
              <w:t>HS CCD</w:t>
            </w:r>
          </w:p>
          <w:p w14:paraId="6126113C" w14:textId="77777777" w:rsidR="00A16CC0" w:rsidRPr="00E4616B" w:rsidRDefault="00A16CC0" w:rsidP="00A16CC0">
            <w:pPr>
              <w:jc w:val="center"/>
              <w:rPr>
                <w:bCs/>
                <w:sz w:val="16"/>
                <w:szCs w:val="16"/>
              </w:rPr>
            </w:pPr>
            <w:r w:rsidRPr="00E4616B">
              <w:rPr>
                <w:bCs/>
                <w:sz w:val="16"/>
                <w:szCs w:val="16"/>
              </w:rPr>
              <w:t>5:15 pm-OLL</w:t>
            </w:r>
          </w:p>
          <w:p w14:paraId="34D89B9E" w14:textId="7474FA53" w:rsidR="004B03B6" w:rsidRPr="00E4616B" w:rsidRDefault="004B03B6" w:rsidP="00372A59">
            <w:pPr>
              <w:jc w:val="center"/>
              <w:rPr>
                <w:sz w:val="16"/>
                <w:szCs w:val="16"/>
              </w:rPr>
            </w:pPr>
          </w:p>
        </w:tc>
      </w:tr>
      <w:tr w:rsidR="00190548" w14:paraId="7DE61844" w14:textId="77777777" w:rsidTr="005A1B44">
        <w:trPr>
          <w:gridAfter w:val="1"/>
          <w:wAfter w:w="6" w:type="dxa"/>
          <w:trHeight w:hRule="exact" w:val="265"/>
        </w:trPr>
        <w:tc>
          <w:tcPr>
            <w:tcW w:w="15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7030A0"/>
          </w:tcPr>
          <w:p w14:paraId="3A58031D" w14:textId="09313463" w:rsidR="00190548" w:rsidRPr="00E4616B" w:rsidRDefault="00190548" w:rsidP="00190548">
            <w:pPr>
              <w:jc w:val="right"/>
              <w:rPr>
                <w:bCs/>
                <w:sz w:val="16"/>
                <w:szCs w:val="16"/>
              </w:rPr>
            </w:pPr>
            <w:r w:rsidRPr="00E4616B">
              <w:rPr>
                <w:bCs/>
                <w:sz w:val="16"/>
                <w:szCs w:val="16"/>
              </w:rPr>
              <w:t>30</w:t>
            </w:r>
          </w:p>
        </w:tc>
        <w:tc>
          <w:tcPr>
            <w:tcW w:w="15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D7C3E49" w14:textId="77777777" w:rsidR="00190548" w:rsidRPr="00E4616B" w:rsidRDefault="00190548" w:rsidP="00F311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4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26E4CB1" w14:textId="77777777" w:rsidR="00190548" w:rsidRPr="00E4616B" w:rsidRDefault="00190548" w:rsidP="008C57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C80D16E" w14:textId="77777777" w:rsidR="00190548" w:rsidRPr="00E4616B" w:rsidRDefault="00190548" w:rsidP="00F311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4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4EF4C78" w14:textId="77777777" w:rsidR="00190548" w:rsidRPr="00E4616B" w:rsidRDefault="00190548" w:rsidP="00A2141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B556A76" w14:textId="77777777" w:rsidR="00190548" w:rsidRPr="00E4616B" w:rsidRDefault="00190548" w:rsidP="00A214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4BD9A" w:themeFill="accent3"/>
          </w:tcPr>
          <w:p w14:paraId="16E22D07" w14:textId="77777777" w:rsidR="00190548" w:rsidRPr="00E4616B" w:rsidRDefault="00190548" w:rsidP="00F00595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E339CE" w14:paraId="3820DBE5" w14:textId="77777777" w:rsidTr="005A1B44">
        <w:trPr>
          <w:gridAfter w:val="1"/>
          <w:wAfter w:w="6" w:type="dxa"/>
          <w:trHeight w:hRule="exact" w:val="1896"/>
        </w:trPr>
        <w:tc>
          <w:tcPr>
            <w:tcW w:w="15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4BD9A" w:themeFill="accent3"/>
          </w:tcPr>
          <w:p w14:paraId="7D896D21" w14:textId="77777777" w:rsidR="00861420" w:rsidRPr="003B7842" w:rsidRDefault="00861420" w:rsidP="00861420">
            <w:pPr>
              <w:jc w:val="center"/>
              <w:rPr>
                <w:b/>
                <w:sz w:val="12"/>
                <w:szCs w:val="12"/>
              </w:rPr>
            </w:pPr>
            <w:r w:rsidRPr="003B7842">
              <w:rPr>
                <w:b/>
                <w:sz w:val="12"/>
                <w:szCs w:val="12"/>
              </w:rPr>
              <w:t>Confessions</w:t>
            </w:r>
          </w:p>
          <w:p w14:paraId="1C2C8C64" w14:textId="77777777" w:rsidR="00861420" w:rsidRPr="003B7842" w:rsidRDefault="00861420" w:rsidP="00861420">
            <w:pPr>
              <w:jc w:val="center"/>
              <w:rPr>
                <w:sz w:val="12"/>
                <w:szCs w:val="12"/>
              </w:rPr>
            </w:pPr>
            <w:r w:rsidRPr="003B7842">
              <w:rPr>
                <w:b/>
                <w:sz w:val="12"/>
                <w:szCs w:val="12"/>
              </w:rPr>
              <w:t xml:space="preserve"> </w:t>
            </w:r>
            <w:r w:rsidRPr="003B7842">
              <w:rPr>
                <w:sz w:val="12"/>
                <w:szCs w:val="12"/>
              </w:rPr>
              <w:t>8:00 am –OLL</w:t>
            </w:r>
          </w:p>
          <w:p w14:paraId="5838A8D7" w14:textId="77777777" w:rsidR="00861420" w:rsidRPr="003B7842" w:rsidRDefault="00861420" w:rsidP="00861420">
            <w:pPr>
              <w:jc w:val="center"/>
              <w:rPr>
                <w:b/>
                <w:sz w:val="12"/>
                <w:szCs w:val="12"/>
              </w:rPr>
            </w:pPr>
            <w:r w:rsidRPr="003B7842">
              <w:rPr>
                <w:b/>
                <w:sz w:val="12"/>
                <w:szCs w:val="12"/>
              </w:rPr>
              <w:t>9:00 am Mass-OLL</w:t>
            </w:r>
          </w:p>
          <w:p w14:paraId="29568E6E" w14:textId="77777777" w:rsidR="00A16CC0" w:rsidRPr="003B7842" w:rsidRDefault="00A16CC0" w:rsidP="00A16CC0">
            <w:pPr>
              <w:jc w:val="center"/>
              <w:rPr>
                <w:b/>
                <w:sz w:val="12"/>
                <w:szCs w:val="12"/>
              </w:rPr>
            </w:pPr>
            <w:r w:rsidRPr="003B7842">
              <w:rPr>
                <w:b/>
                <w:sz w:val="12"/>
                <w:szCs w:val="12"/>
              </w:rPr>
              <w:t xml:space="preserve">Adult OCIA </w:t>
            </w:r>
          </w:p>
          <w:p w14:paraId="78A2DB3D" w14:textId="77777777" w:rsidR="00A16CC0" w:rsidRDefault="00A16CC0" w:rsidP="00A16CC0">
            <w:pPr>
              <w:jc w:val="center"/>
              <w:rPr>
                <w:bCs/>
                <w:sz w:val="12"/>
                <w:szCs w:val="12"/>
              </w:rPr>
            </w:pPr>
            <w:r w:rsidRPr="003B7842">
              <w:rPr>
                <w:bCs/>
                <w:sz w:val="12"/>
                <w:szCs w:val="12"/>
              </w:rPr>
              <w:t>10:15 am OLL</w:t>
            </w:r>
          </w:p>
          <w:p w14:paraId="3E6D7ECF" w14:textId="355FA0F7" w:rsidR="00861420" w:rsidRPr="003B7842" w:rsidRDefault="00861420" w:rsidP="00861420">
            <w:pPr>
              <w:jc w:val="center"/>
              <w:rPr>
                <w:b/>
                <w:sz w:val="12"/>
                <w:szCs w:val="12"/>
              </w:rPr>
            </w:pPr>
            <w:r w:rsidRPr="003B7842">
              <w:rPr>
                <w:b/>
                <w:sz w:val="12"/>
                <w:szCs w:val="12"/>
              </w:rPr>
              <w:t>St. Vincent Collection</w:t>
            </w:r>
          </w:p>
          <w:p w14:paraId="1E18595F" w14:textId="77777777" w:rsidR="00E339CE" w:rsidRPr="00190548" w:rsidRDefault="00E339CE" w:rsidP="00190548">
            <w:pPr>
              <w:jc w:val="right"/>
              <w:rPr>
                <w:bCs/>
              </w:rPr>
            </w:pPr>
          </w:p>
        </w:tc>
        <w:tc>
          <w:tcPr>
            <w:tcW w:w="15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72957A5" w14:textId="77777777" w:rsidR="00E339CE" w:rsidRDefault="00E339CE" w:rsidP="00F311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8142F60" w14:textId="77777777" w:rsidR="00E339CE" w:rsidRPr="008C572D" w:rsidRDefault="00E339CE" w:rsidP="008C572D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15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96A7F4B" w14:textId="77777777" w:rsidR="00E339CE" w:rsidRPr="000846B6" w:rsidRDefault="00E339CE" w:rsidP="00F311C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4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5A23F2E" w14:textId="77777777" w:rsidR="00E339CE" w:rsidRPr="00F228C2" w:rsidRDefault="00E339CE" w:rsidP="00A2141E">
            <w:pPr>
              <w:jc w:val="center"/>
              <w:rPr>
                <w:b/>
              </w:rPr>
            </w:pPr>
          </w:p>
        </w:tc>
        <w:tc>
          <w:tcPr>
            <w:tcW w:w="15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C5EA6DE" w14:textId="77777777" w:rsidR="00E339CE" w:rsidRPr="00A2141E" w:rsidRDefault="00E339CE" w:rsidP="00A2141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4BD9A" w:themeFill="accent3"/>
          </w:tcPr>
          <w:p w14:paraId="563486B6" w14:textId="77777777" w:rsidR="00E339CE" w:rsidRPr="00F00595" w:rsidRDefault="00E339CE" w:rsidP="00F0059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311C9" w14:paraId="2A7C7C5F" w14:textId="77777777" w:rsidTr="005A1B44">
        <w:trPr>
          <w:trHeight w:hRule="exact" w:val="1050"/>
        </w:trPr>
        <w:tc>
          <w:tcPr>
            <w:tcW w:w="10800" w:type="dxa"/>
            <w:gridSpan w:val="8"/>
            <w:tcBorders>
              <w:top w:val="single" w:sz="6" w:space="0" w:color="000000" w:themeColor="text1"/>
              <w:bottom w:val="nil"/>
            </w:tcBorders>
            <w:shd w:val="clear" w:color="auto" w:fill="F6EBCD" w:themeFill="accent2" w:themeFillTint="66"/>
          </w:tcPr>
          <w:p w14:paraId="0ACC81F9" w14:textId="004F93E6" w:rsidR="00530508" w:rsidRDefault="0023018A" w:rsidP="00F311C9">
            <w:pPr>
              <w:rPr>
                <w:rFonts w:ascii="Corbel" w:hAnsi="Corbel"/>
              </w:rPr>
            </w:pPr>
            <w:r w:rsidRPr="001C2CB9">
              <w:rPr>
                <w:rFonts w:ascii="Corbel" w:hAnsi="Corbel"/>
                <w:noProof/>
                <w:sz w:val="22"/>
                <w:szCs w:val="22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362E5DF4" wp14:editId="0E8B648D">
                      <wp:simplePos x="0" y="0"/>
                      <wp:positionH relativeFrom="column">
                        <wp:posOffset>1769110</wp:posOffset>
                      </wp:positionH>
                      <wp:positionV relativeFrom="paragraph">
                        <wp:posOffset>40005</wp:posOffset>
                      </wp:positionV>
                      <wp:extent cx="1508760" cy="609600"/>
                      <wp:effectExtent l="0" t="0" r="15240" b="19050"/>
                      <wp:wrapSquare wrapText="bothSides"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8760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456F15" w14:textId="1A71525C" w:rsidR="001C2CB9" w:rsidRPr="00F228C2" w:rsidRDefault="001C2C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F228C2">
                                    <w:rPr>
                                      <w:b/>
                                      <w:bCs/>
                                    </w:rPr>
                                    <w:t>OLL</w:t>
                                  </w:r>
                                  <w:r w:rsidR="00F228C2">
                                    <w:rPr>
                                      <w:b/>
                                      <w:bCs/>
                                    </w:rPr>
                                    <w:t>-</w:t>
                                  </w:r>
                                  <w:r w:rsidRPr="00F228C2">
                                    <w:rPr>
                                      <w:b/>
                                      <w:bCs/>
                                    </w:rPr>
                                    <w:t>Our Lady of the Lake</w:t>
                                  </w:r>
                                </w:p>
                                <w:p w14:paraId="2E54D0D2" w14:textId="14ED0EB8" w:rsidR="001C2CB9" w:rsidRPr="00F228C2" w:rsidRDefault="001C2C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F228C2">
                                    <w:rPr>
                                      <w:b/>
                                      <w:bCs/>
                                    </w:rPr>
                                    <w:t>St. J</w:t>
                                  </w:r>
                                  <w:r w:rsidR="00F228C2">
                                    <w:rPr>
                                      <w:b/>
                                      <w:bCs/>
                                    </w:rPr>
                                    <w:t>-</w:t>
                                  </w:r>
                                  <w:r w:rsidRPr="00F228C2">
                                    <w:rPr>
                                      <w:b/>
                                      <w:bCs/>
                                    </w:rPr>
                                    <w:t>Saint James</w:t>
                                  </w:r>
                                </w:p>
                                <w:p w14:paraId="650120F2" w14:textId="35FC465E" w:rsidR="001C2CB9" w:rsidRPr="00F228C2" w:rsidRDefault="001C2C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F228C2">
                                    <w:rPr>
                                      <w:b/>
                                      <w:bCs/>
                                    </w:rPr>
                                    <w:t>St. H</w:t>
                                  </w:r>
                                  <w:r w:rsidR="00F228C2">
                                    <w:rPr>
                                      <w:b/>
                                      <w:bCs/>
                                    </w:rPr>
                                    <w:t>-</w:t>
                                  </w:r>
                                  <w:r w:rsidRPr="00F228C2">
                                    <w:rPr>
                                      <w:b/>
                                      <w:bCs/>
                                    </w:rPr>
                                    <w:t>Saint Hubert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2E5DF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39.3pt;margin-top:3.15pt;width:118.8pt;height:4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">
                      <v:textbox>
                        <w:txbxContent>
                          <w:p w14:paraId="03456F15" w14:textId="1A71525C" w:rsidR="001C2CB9" w:rsidRPr="00F228C2" w:rsidRDefault="001C2CB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228C2">
                              <w:rPr>
                                <w:b/>
                                <w:bCs/>
                              </w:rPr>
                              <w:t>OLL</w:t>
                            </w:r>
                            <w:r w:rsidR="00F228C2">
                              <w:rPr>
                                <w:b/>
                                <w:bCs/>
                              </w:rPr>
                              <w:t>-</w:t>
                            </w:r>
                            <w:r w:rsidRPr="00F228C2">
                              <w:rPr>
                                <w:b/>
                                <w:bCs/>
                              </w:rPr>
                              <w:t>Our Lady of the Lake</w:t>
                            </w:r>
                          </w:p>
                          <w:p w14:paraId="2E54D0D2" w14:textId="14ED0EB8" w:rsidR="001C2CB9" w:rsidRPr="00F228C2" w:rsidRDefault="001C2CB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228C2">
                              <w:rPr>
                                <w:b/>
                                <w:bCs/>
                              </w:rPr>
                              <w:t>St. J</w:t>
                            </w:r>
                            <w:r w:rsidR="00F228C2">
                              <w:rPr>
                                <w:b/>
                                <w:bCs/>
                              </w:rPr>
                              <w:t>-</w:t>
                            </w:r>
                            <w:r w:rsidRPr="00F228C2">
                              <w:rPr>
                                <w:b/>
                                <w:bCs/>
                              </w:rPr>
                              <w:t>Saint James</w:t>
                            </w:r>
                          </w:p>
                          <w:p w14:paraId="650120F2" w14:textId="35FC465E" w:rsidR="001C2CB9" w:rsidRPr="00F228C2" w:rsidRDefault="001C2CB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228C2">
                              <w:rPr>
                                <w:b/>
                                <w:bCs/>
                              </w:rPr>
                              <w:t>St. H</w:t>
                            </w:r>
                            <w:r w:rsidR="00F228C2">
                              <w:rPr>
                                <w:b/>
                                <w:bCs/>
                              </w:rPr>
                              <w:t>-</w:t>
                            </w:r>
                            <w:r w:rsidRPr="00F228C2">
                              <w:rPr>
                                <w:b/>
                                <w:bCs/>
                              </w:rPr>
                              <w:t>Saint Hubert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311C9" w:rsidRPr="004A2B9C">
              <w:rPr>
                <w:rFonts w:ascii="Corbel" w:hAnsi="Corbel"/>
                <w:b/>
                <w:sz w:val="22"/>
                <w:szCs w:val="22"/>
                <w:u w:val="single"/>
              </w:rPr>
              <w:t>Parish/School Office Hours</w:t>
            </w:r>
            <w:r w:rsidR="00F311C9" w:rsidRPr="006750DA">
              <w:rPr>
                <w:rFonts w:ascii="Corbel" w:hAnsi="Corbel"/>
                <w:b/>
                <w:u w:val="single"/>
              </w:rPr>
              <w:t>:</w:t>
            </w:r>
            <w:r w:rsidR="00F311C9" w:rsidRPr="006750DA">
              <w:rPr>
                <w:rFonts w:ascii="Corbel" w:hAnsi="Corbel"/>
                <w:b/>
              </w:rPr>
              <w:t xml:space="preserve">  </w:t>
            </w:r>
            <w:r w:rsidR="00F311C9" w:rsidRPr="006750DA">
              <w:rPr>
                <w:rFonts w:ascii="Corbel" w:hAnsi="Corbel"/>
              </w:rPr>
              <w:t xml:space="preserve">  </w:t>
            </w:r>
          </w:p>
          <w:p w14:paraId="174EF911" w14:textId="77777777" w:rsidR="005A1B44" w:rsidRDefault="00530508" w:rsidP="00F311C9">
            <w:pPr>
              <w:rPr>
                <w:rFonts w:ascii="Corbel" w:hAnsi="Corbel"/>
                <w:sz w:val="19"/>
                <w:szCs w:val="19"/>
              </w:rPr>
            </w:pPr>
            <w:r>
              <w:rPr>
                <w:rFonts w:ascii="Corbel" w:hAnsi="Corbel"/>
              </w:rPr>
              <w:t xml:space="preserve">OLL: </w:t>
            </w:r>
            <w:r w:rsidR="00F311C9" w:rsidRPr="006750DA">
              <w:rPr>
                <w:rFonts w:ascii="Corbel" w:hAnsi="Corbel"/>
                <w:sz w:val="19"/>
                <w:szCs w:val="19"/>
              </w:rPr>
              <w:t>Monday – Friday   8:00 am –</w:t>
            </w:r>
          </w:p>
          <w:p w14:paraId="3A2B5192" w14:textId="0575E7EC" w:rsidR="00E1341F" w:rsidRDefault="00F311C9" w:rsidP="00F311C9">
            <w:pPr>
              <w:rPr>
                <w:rFonts w:ascii="Corbel" w:hAnsi="Corbel"/>
                <w:sz w:val="19"/>
                <w:szCs w:val="19"/>
              </w:rPr>
            </w:pPr>
            <w:r w:rsidRPr="006750DA">
              <w:rPr>
                <w:rFonts w:ascii="Corbel" w:hAnsi="Corbel"/>
                <w:sz w:val="19"/>
                <w:szCs w:val="19"/>
              </w:rPr>
              <w:t xml:space="preserve"> 4:00 pm</w:t>
            </w:r>
          </w:p>
          <w:p w14:paraId="1C93AB7A" w14:textId="355ACF09" w:rsidR="00F311C9" w:rsidRPr="006750DA" w:rsidRDefault="00F311C9" w:rsidP="00F311C9">
            <w:pPr>
              <w:rPr>
                <w:rFonts w:ascii="Corbel" w:hAnsi="Corbel"/>
                <w:sz w:val="19"/>
                <w:szCs w:val="19"/>
              </w:rPr>
            </w:pPr>
          </w:p>
          <w:p w14:paraId="3EC9993E" w14:textId="77777777" w:rsidR="009B0893" w:rsidRDefault="009B0893" w:rsidP="00F311C9">
            <w:pPr>
              <w:rPr>
                <w:rFonts w:ascii="Corbel" w:hAnsi="Corbel"/>
                <w:color w:val="FFC000"/>
                <w:sz w:val="20"/>
                <w:szCs w:val="20"/>
              </w:rPr>
            </w:pPr>
            <w:bookmarkStart w:id="0" w:name="_GoBack"/>
            <w:bookmarkEnd w:id="0"/>
          </w:p>
          <w:p w14:paraId="212DEC92" w14:textId="77777777" w:rsidR="0023018A" w:rsidRDefault="0023018A" w:rsidP="00F311C9">
            <w:pPr>
              <w:rPr>
                <w:rFonts w:ascii="Corbel" w:hAnsi="Corbel"/>
                <w:color w:val="FFC000"/>
                <w:sz w:val="20"/>
                <w:szCs w:val="20"/>
              </w:rPr>
            </w:pPr>
          </w:p>
          <w:p w14:paraId="2217DC70" w14:textId="77777777" w:rsidR="0023018A" w:rsidRDefault="0023018A" w:rsidP="00F311C9">
            <w:pPr>
              <w:rPr>
                <w:rFonts w:ascii="Corbel" w:hAnsi="Corbel"/>
                <w:color w:val="FFC000"/>
                <w:sz w:val="20"/>
                <w:szCs w:val="20"/>
              </w:rPr>
            </w:pPr>
          </w:p>
          <w:p w14:paraId="5B86E2DC" w14:textId="77777777" w:rsidR="0023018A" w:rsidRDefault="0023018A" w:rsidP="00F311C9">
            <w:pPr>
              <w:rPr>
                <w:rFonts w:ascii="Corbel" w:hAnsi="Corbel"/>
                <w:color w:val="FFC000"/>
                <w:sz w:val="20"/>
                <w:szCs w:val="20"/>
              </w:rPr>
            </w:pPr>
          </w:p>
          <w:p w14:paraId="592317AA" w14:textId="77777777" w:rsidR="0023018A" w:rsidRDefault="0023018A" w:rsidP="00F311C9">
            <w:pPr>
              <w:rPr>
                <w:rFonts w:ascii="Corbel" w:hAnsi="Corbel"/>
                <w:color w:val="FFC000"/>
                <w:sz w:val="20"/>
                <w:szCs w:val="20"/>
              </w:rPr>
            </w:pPr>
          </w:p>
          <w:p w14:paraId="36DB6A64" w14:textId="77777777" w:rsidR="0023018A" w:rsidRDefault="0023018A" w:rsidP="00F311C9">
            <w:pPr>
              <w:rPr>
                <w:rFonts w:ascii="Corbel" w:hAnsi="Corbel"/>
                <w:color w:val="FFC000"/>
                <w:sz w:val="20"/>
                <w:szCs w:val="20"/>
              </w:rPr>
            </w:pPr>
          </w:p>
          <w:p w14:paraId="0B49D4FC" w14:textId="324FB4E4" w:rsidR="0023018A" w:rsidRPr="00FC3EBC" w:rsidRDefault="0023018A" w:rsidP="00F311C9">
            <w:pPr>
              <w:rPr>
                <w:rFonts w:ascii="Corbel" w:hAnsi="Corbel"/>
                <w:color w:val="FFC000"/>
                <w:sz w:val="20"/>
                <w:szCs w:val="20"/>
              </w:rPr>
            </w:pPr>
          </w:p>
        </w:tc>
      </w:tr>
    </w:tbl>
    <w:p w14:paraId="15BA7D73" w14:textId="18AE708A" w:rsidR="00940709" w:rsidRPr="009C708C" w:rsidRDefault="009C708C" w:rsidP="005A1B44">
      <w:pPr>
        <w:pStyle w:val="NoSpacing"/>
        <w:jc w:val="center"/>
        <w:rPr>
          <w:rFonts w:ascii="Monotype Corsiva" w:eastAsia="Calibri" w:hAnsi="Monotype Corsiva" w:cs="Times New Roman"/>
          <w:b/>
          <w:color w:val="CC3300"/>
          <w:sz w:val="56"/>
          <w:szCs w:val="56"/>
        </w:rPr>
      </w:pPr>
      <w:r w:rsidRPr="008D149B">
        <w:rPr>
          <w:rFonts w:ascii="Monotype Corsiva" w:hAnsi="Monotype Corsiv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E9DC87" wp14:editId="003998CF">
                <wp:simplePos x="0" y="0"/>
                <wp:positionH relativeFrom="margin">
                  <wp:posOffset>4671695</wp:posOffset>
                </wp:positionH>
                <wp:positionV relativeFrom="paragraph">
                  <wp:posOffset>337185</wp:posOffset>
                </wp:positionV>
                <wp:extent cx="2377440" cy="2346960"/>
                <wp:effectExtent l="0" t="0" r="3810" b="0"/>
                <wp:wrapNone/>
                <wp:docPr id="2056387042" name="Text Box 2056387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2346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F19862" w14:textId="77777777" w:rsidR="005432C1" w:rsidRPr="0089480F" w:rsidRDefault="005432C1" w:rsidP="005432C1">
                            <w:pPr>
                              <w:spacing w:line="276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85250F" w:themeColor="accent1" w:themeShade="BF"/>
                                <w:sz w:val="28"/>
                                <w:szCs w:val="28"/>
                              </w:rPr>
                            </w:pPr>
                            <w:r w:rsidRPr="0089480F">
                              <w:rPr>
                                <w:rFonts w:ascii="Monotype Corsiva" w:hAnsi="Monotype Corsiva"/>
                                <w:b/>
                                <w:bCs/>
                                <w:color w:val="85250F" w:themeColor="accent1" w:themeShade="BF"/>
                                <w:sz w:val="28"/>
                                <w:szCs w:val="28"/>
                              </w:rPr>
                              <w:t>Saint Hubert</w:t>
                            </w:r>
                          </w:p>
                          <w:p w14:paraId="766FCC01" w14:textId="7E2873CC" w:rsidR="005432C1" w:rsidRDefault="005432C1" w:rsidP="005432C1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7</w:t>
                            </w:r>
                            <w:r w:rsidRPr="0089480F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Della Rozanski</w:t>
                            </w:r>
                          </w:p>
                          <w:p w14:paraId="2ADD3164" w14:textId="1B40B3C9" w:rsidR="005432C1" w:rsidRDefault="005432C1" w:rsidP="005432C1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9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John Meyers</w:t>
                            </w:r>
                          </w:p>
                          <w:p w14:paraId="0C0CEBF8" w14:textId="50D9D9C8" w:rsidR="005432C1" w:rsidRDefault="005432C1" w:rsidP="005432C1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14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Judy Martin</w:t>
                            </w:r>
                          </w:p>
                          <w:p w14:paraId="0BE6C724" w14:textId="6AEADED0" w:rsidR="005432C1" w:rsidRDefault="005432C1" w:rsidP="005432C1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Steven Popp</w:t>
                            </w:r>
                          </w:p>
                          <w:p w14:paraId="0131319D" w14:textId="6235A020" w:rsidR="005432C1" w:rsidRPr="0089480F" w:rsidRDefault="005432C1" w:rsidP="005432C1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16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C</w:t>
                            </w:r>
                            <w:r w:rsidR="000658ED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hris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Frampton</w:t>
                            </w:r>
                          </w:p>
                          <w:p w14:paraId="6AC95B0F" w14:textId="563511FB" w:rsidR="005432C1" w:rsidRPr="0089480F" w:rsidRDefault="005432C1" w:rsidP="005432C1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21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Eileen Swider</w:t>
                            </w:r>
                          </w:p>
                          <w:p w14:paraId="49B72E22" w14:textId="77777777" w:rsidR="005432C1" w:rsidRPr="00A25E18" w:rsidRDefault="005432C1" w:rsidP="005432C1">
                            <w:pPr>
                              <w:spacing w:before="0" w:after="0" w:line="276" w:lineRule="auto"/>
                              <w:ind w:left="720" w:firstLine="720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371A68C" w14:textId="77777777" w:rsidR="005432C1" w:rsidRPr="00A25E18" w:rsidRDefault="005432C1" w:rsidP="005432C1">
                            <w:pPr>
                              <w:spacing w:before="0" w:after="0" w:line="360" w:lineRule="auto"/>
                              <w:ind w:left="720" w:firstLine="720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A0EF452" w14:textId="77777777" w:rsidR="005432C1" w:rsidRPr="00A25E18" w:rsidRDefault="005432C1" w:rsidP="005432C1">
                            <w:pPr>
                              <w:spacing w:before="0" w:after="0" w:line="360" w:lineRule="auto"/>
                              <w:ind w:left="720" w:firstLine="720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ABFAEC0" w14:textId="77777777" w:rsidR="005432C1" w:rsidRDefault="005432C1" w:rsidP="005432C1">
                            <w:pPr>
                              <w:spacing w:before="0" w:after="0" w:line="360" w:lineRule="auto"/>
                              <w:ind w:left="720" w:firstLine="720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69FE819" w14:textId="77777777" w:rsidR="005432C1" w:rsidRPr="00A2100D" w:rsidRDefault="005432C1" w:rsidP="005432C1">
                            <w:pPr>
                              <w:spacing w:before="0" w:after="0" w:line="360" w:lineRule="auto"/>
                              <w:ind w:left="720" w:firstLine="720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5F97D3BB" w14:textId="77777777" w:rsidR="005432C1" w:rsidRPr="00A2100D" w:rsidRDefault="005432C1" w:rsidP="005432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9DC87" id="Text Box 2056387042" o:spid="_x0000_s1027" type="#_x0000_t202" style="position:absolute;left:0;text-align:left;margin-left:367.85pt;margin-top:26.55pt;width:187.2pt;height:184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" fillcolor="white [3201]" stroked="f" strokeweight=".5pt">
                <v:textbox>
                  <w:txbxContent>
                    <w:p w14:paraId="53F19862" w14:textId="77777777" w:rsidR="005432C1" w:rsidRPr="0089480F" w:rsidRDefault="005432C1" w:rsidP="005432C1">
                      <w:pPr>
                        <w:spacing w:line="276" w:lineRule="auto"/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85250F" w:themeColor="accent1" w:themeShade="BF"/>
                          <w:sz w:val="28"/>
                          <w:szCs w:val="28"/>
                        </w:rPr>
                      </w:pPr>
                      <w:r w:rsidRPr="0089480F">
                        <w:rPr>
                          <w:rFonts w:ascii="Monotype Corsiva" w:hAnsi="Monotype Corsiva"/>
                          <w:b/>
                          <w:bCs/>
                          <w:color w:val="85250F" w:themeColor="accent1" w:themeShade="BF"/>
                          <w:sz w:val="28"/>
                          <w:szCs w:val="28"/>
                        </w:rPr>
                        <w:t>Saint Hubert</w:t>
                      </w:r>
                    </w:p>
                    <w:p w14:paraId="766FCC01" w14:textId="7E2873CC" w:rsidR="005432C1" w:rsidRDefault="005432C1" w:rsidP="005432C1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7</w:t>
                      </w:r>
                      <w:r w:rsidRPr="0089480F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Della Rozanski</w:t>
                      </w:r>
                    </w:p>
                    <w:p w14:paraId="2ADD3164" w14:textId="1B40B3C9" w:rsidR="005432C1" w:rsidRDefault="005432C1" w:rsidP="005432C1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9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John Meyers</w:t>
                      </w:r>
                    </w:p>
                    <w:p w14:paraId="0C0CEBF8" w14:textId="50D9D9C8" w:rsidR="005432C1" w:rsidRDefault="005432C1" w:rsidP="005432C1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14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Judy Martin</w:t>
                      </w:r>
                    </w:p>
                    <w:p w14:paraId="0BE6C724" w14:textId="6AEADED0" w:rsidR="005432C1" w:rsidRDefault="005432C1" w:rsidP="005432C1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Steven Popp</w:t>
                      </w:r>
                    </w:p>
                    <w:p w14:paraId="0131319D" w14:textId="6235A020" w:rsidR="005432C1" w:rsidRPr="0089480F" w:rsidRDefault="005432C1" w:rsidP="005432C1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16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C</w:t>
                      </w:r>
                      <w:r w:rsidR="000658ED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hris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Frampton</w:t>
                      </w:r>
                    </w:p>
                    <w:p w14:paraId="6AC95B0F" w14:textId="563511FB" w:rsidR="005432C1" w:rsidRPr="0089480F" w:rsidRDefault="005432C1" w:rsidP="005432C1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21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Eileen Swider</w:t>
                      </w:r>
                    </w:p>
                    <w:p w14:paraId="49B72E22" w14:textId="77777777" w:rsidR="005432C1" w:rsidRPr="00A25E18" w:rsidRDefault="005432C1" w:rsidP="005432C1">
                      <w:pPr>
                        <w:spacing w:before="0" w:after="0" w:line="276" w:lineRule="auto"/>
                        <w:ind w:left="720" w:firstLine="720"/>
                        <w:contextualSpacing/>
                        <w:rPr>
                          <w:rFonts w:ascii="Monotype Corsiva" w:eastAsia="Calibri" w:hAnsi="Monotype Corsiva" w:cs="Times New Roman"/>
                          <w:sz w:val="24"/>
                          <w:szCs w:val="24"/>
                        </w:rPr>
                      </w:pPr>
                    </w:p>
                    <w:p w14:paraId="1371A68C" w14:textId="77777777" w:rsidR="005432C1" w:rsidRPr="00A25E18" w:rsidRDefault="005432C1" w:rsidP="005432C1">
                      <w:pPr>
                        <w:spacing w:before="0" w:after="0" w:line="360" w:lineRule="auto"/>
                        <w:ind w:left="720" w:firstLine="720"/>
                        <w:contextualSpacing/>
                        <w:rPr>
                          <w:rFonts w:ascii="Monotype Corsiva" w:eastAsia="Calibri" w:hAnsi="Monotype Corsiva" w:cs="Times New Roman"/>
                          <w:sz w:val="24"/>
                          <w:szCs w:val="24"/>
                        </w:rPr>
                      </w:pPr>
                    </w:p>
                    <w:p w14:paraId="0A0EF452" w14:textId="77777777" w:rsidR="005432C1" w:rsidRPr="00A25E18" w:rsidRDefault="005432C1" w:rsidP="005432C1">
                      <w:pPr>
                        <w:spacing w:before="0" w:after="0" w:line="360" w:lineRule="auto"/>
                        <w:ind w:left="720" w:firstLine="720"/>
                        <w:contextualSpacing/>
                        <w:rPr>
                          <w:rFonts w:ascii="Monotype Corsiva" w:eastAsia="Calibri" w:hAnsi="Monotype Corsiva" w:cs="Times New Roman"/>
                          <w:sz w:val="24"/>
                          <w:szCs w:val="24"/>
                        </w:rPr>
                      </w:pPr>
                    </w:p>
                    <w:p w14:paraId="7ABFAEC0" w14:textId="77777777" w:rsidR="005432C1" w:rsidRDefault="005432C1" w:rsidP="005432C1">
                      <w:pPr>
                        <w:spacing w:before="0" w:after="0" w:line="360" w:lineRule="auto"/>
                        <w:ind w:left="720" w:firstLine="720"/>
                        <w:contextualSpacing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</w:p>
                    <w:p w14:paraId="269FE819" w14:textId="77777777" w:rsidR="005432C1" w:rsidRPr="00A2100D" w:rsidRDefault="005432C1" w:rsidP="005432C1">
                      <w:pPr>
                        <w:spacing w:before="0" w:after="0" w:line="360" w:lineRule="auto"/>
                        <w:ind w:left="720" w:firstLine="720"/>
                        <w:contextualSpacing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</w:p>
                    <w:p w14:paraId="5F97D3BB" w14:textId="77777777" w:rsidR="005432C1" w:rsidRPr="00A2100D" w:rsidRDefault="005432C1" w:rsidP="005432C1"/>
                  </w:txbxContent>
                </v:textbox>
                <w10:wrap anchorx="margin"/>
              </v:shape>
            </w:pict>
          </mc:Fallback>
        </mc:AlternateContent>
      </w:r>
      <w:r w:rsidRPr="008D149B">
        <w:rPr>
          <w:rFonts w:ascii="Monotype Corsiva" w:hAnsi="Monotype Corsiv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BBDE45" wp14:editId="06806FEB">
                <wp:simplePos x="0" y="0"/>
                <wp:positionH relativeFrom="margin">
                  <wp:posOffset>2233295</wp:posOffset>
                </wp:positionH>
                <wp:positionV relativeFrom="paragraph">
                  <wp:posOffset>337185</wp:posOffset>
                </wp:positionV>
                <wp:extent cx="2619375" cy="3398520"/>
                <wp:effectExtent l="0" t="0" r="9525" b="0"/>
                <wp:wrapNone/>
                <wp:docPr id="280524434" name="Text Box 280524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3398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85C6E9" w14:textId="77777777" w:rsidR="00157479" w:rsidRPr="0089480F" w:rsidRDefault="00157479" w:rsidP="00157479">
                            <w:pPr>
                              <w:spacing w:line="276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85250F" w:themeColor="accent1" w:themeShade="BF"/>
                                <w:sz w:val="28"/>
                                <w:szCs w:val="28"/>
                              </w:rPr>
                            </w:pPr>
                            <w:r w:rsidRPr="0089480F">
                              <w:rPr>
                                <w:rFonts w:ascii="Monotype Corsiva" w:hAnsi="Monotype Corsiva"/>
                                <w:b/>
                                <w:bCs/>
                                <w:color w:val="85250F" w:themeColor="accent1" w:themeShade="BF"/>
                                <w:sz w:val="28"/>
                                <w:szCs w:val="28"/>
                              </w:rPr>
                              <w:t>Saint James the Greater</w:t>
                            </w:r>
                          </w:p>
                          <w:p w14:paraId="382CBB8D" w14:textId="6A0EE256" w:rsidR="00157479" w:rsidRPr="0089480F" w:rsidRDefault="00157479" w:rsidP="00157479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1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James</w:t>
                            </w:r>
                            <w:r w:rsidR="005432C1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Schroeder</w:t>
                            </w:r>
                          </w:p>
                          <w:p w14:paraId="2723E112" w14:textId="76BEBDC1" w:rsidR="00157479" w:rsidRPr="0089480F" w:rsidRDefault="005432C1" w:rsidP="00157479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4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Maryann Kruszka</w:t>
                            </w:r>
                          </w:p>
                          <w:p w14:paraId="55C3808E" w14:textId="7C775E64" w:rsidR="00157479" w:rsidRDefault="005432C1" w:rsidP="00157479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5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Rita Niekamp</w:t>
                            </w:r>
                          </w:p>
                          <w:p w14:paraId="4827B595" w14:textId="031A7932" w:rsidR="00157479" w:rsidRPr="0089480F" w:rsidRDefault="005432C1" w:rsidP="00157479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11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Daniel Kulhanek</w:t>
                            </w:r>
                          </w:p>
                          <w:p w14:paraId="366DE17B" w14:textId="327A5B1C" w:rsidR="00157479" w:rsidRPr="0089480F" w:rsidRDefault="005432C1" w:rsidP="00157479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14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Philip Camilleri</w:t>
                            </w:r>
                          </w:p>
                          <w:p w14:paraId="5097CD1F" w14:textId="7E99CD17" w:rsidR="005432C1" w:rsidRDefault="005432C1" w:rsidP="00157479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26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Arlene Monahan</w:t>
                            </w:r>
                          </w:p>
                          <w:p w14:paraId="5A52744C" w14:textId="77777777" w:rsidR="004374CC" w:rsidRDefault="008F1929" w:rsidP="00157479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26   Nancy Moffitt</w:t>
                            </w:r>
                          </w:p>
                          <w:p w14:paraId="5517D146" w14:textId="4DB9572F" w:rsidR="00157479" w:rsidRPr="0089480F" w:rsidRDefault="005432C1" w:rsidP="00157479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28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Marian Wozniak</w:t>
                            </w:r>
                          </w:p>
                          <w:p w14:paraId="0DC441F3" w14:textId="1DA4FB8B" w:rsidR="00157479" w:rsidRDefault="005432C1" w:rsidP="00157479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30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Bob Bone</w:t>
                            </w:r>
                          </w:p>
                          <w:p w14:paraId="527334D1" w14:textId="66CBA9BE" w:rsidR="00157479" w:rsidRPr="00A2100D" w:rsidRDefault="005432C1" w:rsidP="005432C1">
                            <w:pPr>
                              <w:spacing w:line="276" w:lineRule="auto"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Thomas Weir</w:t>
                            </w:r>
                          </w:p>
                          <w:p w14:paraId="28BE122A" w14:textId="77777777" w:rsidR="00157479" w:rsidRPr="00A2100D" w:rsidRDefault="00157479" w:rsidP="001574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BDE45" id="Text Box 280524434" o:spid="_x0000_s1028" type="#_x0000_t202" style="position:absolute;left:0;text-align:left;margin-left:175.85pt;margin-top:26.55pt;width:206.25pt;height:267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" fillcolor="white [3201]" stroked="f" strokeweight=".5pt">
                <v:textbox>
                  <w:txbxContent>
                    <w:p w14:paraId="4585C6E9" w14:textId="77777777" w:rsidR="00157479" w:rsidRPr="0089480F" w:rsidRDefault="00157479" w:rsidP="00157479">
                      <w:pPr>
                        <w:spacing w:line="276" w:lineRule="auto"/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85250F" w:themeColor="accent1" w:themeShade="BF"/>
                          <w:sz w:val="28"/>
                          <w:szCs w:val="28"/>
                        </w:rPr>
                      </w:pPr>
                      <w:r w:rsidRPr="0089480F">
                        <w:rPr>
                          <w:rFonts w:ascii="Monotype Corsiva" w:hAnsi="Monotype Corsiva"/>
                          <w:b/>
                          <w:bCs/>
                          <w:color w:val="85250F" w:themeColor="accent1" w:themeShade="BF"/>
                          <w:sz w:val="28"/>
                          <w:szCs w:val="28"/>
                        </w:rPr>
                        <w:t>Saint James the Greater</w:t>
                      </w:r>
                    </w:p>
                    <w:p w14:paraId="382CBB8D" w14:textId="6A0EE256" w:rsidR="00157479" w:rsidRPr="0089480F" w:rsidRDefault="00157479" w:rsidP="00157479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1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James</w:t>
                      </w:r>
                      <w:r w:rsidR="005432C1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Schroeder</w:t>
                      </w:r>
                    </w:p>
                    <w:p w14:paraId="2723E112" w14:textId="76BEBDC1" w:rsidR="00157479" w:rsidRPr="0089480F" w:rsidRDefault="005432C1" w:rsidP="00157479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4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Maryann Kruszka</w:t>
                      </w:r>
                    </w:p>
                    <w:p w14:paraId="55C3808E" w14:textId="7C775E64" w:rsidR="00157479" w:rsidRDefault="005432C1" w:rsidP="00157479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5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Rita Niekamp</w:t>
                      </w:r>
                    </w:p>
                    <w:p w14:paraId="4827B595" w14:textId="031A7932" w:rsidR="00157479" w:rsidRPr="0089480F" w:rsidRDefault="005432C1" w:rsidP="00157479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11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Daniel Kulhanek</w:t>
                      </w:r>
                    </w:p>
                    <w:p w14:paraId="366DE17B" w14:textId="327A5B1C" w:rsidR="00157479" w:rsidRPr="0089480F" w:rsidRDefault="005432C1" w:rsidP="00157479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14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Philip Camilleri</w:t>
                      </w:r>
                    </w:p>
                    <w:p w14:paraId="5097CD1F" w14:textId="7E99CD17" w:rsidR="005432C1" w:rsidRDefault="005432C1" w:rsidP="00157479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26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Arlene Monahan</w:t>
                      </w:r>
                    </w:p>
                    <w:p w14:paraId="5A52744C" w14:textId="77777777" w:rsidR="004374CC" w:rsidRDefault="008F1929" w:rsidP="00157479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26   Nancy Moffitt</w:t>
                      </w:r>
                    </w:p>
                    <w:p w14:paraId="5517D146" w14:textId="4DB9572F" w:rsidR="00157479" w:rsidRPr="0089480F" w:rsidRDefault="005432C1" w:rsidP="00157479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28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Marian Wozniak</w:t>
                      </w:r>
                    </w:p>
                    <w:p w14:paraId="0DC441F3" w14:textId="1DA4FB8B" w:rsidR="00157479" w:rsidRDefault="005432C1" w:rsidP="00157479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30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Bob Bone</w:t>
                      </w:r>
                    </w:p>
                    <w:p w14:paraId="527334D1" w14:textId="66CBA9BE" w:rsidR="00157479" w:rsidRPr="00A2100D" w:rsidRDefault="005432C1" w:rsidP="005432C1">
                      <w:pPr>
                        <w:spacing w:line="276" w:lineRule="auto"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Thomas Weir</w:t>
                      </w:r>
                    </w:p>
                    <w:p w14:paraId="28BE122A" w14:textId="77777777" w:rsidR="00157479" w:rsidRPr="00A2100D" w:rsidRDefault="00157479" w:rsidP="00157479"/>
                  </w:txbxContent>
                </v:textbox>
                <w10:wrap anchorx="margin"/>
              </v:shape>
            </w:pict>
          </mc:Fallback>
        </mc:AlternateContent>
      </w:r>
      <w:r w:rsidRPr="009C708C">
        <w:rPr>
          <w:rFonts w:ascii="Monotype Corsiva" w:hAnsi="Monotype Corsiv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98E745" wp14:editId="34B95BDB">
                <wp:simplePos x="0" y="0"/>
                <wp:positionH relativeFrom="margin">
                  <wp:posOffset>28893</wp:posOffset>
                </wp:positionH>
                <wp:positionV relativeFrom="paragraph">
                  <wp:posOffset>318135</wp:posOffset>
                </wp:positionV>
                <wp:extent cx="2233613" cy="8586470"/>
                <wp:effectExtent l="0" t="0" r="0" b="5080"/>
                <wp:wrapNone/>
                <wp:docPr id="297321971" name="Text Box 297321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3613" cy="8586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E755DB" w14:textId="77777777" w:rsidR="00B417FA" w:rsidRPr="00DA52D6" w:rsidRDefault="00B417FA" w:rsidP="00B417FA">
                            <w:pPr>
                              <w:spacing w:line="276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85250F" w:themeColor="accent1" w:themeShade="BF"/>
                                <w:sz w:val="28"/>
                                <w:szCs w:val="28"/>
                              </w:rPr>
                            </w:pPr>
                            <w:r w:rsidRPr="00DA52D6">
                              <w:rPr>
                                <w:rFonts w:ascii="Monotype Corsiva" w:hAnsi="Monotype Corsiva"/>
                                <w:b/>
                                <w:bCs/>
                                <w:color w:val="85250F" w:themeColor="accent1" w:themeShade="BF"/>
                                <w:sz w:val="28"/>
                                <w:szCs w:val="28"/>
                              </w:rPr>
                              <w:t>Our Lady of the Lake</w:t>
                            </w:r>
                          </w:p>
                          <w:p w14:paraId="15D565AA" w14:textId="72F2F2E5" w:rsidR="00B417FA" w:rsidRPr="00A16CC0" w:rsidRDefault="00B417FA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November 1</w:t>
                            </w: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ab/>
                              <w:t>Kaylyn Allen</w:t>
                            </w:r>
                          </w:p>
                          <w:p w14:paraId="36A9D997" w14:textId="7A51C8AD" w:rsidR="00B417FA" w:rsidRPr="00A16CC0" w:rsidRDefault="00B417FA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ab/>
                            </w: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ab/>
                              <w:t>Ryleigh Foster</w:t>
                            </w:r>
                          </w:p>
                          <w:p w14:paraId="2D0D3D7D" w14:textId="19765606" w:rsidR="00B417FA" w:rsidRPr="00A16CC0" w:rsidRDefault="00B417FA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November 3</w:t>
                            </w: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ab/>
                              <w:t>Dolores Bliven</w:t>
                            </w:r>
                          </w:p>
                          <w:p w14:paraId="6FFCB0C2" w14:textId="7BD8D6D5" w:rsidR="00B417FA" w:rsidRPr="00A16CC0" w:rsidRDefault="00B417FA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November 6</w:t>
                            </w: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ab/>
                              <w:t>Patrick Seegraves</w:t>
                            </w:r>
                          </w:p>
                          <w:p w14:paraId="4C160633" w14:textId="0D49F3CE" w:rsidR="00B417FA" w:rsidRPr="00A16CC0" w:rsidRDefault="00B417FA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November 8</w:t>
                            </w: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ab/>
                              <w:t>Julie Bovay</w:t>
                            </w:r>
                          </w:p>
                          <w:p w14:paraId="77DC4E17" w14:textId="31E6484A" w:rsidR="00B417FA" w:rsidRDefault="00B417FA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ab/>
                            </w: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ab/>
                              <w:t>Carolyn Lamb</w:t>
                            </w:r>
                          </w:p>
                          <w:p w14:paraId="6A700277" w14:textId="58E55BB7" w:rsidR="005D1BB5" w:rsidRPr="00A16CC0" w:rsidRDefault="005D1BB5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November 10</w:t>
                            </w:r>
                            <w:r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ab/>
                              <w:t>John Roy</w:t>
                            </w:r>
                          </w:p>
                          <w:p w14:paraId="7F5DF29E" w14:textId="0E4B9B22" w:rsidR="00B417FA" w:rsidRPr="00A16CC0" w:rsidRDefault="00B417FA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November 11</w:t>
                            </w: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ab/>
                              <w:t>Daniel Dwyer</w:t>
                            </w:r>
                          </w:p>
                          <w:p w14:paraId="59ACC64F" w14:textId="02643F69" w:rsidR="00B417FA" w:rsidRPr="00A16CC0" w:rsidRDefault="00B417FA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November 12</w:t>
                            </w: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ab/>
                              <w:t>Mark Walters</w:t>
                            </w:r>
                          </w:p>
                          <w:p w14:paraId="5440AB93" w14:textId="5E38139B" w:rsidR="00B417FA" w:rsidRPr="00A16CC0" w:rsidRDefault="00B417FA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November 13</w:t>
                            </w: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ab/>
                              <w:t>Thomas Zadrozny</w:t>
                            </w:r>
                          </w:p>
                          <w:p w14:paraId="55E294A6" w14:textId="51929B4A" w:rsidR="005F66D1" w:rsidRPr="00A16CC0" w:rsidRDefault="005F66D1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November 14</w:t>
                            </w: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ab/>
                              <w:t>Paul Grescowle</w:t>
                            </w:r>
                          </w:p>
                          <w:p w14:paraId="6C89FEF3" w14:textId="0BAE5317" w:rsidR="005F66D1" w:rsidRPr="00A16CC0" w:rsidRDefault="00B417FA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November 15</w:t>
                            </w: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ab/>
                            </w:r>
                            <w:r w:rsidR="005F66D1"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Michael Stuck</w:t>
                            </w:r>
                          </w:p>
                          <w:p w14:paraId="206EE234" w14:textId="63FD68B9" w:rsidR="00B417FA" w:rsidRPr="00A16CC0" w:rsidRDefault="00157479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November 16</w:t>
                            </w: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ab/>
                              <w:t>Tyler Haggart</w:t>
                            </w:r>
                          </w:p>
                          <w:p w14:paraId="58E8A793" w14:textId="17E7CDF6" w:rsidR="00B417FA" w:rsidRPr="00A16CC0" w:rsidRDefault="00B417FA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ab/>
                            </w: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ab/>
                            </w:r>
                            <w:r w:rsidR="00157479"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Tom Konyha</w:t>
                            </w:r>
                          </w:p>
                          <w:p w14:paraId="7071A591" w14:textId="7AE2CF64" w:rsidR="00B417FA" w:rsidRPr="00A16CC0" w:rsidRDefault="00157479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ab/>
                            </w: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ab/>
                              <w:t>Stephen Spurgeon</w:t>
                            </w:r>
                          </w:p>
                          <w:p w14:paraId="52E98C7B" w14:textId="038F6894" w:rsidR="00B417FA" w:rsidRPr="00A16CC0" w:rsidRDefault="00157479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November 17</w:t>
                            </w: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ab/>
                              <w:t>Carol Breyer</w:t>
                            </w:r>
                          </w:p>
                          <w:p w14:paraId="64BF3E99" w14:textId="2A814DD7" w:rsidR="00B417FA" w:rsidRPr="00A16CC0" w:rsidRDefault="00157479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ab/>
                            </w: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ab/>
                              <w:t>Marjorie Palm</w:t>
                            </w:r>
                          </w:p>
                          <w:p w14:paraId="17D14D59" w14:textId="0A623CE3" w:rsidR="00B417FA" w:rsidRPr="00A16CC0" w:rsidRDefault="00157479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ab/>
                            </w: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ab/>
                              <w:t>William Tarrant</w:t>
                            </w:r>
                          </w:p>
                          <w:p w14:paraId="53911A09" w14:textId="26174094" w:rsidR="00B417FA" w:rsidRPr="00A16CC0" w:rsidRDefault="00157479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November 18</w:t>
                            </w: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ab/>
                              <w:t>Sally Gross</w:t>
                            </w:r>
                          </w:p>
                          <w:p w14:paraId="00A0A8C9" w14:textId="3884FEA4" w:rsidR="00B417FA" w:rsidRPr="00A16CC0" w:rsidRDefault="00157479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November 19</w:t>
                            </w: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ab/>
                              <w:t>Benjamin Walker</w:t>
                            </w:r>
                          </w:p>
                          <w:p w14:paraId="2E77CE82" w14:textId="4229F2F6" w:rsidR="00B417FA" w:rsidRPr="00A16CC0" w:rsidRDefault="00157479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November 21</w:t>
                            </w: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ab/>
                              <w:t>Robert Budzynski</w:t>
                            </w:r>
                          </w:p>
                          <w:p w14:paraId="453A2080" w14:textId="2171C677" w:rsidR="00B417FA" w:rsidRPr="00A16CC0" w:rsidRDefault="00B417FA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ab/>
                            </w: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ab/>
                            </w:r>
                            <w:r w:rsidR="00157479"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Heather King</w:t>
                            </w:r>
                          </w:p>
                          <w:p w14:paraId="61FDBA95" w14:textId="45699FC4" w:rsidR="00B417FA" w:rsidRPr="00A16CC0" w:rsidRDefault="00157479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November 22</w:t>
                            </w: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ab/>
                              <w:t>David Willemot</w:t>
                            </w:r>
                          </w:p>
                          <w:p w14:paraId="5DEBD3D3" w14:textId="727D3062" w:rsidR="00B417FA" w:rsidRPr="00A16CC0" w:rsidRDefault="00157479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November 23</w:t>
                            </w: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ab/>
                              <w:t>Lindsey Hamel</w:t>
                            </w:r>
                          </w:p>
                          <w:p w14:paraId="3B2A1C7F" w14:textId="6FFD59C7" w:rsidR="00B417FA" w:rsidRPr="00A16CC0" w:rsidRDefault="00157479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November 24</w:t>
                            </w: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ab/>
                              <w:t>Janet Steepe</w:t>
                            </w:r>
                          </w:p>
                          <w:p w14:paraId="5993FB9E" w14:textId="12223F0A" w:rsidR="00B417FA" w:rsidRPr="00A16CC0" w:rsidRDefault="00157479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November 25</w:t>
                            </w: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ab/>
                              <w:t>Judith Brown</w:t>
                            </w:r>
                          </w:p>
                          <w:p w14:paraId="3F87C0F3" w14:textId="6D3B7CD3" w:rsidR="00B417FA" w:rsidRPr="00A16CC0" w:rsidRDefault="00157479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ab/>
                            </w: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ab/>
                              <w:t>Robert Pacella</w:t>
                            </w:r>
                          </w:p>
                          <w:p w14:paraId="49A1E18D" w14:textId="4197E2AE" w:rsidR="00157479" w:rsidRPr="00A16CC0" w:rsidRDefault="00157479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ab/>
                            </w: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ab/>
                              <w:t>Amy Ruff</w:t>
                            </w:r>
                          </w:p>
                          <w:p w14:paraId="56020FCE" w14:textId="6D0C7430" w:rsidR="00B417FA" w:rsidRPr="00A16CC0" w:rsidRDefault="00157479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November 26</w:t>
                            </w: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ab/>
                              <w:t>Brenda Gardner</w:t>
                            </w:r>
                          </w:p>
                          <w:p w14:paraId="28253066" w14:textId="2381E288" w:rsidR="00B417FA" w:rsidRPr="00A16CC0" w:rsidRDefault="00157479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November 27</w:t>
                            </w: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ab/>
                              <w:t>Larry Aiello</w:t>
                            </w:r>
                          </w:p>
                          <w:p w14:paraId="45499FE2" w14:textId="4A509812" w:rsidR="00157479" w:rsidRPr="00A16CC0" w:rsidRDefault="00157479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ab/>
                            </w: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ab/>
                              <w:t>Josephine Kirchler</w:t>
                            </w:r>
                          </w:p>
                          <w:p w14:paraId="66A99FD1" w14:textId="3DD895B6" w:rsidR="00B417FA" w:rsidRPr="00A16CC0" w:rsidRDefault="00157479" w:rsidP="00B417FA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November 28</w:t>
                            </w:r>
                            <w:r w:rsidRPr="00A16CC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ab/>
                              <w:t>Yvonne Neubecker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8E745" id="Text Box 297321971" o:spid="_x0000_s1029" type="#_x0000_t202" style="position:absolute;left:0;text-align:left;margin-left:2.3pt;margin-top:25.05pt;width:175.9pt;height:676.1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" fillcolor="white [3201]" stroked="f" strokeweight=".5pt">
                <v:textbox>
                  <w:txbxContent>
                    <w:p w14:paraId="10E755DB" w14:textId="77777777" w:rsidR="00B417FA" w:rsidRPr="00DA52D6" w:rsidRDefault="00B417FA" w:rsidP="00B417FA">
                      <w:pPr>
                        <w:spacing w:line="276" w:lineRule="auto"/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85250F" w:themeColor="accent1" w:themeShade="BF"/>
                          <w:sz w:val="28"/>
                          <w:szCs w:val="28"/>
                        </w:rPr>
                      </w:pPr>
                      <w:r w:rsidRPr="00DA52D6">
                        <w:rPr>
                          <w:rFonts w:ascii="Monotype Corsiva" w:hAnsi="Monotype Corsiva"/>
                          <w:b/>
                          <w:bCs/>
                          <w:color w:val="85250F" w:themeColor="accent1" w:themeShade="BF"/>
                          <w:sz w:val="28"/>
                          <w:szCs w:val="28"/>
                        </w:rPr>
                        <w:t>Our Lady of the Lake</w:t>
                      </w:r>
                    </w:p>
                    <w:p w14:paraId="15D565AA" w14:textId="72F2F2E5" w:rsidR="00B417FA" w:rsidRPr="00A16CC0" w:rsidRDefault="00B417FA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November 1</w:t>
                      </w: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ab/>
                        <w:t>Kaylyn Allen</w:t>
                      </w:r>
                    </w:p>
                    <w:p w14:paraId="36A9D997" w14:textId="7A51C8AD" w:rsidR="00B417FA" w:rsidRPr="00A16CC0" w:rsidRDefault="00B417FA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ab/>
                      </w: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ab/>
                        <w:t>Ryleigh Foster</w:t>
                      </w:r>
                    </w:p>
                    <w:p w14:paraId="2D0D3D7D" w14:textId="19765606" w:rsidR="00B417FA" w:rsidRPr="00A16CC0" w:rsidRDefault="00B417FA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November 3</w:t>
                      </w: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ab/>
                        <w:t>Dolores Bliven</w:t>
                      </w:r>
                    </w:p>
                    <w:p w14:paraId="6FFCB0C2" w14:textId="7BD8D6D5" w:rsidR="00B417FA" w:rsidRPr="00A16CC0" w:rsidRDefault="00B417FA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November 6</w:t>
                      </w: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ab/>
                        <w:t>Patrick Seegraves</w:t>
                      </w:r>
                    </w:p>
                    <w:p w14:paraId="4C160633" w14:textId="0D49F3CE" w:rsidR="00B417FA" w:rsidRPr="00A16CC0" w:rsidRDefault="00B417FA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November 8</w:t>
                      </w: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ab/>
                        <w:t>Julie Bovay</w:t>
                      </w:r>
                    </w:p>
                    <w:p w14:paraId="77DC4E17" w14:textId="31E6484A" w:rsidR="00B417FA" w:rsidRDefault="00B417FA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ab/>
                      </w: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ab/>
                        <w:t>Carolyn Lamb</w:t>
                      </w:r>
                    </w:p>
                    <w:p w14:paraId="6A700277" w14:textId="58E55BB7" w:rsidR="005D1BB5" w:rsidRPr="00A16CC0" w:rsidRDefault="005D1BB5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November 10</w:t>
                      </w:r>
                      <w:r>
                        <w:rPr>
                          <w:rFonts w:ascii="Monotype Corsiva" w:hAnsi="Monotype Corsiva"/>
                          <w:sz w:val="24"/>
                          <w:szCs w:val="24"/>
                        </w:rPr>
                        <w:tab/>
                        <w:t>John Roy</w:t>
                      </w:r>
                    </w:p>
                    <w:p w14:paraId="7F5DF29E" w14:textId="0E4B9B22" w:rsidR="00B417FA" w:rsidRPr="00A16CC0" w:rsidRDefault="00B417FA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November 11</w:t>
                      </w: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ab/>
                        <w:t>Daniel Dwyer</w:t>
                      </w:r>
                    </w:p>
                    <w:p w14:paraId="59ACC64F" w14:textId="02643F69" w:rsidR="00B417FA" w:rsidRPr="00A16CC0" w:rsidRDefault="00B417FA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November 12</w:t>
                      </w: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ab/>
                        <w:t>Mark Walters</w:t>
                      </w:r>
                    </w:p>
                    <w:p w14:paraId="5440AB93" w14:textId="5E38139B" w:rsidR="00B417FA" w:rsidRPr="00A16CC0" w:rsidRDefault="00B417FA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November 13</w:t>
                      </w: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ab/>
                        <w:t>Thomas Zadrozny</w:t>
                      </w:r>
                    </w:p>
                    <w:p w14:paraId="55E294A6" w14:textId="51929B4A" w:rsidR="005F66D1" w:rsidRPr="00A16CC0" w:rsidRDefault="005F66D1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November 14</w:t>
                      </w: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ab/>
                        <w:t>Paul Grescowle</w:t>
                      </w:r>
                    </w:p>
                    <w:p w14:paraId="6C89FEF3" w14:textId="0BAE5317" w:rsidR="005F66D1" w:rsidRPr="00A16CC0" w:rsidRDefault="00B417FA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November 15</w:t>
                      </w: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ab/>
                      </w:r>
                      <w:r w:rsidR="005F66D1"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Michael Stuck</w:t>
                      </w:r>
                    </w:p>
                    <w:p w14:paraId="206EE234" w14:textId="63FD68B9" w:rsidR="00B417FA" w:rsidRPr="00A16CC0" w:rsidRDefault="00157479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November 16</w:t>
                      </w: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ab/>
                        <w:t>Tyler Haggart</w:t>
                      </w:r>
                    </w:p>
                    <w:p w14:paraId="58E8A793" w14:textId="17E7CDF6" w:rsidR="00B417FA" w:rsidRPr="00A16CC0" w:rsidRDefault="00B417FA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ab/>
                      </w: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ab/>
                      </w:r>
                      <w:r w:rsidR="00157479"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Tom Konyha</w:t>
                      </w:r>
                    </w:p>
                    <w:p w14:paraId="7071A591" w14:textId="7AE2CF64" w:rsidR="00B417FA" w:rsidRPr="00A16CC0" w:rsidRDefault="00157479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ab/>
                      </w: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ab/>
                        <w:t>Stephen Spurgeon</w:t>
                      </w:r>
                    </w:p>
                    <w:p w14:paraId="52E98C7B" w14:textId="038F6894" w:rsidR="00B417FA" w:rsidRPr="00A16CC0" w:rsidRDefault="00157479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November 17</w:t>
                      </w: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ab/>
                        <w:t>Carol Breyer</w:t>
                      </w:r>
                    </w:p>
                    <w:p w14:paraId="64BF3E99" w14:textId="2A814DD7" w:rsidR="00B417FA" w:rsidRPr="00A16CC0" w:rsidRDefault="00157479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ab/>
                      </w: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ab/>
                        <w:t>Marjorie Palm</w:t>
                      </w:r>
                    </w:p>
                    <w:p w14:paraId="17D14D59" w14:textId="0A623CE3" w:rsidR="00B417FA" w:rsidRPr="00A16CC0" w:rsidRDefault="00157479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ab/>
                      </w: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ab/>
                        <w:t>William Tarrant</w:t>
                      </w:r>
                    </w:p>
                    <w:p w14:paraId="53911A09" w14:textId="26174094" w:rsidR="00B417FA" w:rsidRPr="00A16CC0" w:rsidRDefault="00157479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November 18</w:t>
                      </w: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ab/>
                        <w:t>Sally Gross</w:t>
                      </w:r>
                    </w:p>
                    <w:p w14:paraId="00A0A8C9" w14:textId="3884FEA4" w:rsidR="00B417FA" w:rsidRPr="00A16CC0" w:rsidRDefault="00157479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November 19</w:t>
                      </w: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ab/>
                        <w:t>Benjamin Walker</w:t>
                      </w:r>
                    </w:p>
                    <w:p w14:paraId="2E77CE82" w14:textId="4229F2F6" w:rsidR="00B417FA" w:rsidRPr="00A16CC0" w:rsidRDefault="00157479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November 21</w:t>
                      </w: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ab/>
                        <w:t>Robert Budzynski</w:t>
                      </w:r>
                    </w:p>
                    <w:p w14:paraId="453A2080" w14:textId="2171C677" w:rsidR="00B417FA" w:rsidRPr="00A16CC0" w:rsidRDefault="00B417FA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ab/>
                      </w: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ab/>
                      </w:r>
                      <w:r w:rsidR="00157479"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Heather King</w:t>
                      </w:r>
                    </w:p>
                    <w:p w14:paraId="61FDBA95" w14:textId="45699FC4" w:rsidR="00B417FA" w:rsidRPr="00A16CC0" w:rsidRDefault="00157479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November 22</w:t>
                      </w: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ab/>
                        <w:t>David Willemot</w:t>
                      </w:r>
                    </w:p>
                    <w:p w14:paraId="5DEBD3D3" w14:textId="727D3062" w:rsidR="00B417FA" w:rsidRPr="00A16CC0" w:rsidRDefault="00157479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November 23</w:t>
                      </w: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ab/>
                        <w:t>Lindsey Hamel</w:t>
                      </w:r>
                    </w:p>
                    <w:p w14:paraId="3B2A1C7F" w14:textId="6FFD59C7" w:rsidR="00B417FA" w:rsidRPr="00A16CC0" w:rsidRDefault="00157479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November 24</w:t>
                      </w: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ab/>
                        <w:t>Janet Steepe</w:t>
                      </w:r>
                    </w:p>
                    <w:p w14:paraId="5993FB9E" w14:textId="12223F0A" w:rsidR="00B417FA" w:rsidRPr="00A16CC0" w:rsidRDefault="00157479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November 25</w:t>
                      </w: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ab/>
                        <w:t>Judith Brown</w:t>
                      </w:r>
                    </w:p>
                    <w:p w14:paraId="3F87C0F3" w14:textId="6D3B7CD3" w:rsidR="00B417FA" w:rsidRPr="00A16CC0" w:rsidRDefault="00157479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ab/>
                      </w: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ab/>
                        <w:t>Robert Pacella</w:t>
                      </w:r>
                    </w:p>
                    <w:p w14:paraId="49A1E18D" w14:textId="4197E2AE" w:rsidR="00157479" w:rsidRPr="00A16CC0" w:rsidRDefault="00157479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ab/>
                      </w: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ab/>
                        <w:t>Amy Ruff</w:t>
                      </w:r>
                    </w:p>
                    <w:p w14:paraId="56020FCE" w14:textId="6D0C7430" w:rsidR="00B417FA" w:rsidRPr="00A16CC0" w:rsidRDefault="00157479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November 26</w:t>
                      </w: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ab/>
                        <w:t>Brenda Gardner</w:t>
                      </w:r>
                    </w:p>
                    <w:p w14:paraId="28253066" w14:textId="2381E288" w:rsidR="00B417FA" w:rsidRPr="00A16CC0" w:rsidRDefault="00157479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November 27</w:t>
                      </w: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ab/>
                        <w:t>Larry Aiello</w:t>
                      </w:r>
                    </w:p>
                    <w:p w14:paraId="45499FE2" w14:textId="4A509812" w:rsidR="00157479" w:rsidRPr="00A16CC0" w:rsidRDefault="00157479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ab/>
                      </w: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ab/>
                        <w:t>Josephine Kirchler</w:t>
                      </w:r>
                    </w:p>
                    <w:p w14:paraId="66A99FD1" w14:textId="3DD895B6" w:rsidR="00B417FA" w:rsidRPr="00A16CC0" w:rsidRDefault="00157479" w:rsidP="00B417FA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November 28</w:t>
                      </w:r>
                      <w:r w:rsidRPr="00A16CC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ab/>
                        <w:t>Yvonne Neubecker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1B44" w:rsidRPr="009C708C">
        <w:rPr>
          <w:rFonts w:ascii="Corbel" w:hAnsi="Corbel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E2CF22A" wp14:editId="12370755">
                <wp:simplePos x="0" y="0"/>
                <wp:positionH relativeFrom="column">
                  <wp:posOffset>3352800</wp:posOffset>
                </wp:positionH>
                <wp:positionV relativeFrom="paragraph">
                  <wp:posOffset>-752475</wp:posOffset>
                </wp:positionV>
                <wp:extent cx="3404870" cy="1066800"/>
                <wp:effectExtent l="0" t="0" r="508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4870" cy="1066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172D0" w14:textId="157CB041" w:rsidR="004A2B9C" w:rsidRPr="00A41DF4" w:rsidRDefault="00312399">
                            <w:pPr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</w:pPr>
                            <w:r w:rsidRPr="00A41DF4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>Upcoming Events in December</w:t>
                            </w:r>
                            <w:r w:rsidR="00367314" w:rsidRPr="00A41DF4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>:</w:t>
                            </w:r>
                          </w:p>
                          <w:p w14:paraId="30766A5F" w14:textId="6BD47BB0" w:rsidR="00B417FA" w:rsidRPr="00924315" w:rsidRDefault="00B417FA" w:rsidP="00B417F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924315">
                              <w:rPr>
                                <w:sz w:val="12"/>
                                <w:szCs w:val="12"/>
                              </w:rPr>
                              <w:t xml:space="preserve">December </w:t>
                            </w:r>
                            <w:r w:rsidR="00871C62" w:rsidRPr="00924315">
                              <w:rPr>
                                <w:sz w:val="12"/>
                                <w:szCs w:val="12"/>
                              </w:rPr>
                              <w:t>6</w:t>
                            </w:r>
                            <w:r w:rsidRPr="00924315">
                              <w:rPr>
                                <w:sz w:val="12"/>
                                <w:szCs w:val="12"/>
                              </w:rPr>
                              <w:t xml:space="preserve">th: Parish Christmas Party, </w:t>
                            </w:r>
                            <w:r w:rsidR="00871C62" w:rsidRPr="00924315">
                              <w:rPr>
                                <w:sz w:val="12"/>
                                <w:szCs w:val="12"/>
                              </w:rPr>
                              <w:t>5</w:t>
                            </w:r>
                            <w:r w:rsidRPr="00924315">
                              <w:rPr>
                                <w:sz w:val="12"/>
                                <w:szCs w:val="12"/>
                              </w:rPr>
                              <w:t>:00 pm OLL</w:t>
                            </w:r>
                          </w:p>
                          <w:p w14:paraId="14B43766" w14:textId="7EC3F9FF" w:rsidR="00924315" w:rsidRDefault="00A044A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924315">
                              <w:rPr>
                                <w:sz w:val="12"/>
                                <w:szCs w:val="12"/>
                              </w:rPr>
                              <w:t xml:space="preserve">December </w:t>
                            </w:r>
                            <w:r w:rsidR="007C502B" w:rsidRPr="00924315">
                              <w:rPr>
                                <w:sz w:val="12"/>
                                <w:szCs w:val="12"/>
                              </w:rPr>
                              <w:t>8</w:t>
                            </w:r>
                            <w:r w:rsidRPr="00924315">
                              <w:rPr>
                                <w:sz w:val="12"/>
                                <w:szCs w:val="12"/>
                              </w:rPr>
                              <w:t>th</w:t>
                            </w:r>
                            <w:r w:rsidR="00A43B13" w:rsidRPr="00924315">
                              <w:rPr>
                                <w:sz w:val="12"/>
                                <w:szCs w:val="12"/>
                              </w:rPr>
                              <w:t xml:space="preserve">: </w:t>
                            </w:r>
                            <w:r w:rsidR="00312399" w:rsidRPr="00924315">
                              <w:rPr>
                                <w:sz w:val="12"/>
                                <w:szCs w:val="12"/>
                              </w:rPr>
                              <w:t xml:space="preserve">The Immaculate Conception of the </w:t>
                            </w:r>
                            <w:r w:rsidR="00114287" w:rsidRPr="00924315">
                              <w:rPr>
                                <w:sz w:val="12"/>
                                <w:szCs w:val="12"/>
                              </w:rPr>
                              <w:t>Blessed Virgin Mary</w:t>
                            </w:r>
                            <w:r w:rsidR="00FA0500" w:rsidRPr="00924315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A41DF4" w:rsidRPr="00924315">
                              <w:rPr>
                                <w:sz w:val="12"/>
                                <w:szCs w:val="12"/>
                              </w:rPr>
                              <w:t xml:space="preserve">Masses: </w:t>
                            </w:r>
                            <w:r w:rsidR="000846B6" w:rsidRPr="00924315">
                              <w:rPr>
                                <w:sz w:val="12"/>
                                <w:szCs w:val="12"/>
                              </w:rPr>
                              <w:t>9</w:t>
                            </w:r>
                            <w:r w:rsidR="006750DA" w:rsidRPr="00924315">
                              <w:rPr>
                                <w:sz w:val="12"/>
                                <w:szCs w:val="12"/>
                              </w:rPr>
                              <w:t xml:space="preserve">:00 </w:t>
                            </w:r>
                            <w:r w:rsidR="00FA0500" w:rsidRPr="00924315">
                              <w:rPr>
                                <w:sz w:val="12"/>
                                <w:szCs w:val="12"/>
                              </w:rPr>
                              <w:t>am</w:t>
                            </w:r>
                            <w:r w:rsidR="007C502B" w:rsidRPr="00924315">
                              <w:rPr>
                                <w:sz w:val="12"/>
                                <w:szCs w:val="12"/>
                              </w:rPr>
                              <w:t xml:space="preserve"> &amp; 5:30 pm</w:t>
                            </w:r>
                            <w:r w:rsidR="00FA0500" w:rsidRPr="00924315">
                              <w:rPr>
                                <w:sz w:val="12"/>
                                <w:szCs w:val="12"/>
                              </w:rPr>
                              <w:t xml:space="preserve"> Mass</w:t>
                            </w:r>
                            <w:r w:rsidR="00996513" w:rsidRPr="00924315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0846B6" w:rsidRPr="00924315">
                              <w:rPr>
                                <w:sz w:val="12"/>
                                <w:szCs w:val="12"/>
                              </w:rPr>
                              <w:t>OLL</w:t>
                            </w:r>
                          </w:p>
                          <w:p w14:paraId="3F5AA3D2" w14:textId="25D61BB3" w:rsidR="00924315" w:rsidRDefault="0092431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December 9, 2026</w:t>
                            </w:r>
                            <w:r w:rsidR="005A1B44">
                              <w:rPr>
                                <w:sz w:val="12"/>
                                <w:szCs w:val="12"/>
                              </w:rPr>
                              <w:t xml:space="preserve">- St. J- 9:00 a.m. Mass- St. H- 9:00 a.m. Mass </w:t>
                            </w:r>
                          </w:p>
                          <w:p w14:paraId="5C363A93" w14:textId="30B7C2AD" w:rsidR="00FB65A3" w:rsidRPr="00924315" w:rsidRDefault="00861420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924315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C81376" w:rsidRPr="00924315">
                              <w:rPr>
                                <w:sz w:val="12"/>
                                <w:szCs w:val="12"/>
                              </w:rPr>
                              <w:t>December 1</w:t>
                            </w:r>
                            <w:r w:rsidR="007C502B" w:rsidRPr="00924315">
                              <w:rPr>
                                <w:sz w:val="12"/>
                                <w:szCs w:val="12"/>
                              </w:rPr>
                              <w:t>1</w:t>
                            </w:r>
                            <w:r w:rsidR="00A044AA" w:rsidRPr="00924315">
                              <w:rPr>
                                <w:sz w:val="12"/>
                                <w:szCs w:val="12"/>
                              </w:rPr>
                              <w:t>th:</w:t>
                            </w:r>
                            <w:r w:rsidR="00C81376" w:rsidRPr="00924315">
                              <w:rPr>
                                <w:sz w:val="12"/>
                                <w:szCs w:val="12"/>
                              </w:rPr>
                              <w:t xml:space="preserve"> Parish</w:t>
                            </w:r>
                            <w:r w:rsidR="00A044AA" w:rsidRPr="00924315">
                              <w:rPr>
                                <w:sz w:val="12"/>
                                <w:szCs w:val="12"/>
                              </w:rPr>
                              <w:t xml:space="preserve"> Penance Service</w:t>
                            </w:r>
                            <w:r w:rsidR="00DD3606" w:rsidRPr="00924315">
                              <w:rPr>
                                <w:sz w:val="12"/>
                                <w:szCs w:val="12"/>
                              </w:rPr>
                              <w:t>,</w:t>
                            </w:r>
                            <w:r w:rsidR="00A044AA" w:rsidRPr="00924315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871C62" w:rsidRPr="00924315">
                              <w:rPr>
                                <w:sz w:val="12"/>
                                <w:szCs w:val="12"/>
                              </w:rPr>
                              <w:t>6:00</w:t>
                            </w:r>
                            <w:r w:rsidR="00A044AA" w:rsidRPr="00924315">
                              <w:rPr>
                                <w:sz w:val="12"/>
                                <w:szCs w:val="12"/>
                              </w:rPr>
                              <w:t xml:space="preserve"> pm</w:t>
                            </w:r>
                            <w:r w:rsidR="00A43B13" w:rsidRPr="00924315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B417FA" w:rsidRPr="00924315">
                              <w:rPr>
                                <w:sz w:val="12"/>
                                <w:szCs w:val="12"/>
                              </w:rPr>
                              <w:t>OLL</w:t>
                            </w:r>
                          </w:p>
                          <w:p w14:paraId="1989B97A" w14:textId="115C4EE4" w:rsidR="00F62EB4" w:rsidRPr="00924315" w:rsidRDefault="00A044A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924315">
                              <w:rPr>
                                <w:sz w:val="12"/>
                                <w:szCs w:val="12"/>
                              </w:rPr>
                              <w:t>December 24th</w:t>
                            </w:r>
                            <w:r w:rsidR="00FB65A3" w:rsidRPr="00924315">
                              <w:rPr>
                                <w:sz w:val="12"/>
                                <w:szCs w:val="12"/>
                              </w:rPr>
                              <w:t xml:space="preserve">: </w:t>
                            </w:r>
                            <w:r w:rsidRPr="00924315">
                              <w:rPr>
                                <w:sz w:val="12"/>
                                <w:szCs w:val="12"/>
                              </w:rPr>
                              <w:t>Christmas Eve Mass</w:t>
                            </w:r>
                            <w:r w:rsidR="00DD3606" w:rsidRPr="00924315">
                              <w:rPr>
                                <w:sz w:val="12"/>
                                <w:szCs w:val="12"/>
                              </w:rPr>
                              <w:t>,</w:t>
                            </w:r>
                            <w:r w:rsidRPr="00924315">
                              <w:rPr>
                                <w:sz w:val="12"/>
                                <w:szCs w:val="12"/>
                              </w:rPr>
                              <w:t xml:space="preserve"> 4:00 pm</w:t>
                            </w:r>
                            <w:r w:rsidR="006750DA" w:rsidRPr="00924315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7C502B" w:rsidRPr="00924315">
                              <w:rPr>
                                <w:sz w:val="12"/>
                                <w:szCs w:val="12"/>
                              </w:rPr>
                              <w:t xml:space="preserve">&amp; Midnight Mass </w:t>
                            </w:r>
                            <w:r w:rsidR="00924315">
                              <w:rPr>
                                <w:sz w:val="12"/>
                                <w:szCs w:val="12"/>
                              </w:rPr>
                              <w:t>OLL</w:t>
                            </w:r>
                            <w:r w:rsidR="007933AA">
                              <w:rPr>
                                <w:sz w:val="12"/>
                                <w:szCs w:val="12"/>
                              </w:rPr>
                              <w:t>;</w:t>
                            </w:r>
                            <w:r w:rsidR="00924315">
                              <w:rPr>
                                <w:sz w:val="12"/>
                                <w:szCs w:val="12"/>
                              </w:rPr>
                              <w:t xml:space="preserve"> 5:00 p.m. Mass St. Hubert</w:t>
                            </w:r>
                          </w:p>
                          <w:p w14:paraId="53AC0C92" w14:textId="30455DD0" w:rsidR="00B417FA" w:rsidRDefault="00A044A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924315">
                              <w:rPr>
                                <w:sz w:val="12"/>
                                <w:szCs w:val="12"/>
                              </w:rPr>
                              <w:t>Dec</w:t>
                            </w:r>
                            <w:r w:rsidR="00C81376" w:rsidRPr="00924315">
                              <w:rPr>
                                <w:sz w:val="12"/>
                                <w:szCs w:val="12"/>
                              </w:rPr>
                              <w:t>ember 25th: Christmas Day Mass</w:t>
                            </w:r>
                            <w:r w:rsidR="00DD3606" w:rsidRPr="00924315">
                              <w:rPr>
                                <w:sz w:val="12"/>
                                <w:szCs w:val="12"/>
                              </w:rPr>
                              <w:t>,</w:t>
                            </w:r>
                            <w:r w:rsidR="006750DA" w:rsidRPr="00924315">
                              <w:rPr>
                                <w:sz w:val="12"/>
                                <w:szCs w:val="12"/>
                              </w:rPr>
                              <w:t xml:space="preserve"> 9</w:t>
                            </w:r>
                            <w:r w:rsidRPr="00924315">
                              <w:rPr>
                                <w:sz w:val="12"/>
                                <w:szCs w:val="12"/>
                              </w:rPr>
                              <w:t>:00 am</w:t>
                            </w:r>
                            <w:r w:rsidR="00924315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D74FA5">
                              <w:rPr>
                                <w:sz w:val="12"/>
                                <w:szCs w:val="12"/>
                              </w:rPr>
                              <w:t>OLL,</w:t>
                            </w:r>
                            <w:r w:rsidR="00924315">
                              <w:rPr>
                                <w:sz w:val="12"/>
                                <w:szCs w:val="12"/>
                              </w:rPr>
                              <w:t xml:space="preserve"> St. James 9:00 a.m.</w:t>
                            </w:r>
                          </w:p>
                          <w:p w14:paraId="04C18B5A" w14:textId="77777777" w:rsidR="00924315" w:rsidRPr="00F228C2" w:rsidRDefault="0092431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CF22A" id="_x0000_s1030" type="#_x0000_t202" style="position:absolute;left:0;text-align:left;margin-left:264pt;margin-top:-59.25pt;width:268.1pt;height:8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" fillcolor="#f6f1ea [662]" stroked="f">
                <v:textbox>
                  <w:txbxContent>
                    <w:p w14:paraId="2CD172D0" w14:textId="157CB041" w:rsidR="004A2B9C" w:rsidRPr="00A41DF4" w:rsidRDefault="00312399">
                      <w:pPr>
                        <w:rPr>
                          <w:b/>
                          <w:sz w:val="12"/>
                          <w:szCs w:val="12"/>
                          <w:u w:val="single"/>
                        </w:rPr>
                      </w:pPr>
                      <w:r w:rsidRPr="00A41DF4">
                        <w:rPr>
                          <w:b/>
                          <w:sz w:val="12"/>
                          <w:szCs w:val="12"/>
                          <w:u w:val="single"/>
                        </w:rPr>
                        <w:t>Upcoming Events in December</w:t>
                      </w:r>
                      <w:r w:rsidR="00367314" w:rsidRPr="00A41DF4">
                        <w:rPr>
                          <w:b/>
                          <w:sz w:val="12"/>
                          <w:szCs w:val="12"/>
                          <w:u w:val="single"/>
                        </w:rPr>
                        <w:t>:</w:t>
                      </w:r>
                    </w:p>
                    <w:p w14:paraId="30766A5F" w14:textId="6BD47BB0" w:rsidR="00B417FA" w:rsidRPr="00924315" w:rsidRDefault="00B417FA" w:rsidP="00B417FA">
                      <w:pPr>
                        <w:rPr>
                          <w:sz w:val="12"/>
                          <w:szCs w:val="12"/>
                        </w:rPr>
                      </w:pPr>
                      <w:r w:rsidRPr="00924315">
                        <w:rPr>
                          <w:sz w:val="12"/>
                          <w:szCs w:val="12"/>
                        </w:rPr>
                        <w:t xml:space="preserve">December </w:t>
                      </w:r>
                      <w:r w:rsidR="00871C62" w:rsidRPr="00924315">
                        <w:rPr>
                          <w:sz w:val="12"/>
                          <w:szCs w:val="12"/>
                        </w:rPr>
                        <w:t>6</w:t>
                      </w:r>
                      <w:r w:rsidRPr="00924315">
                        <w:rPr>
                          <w:sz w:val="12"/>
                          <w:szCs w:val="12"/>
                        </w:rPr>
                        <w:t xml:space="preserve">th: Parish Christmas Party, </w:t>
                      </w:r>
                      <w:r w:rsidR="00871C62" w:rsidRPr="00924315">
                        <w:rPr>
                          <w:sz w:val="12"/>
                          <w:szCs w:val="12"/>
                        </w:rPr>
                        <w:t>5</w:t>
                      </w:r>
                      <w:r w:rsidRPr="00924315">
                        <w:rPr>
                          <w:sz w:val="12"/>
                          <w:szCs w:val="12"/>
                        </w:rPr>
                        <w:t>:00 pm OLL</w:t>
                      </w:r>
                    </w:p>
                    <w:p w14:paraId="14B43766" w14:textId="7EC3F9FF" w:rsidR="00924315" w:rsidRDefault="00A044AA">
                      <w:pPr>
                        <w:rPr>
                          <w:sz w:val="12"/>
                          <w:szCs w:val="12"/>
                        </w:rPr>
                      </w:pPr>
                      <w:r w:rsidRPr="00924315">
                        <w:rPr>
                          <w:sz w:val="12"/>
                          <w:szCs w:val="12"/>
                        </w:rPr>
                        <w:t xml:space="preserve">December </w:t>
                      </w:r>
                      <w:r w:rsidR="007C502B" w:rsidRPr="00924315">
                        <w:rPr>
                          <w:sz w:val="12"/>
                          <w:szCs w:val="12"/>
                        </w:rPr>
                        <w:t>8</w:t>
                      </w:r>
                      <w:r w:rsidRPr="00924315">
                        <w:rPr>
                          <w:sz w:val="12"/>
                          <w:szCs w:val="12"/>
                        </w:rPr>
                        <w:t>th</w:t>
                      </w:r>
                      <w:r w:rsidR="00A43B13" w:rsidRPr="00924315">
                        <w:rPr>
                          <w:sz w:val="12"/>
                          <w:szCs w:val="12"/>
                        </w:rPr>
                        <w:t xml:space="preserve">: </w:t>
                      </w:r>
                      <w:r w:rsidR="00312399" w:rsidRPr="00924315">
                        <w:rPr>
                          <w:sz w:val="12"/>
                          <w:szCs w:val="12"/>
                        </w:rPr>
                        <w:t xml:space="preserve">The Immaculate Conception of the </w:t>
                      </w:r>
                      <w:r w:rsidR="00114287" w:rsidRPr="00924315">
                        <w:rPr>
                          <w:sz w:val="12"/>
                          <w:szCs w:val="12"/>
                        </w:rPr>
                        <w:t>Blessed Virgin Mary</w:t>
                      </w:r>
                      <w:r w:rsidR="00FA0500" w:rsidRPr="00924315"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="00A41DF4" w:rsidRPr="00924315">
                        <w:rPr>
                          <w:sz w:val="12"/>
                          <w:szCs w:val="12"/>
                        </w:rPr>
                        <w:t xml:space="preserve">Masses: </w:t>
                      </w:r>
                      <w:r w:rsidR="000846B6" w:rsidRPr="00924315">
                        <w:rPr>
                          <w:sz w:val="12"/>
                          <w:szCs w:val="12"/>
                        </w:rPr>
                        <w:t>9</w:t>
                      </w:r>
                      <w:r w:rsidR="006750DA" w:rsidRPr="00924315">
                        <w:rPr>
                          <w:sz w:val="12"/>
                          <w:szCs w:val="12"/>
                        </w:rPr>
                        <w:t xml:space="preserve">:00 </w:t>
                      </w:r>
                      <w:r w:rsidR="00FA0500" w:rsidRPr="00924315">
                        <w:rPr>
                          <w:sz w:val="12"/>
                          <w:szCs w:val="12"/>
                        </w:rPr>
                        <w:t>am</w:t>
                      </w:r>
                      <w:r w:rsidR="007C502B" w:rsidRPr="00924315">
                        <w:rPr>
                          <w:sz w:val="12"/>
                          <w:szCs w:val="12"/>
                        </w:rPr>
                        <w:t xml:space="preserve"> &amp; 5:30 pm</w:t>
                      </w:r>
                      <w:r w:rsidR="00FA0500" w:rsidRPr="00924315">
                        <w:rPr>
                          <w:sz w:val="12"/>
                          <w:szCs w:val="12"/>
                        </w:rPr>
                        <w:t xml:space="preserve"> Mass</w:t>
                      </w:r>
                      <w:r w:rsidR="00996513" w:rsidRPr="00924315"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="000846B6" w:rsidRPr="00924315">
                        <w:rPr>
                          <w:sz w:val="12"/>
                          <w:szCs w:val="12"/>
                        </w:rPr>
                        <w:t>OLL</w:t>
                      </w:r>
                    </w:p>
                    <w:p w14:paraId="3F5AA3D2" w14:textId="25D61BB3" w:rsidR="00924315" w:rsidRDefault="00924315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December 9, 2026</w:t>
                      </w:r>
                      <w:r w:rsidR="005A1B44">
                        <w:rPr>
                          <w:sz w:val="12"/>
                          <w:szCs w:val="12"/>
                        </w:rPr>
                        <w:t xml:space="preserve">- St. J- 9:00 a.m. Mass- St. H- 9:00 a.m. Mass </w:t>
                      </w:r>
                    </w:p>
                    <w:p w14:paraId="5C363A93" w14:textId="30B7C2AD" w:rsidR="00FB65A3" w:rsidRPr="00924315" w:rsidRDefault="00861420">
                      <w:pPr>
                        <w:rPr>
                          <w:sz w:val="12"/>
                          <w:szCs w:val="12"/>
                        </w:rPr>
                      </w:pPr>
                      <w:r w:rsidRPr="00924315"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="00C81376" w:rsidRPr="00924315">
                        <w:rPr>
                          <w:sz w:val="12"/>
                          <w:szCs w:val="12"/>
                        </w:rPr>
                        <w:t>December 1</w:t>
                      </w:r>
                      <w:r w:rsidR="007C502B" w:rsidRPr="00924315">
                        <w:rPr>
                          <w:sz w:val="12"/>
                          <w:szCs w:val="12"/>
                        </w:rPr>
                        <w:t>1</w:t>
                      </w:r>
                      <w:r w:rsidR="00A044AA" w:rsidRPr="00924315">
                        <w:rPr>
                          <w:sz w:val="12"/>
                          <w:szCs w:val="12"/>
                        </w:rPr>
                        <w:t>th:</w:t>
                      </w:r>
                      <w:r w:rsidR="00C81376" w:rsidRPr="00924315">
                        <w:rPr>
                          <w:sz w:val="12"/>
                          <w:szCs w:val="12"/>
                        </w:rPr>
                        <w:t xml:space="preserve"> Parish</w:t>
                      </w:r>
                      <w:r w:rsidR="00A044AA" w:rsidRPr="00924315">
                        <w:rPr>
                          <w:sz w:val="12"/>
                          <w:szCs w:val="12"/>
                        </w:rPr>
                        <w:t xml:space="preserve"> Penance Service</w:t>
                      </w:r>
                      <w:r w:rsidR="00DD3606" w:rsidRPr="00924315">
                        <w:rPr>
                          <w:sz w:val="12"/>
                          <w:szCs w:val="12"/>
                        </w:rPr>
                        <w:t>,</w:t>
                      </w:r>
                      <w:r w:rsidR="00A044AA" w:rsidRPr="00924315"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="00871C62" w:rsidRPr="00924315">
                        <w:rPr>
                          <w:sz w:val="12"/>
                          <w:szCs w:val="12"/>
                        </w:rPr>
                        <w:t>6:00</w:t>
                      </w:r>
                      <w:r w:rsidR="00A044AA" w:rsidRPr="00924315">
                        <w:rPr>
                          <w:sz w:val="12"/>
                          <w:szCs w:val="12"/>
                        </w:rPr>
                        <w:t xml:space="preserve"> pm</w:t>
                      </w:r>
                      <w:r w:rsidR="00A43B13" w:rsidRPr="00924315"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="00B417FA" w:rsidRPr="00924315">
                        <w:rPr>
                          <w:sz w:val="12"/>
                          <w:szCs w:val="12"/>
                        </w:rPr>
                        <w:t>OLL</w:t>
                      </w:r>
                    </w:p>
                    <w:p w14:paraId="1989B97A" w14:textId="115C4EE4" w:rsidR="00F62EB4" w:rsidRPr="00924315" w:rsidRDefault="00A044AA">
                      <w:pPr>
                        <w:rPr>
                          <w:sz w:val="12"/>
                          <w:szCs w:val="12"/>
                        </w:rPr>
                      </w:pPr>
                      <w:r w:rsidRPr="00924315">
                        <w:rPr>
                          <w:sz w:val="12"/>
                          <w:szCs w:val="12"/>
                        </w:rPr>
                        <w:t>December 24th</w:t>
                      </w:r>
                      <w:r w:rsidR="00FB65A3" w:rsidRPr="00924315">
                        <w:rPr>
                          <w:sz w:val="12"/>
                          <w:szCs w:val="12"/>
                        </w:rPr>
                        <w:t xml:space="preserve">: </w:t>
                      </w:r>
                      <w:r w:rsidRPr="00924315">
                        <w:rPr>
                          <w:sz w:val="12"/>
                          <w:szCs w:val="12"/>
                        </w:rPr>
                        <w:t>Christmas Eve Mass</w:t>
                      </w:r>
                      <w:r w:rsidR="00DD3606" w:rsidRPr="00924315">
                        <w:rPr>
                          <w:sz w:val="12"/>
                          <w:szCs w:val="12"/>
                        </w:rPr>
                        <w:t>,</w:t>
                      </w:r>
                      <w:r w:rsidRPr="00924315">
                        <w:rPr>
                          <w:sz w:val="12"/>
                          <w:szCs w:val="12"/>
                        </w:rPr>
                        <w:t xml:space="preserve"> 4:00 pm</w:t>
                      </w:r>
                      <w:r w:rsidR="006750DA" w:rsidRPr="00924315"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="007C502B" w:rsidRPr="00924315">
                        <w:rPr>
                          <w:sz w:val="12"/>
                          <w:szCs w:val="12"/>
                        </w:rPr>
                        <w:t xml:space="preserve">&amp; Midnight Mass </w:t>
                      </w:r>
                      <w:r w:rsidR="00924315">
                        <w:rPr>
                          <w:sz w:val="12"/>
                          <w:szCs w:val="12"/>
                        </w:rPr>
                        <w:t>OLL</w:t>
                      </w:r>
                      <w:r w:rsidR="007933AA">
                        <w:rPr>
                          <w:sz w:val="12"/>
                          <w:szCs w:val="12"/>
                        </w:rPr>
                        <w:t>;</w:t>
                      </w:r>
                      <w:r w:rsidR="00924315">
                        <w:rPr>
                          <w:sz w:val="12"/>
                          <w:szCs w:val="12"/>
                        </w:rPr>
                        <w:t xml:space="preserve"> 5:00 p.m. Mass St. Hubert</w:t>
                      </w:r>
                    </w:p>
                    <w:p w14:paraId="53AC0C92" w14:textId="30455DD0" w:rsidR="00B417FA" w:rsidRDefault="00A044AA">
                      <w:pPr>
                        <w:rPr>
                          <w:sz w:val="12"/>
                          <w:szCs w:val="12"/>
                        </w:rPr>
                      </w:pPr>
                      <w:r w:rsidRPr="00924315">
                        <w:rPr>
                          <w:sz w:val="12"/>
                          <w:szCs w:val="12"/>
                        </w:rPr>
                        <w:t>Dec</w:t>
                      </w:r>
                      <w:r w:rsidR="00C81376" w:rsidRPr="00924315">
                        <w:rPr>
                          <w:sz w:val="12"/>
                          <w:szCs w:val="12"/>
                        </w:rPr>
                        <w:t>ember 25th: Christmas Day Mass</w:t>
                      </w:r>
                      <w:r w:rsidR="00DD3606" w:rsidRPr="00924315">
                        <w:rPr>
                          <w:sz w:val="12"/>
                          <w:szCs w:val="12"/>
                        </w:rPr>
                        <w:t>,</w:t>
                      </w:r>
                      <w:r w:rsidR="006750DA" w:rsidRPr="00924315">
                        <w:rPr>
                          <w:sz w:val="12"/>
                          <w:szCs w:val="12"/>
                        </w:rPr>
                        <w:t xml:space="preserve"> 9</w:t>
                      </w:r>
                      <w:r w:rsidRPr="00924315">
                        <w:rPr>
                          <w:sz w:val="12"/>
                          <w:szCs w:val="12"/>
                        </w:rPr>
                        <w:t>:00 am</w:t>
                      </w:r>
                      <w:r w:rsidR="00924315"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="00D74FA5">
                        <w:rPr>
                          <w:sz w:val="12"/>
                          <w:szCs w:val="12"/>
                        </w:rPr>
                        <w:t>OLL,</w:t>
                      </w:r>
                      <w:r w:rsidR="00924315">
                        <w:rPr>
                          <w:sz w:val="12"/>
                          <w:szCs w:val="12"/>
                        </w:rPr>
                        <w:t xml:space="preserve"> St. James 9:00 a.m.</w:t>
                      </w:r>
                    </w:p>
                    <w:p w14:paraId="04C18B5A" w14:textId="77777777" w:rsidR="00924315" w:rsidRPr="00F228C2" w:rsidRDefault="0092431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D5903" w:rsidRPr="009C708C">
        <w:rPr>
          <w:rFonts w:ascii="Monotype Corsiva" w:eastAsia="Calibri" w:hAnsi="Monotype Corsiva" w:cs="Times New Roman"/>
          <w:b/>
          <w:color w:val="CC3300"/>
          <w:sz w:val="56"/>
          <w:szCs w:val="56"/>
        </w:rPr>
        <w:t>November Birthdays</w:t>
      </w:r>
    </w:p>
    <w:p w14:paraId="11A76F07" w14:textId="5A981D71" w:rsidR="005F339B" w:rsidRDefault="0019390E" w:rsidP="005F339B">
      <w:pPr>
        <w:pStyle w:val="Heading2"/>
        <w:rPr>
          <w:sz w:val="20"/>
        </w:rPr>
      </w:pPr>
      <w:r>
        <w:rPr>
          <w:sz w:val="20"/>
        </w:rPr>
        <w:t xml:space="preserve"> </w:t>
      </w:r>
    </w:p>
    <w:p w14:paraId="4A86A044" w14:textId="6171386B" w:rsidR="005F339B" w:rsidRPr="00496EAA" w:rsidRDefault="005F339B" w:rsidP="005F339B">
      <w:pPr>
        <w:pStyle w:val="Heading2"/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</w:pPr>
    </w:p>
    <w:p w14:paraId="7C1B22FC" w14:textId="4B0B01DC" w:rsidR="006750DA" w:rsidRPr="00496EAA" w:rsidRDefault="00BD55EC" w:rsidP="006750DA">
      <w:pPr>
        <w:pStyle w:val="Heading2"/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C96B8AD" wp14:editId="1FD242FC">
            <wp:simplePos x="0" y="0"/>
            <wp:positionH relativeFrom="column">
              <wp:posOffset>3670935</wp:posOffset>
            </wp:positionH>
            <wp:positionV relativeFrom="paragraph">
              <wp:posOffset>3631882</wp:posOffset>
            </wp:positionV>
            <wp:extent cx="2202180" cy="2225040"/>
            <wp:effectExtent l="0" t="0" r="7620" b="3810"/>
            <wp:wrapNone/>
            <wp:docPr id="5" name="Picture 5" descr="A sunflowers and a m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unflowers and a mo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750DA" w:rsidRPr="00496EAA" w:rsidSect="0023018A">
      <w:pgSz w:w="12240" w:h="15840"/>
      <w:pgMar w:top="432" w:right="720" w:bottom="245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F16F7F" w14:textId="77777777" w:rsidR="00C667E7" w:rsidRDefault="00C667E7">
      <w:pPr>
        <w:spacing w:before="0" w:after="0"/>
      </w:pPr>
      <w:r>
        <w:separator/>
      </w:r>
    </w:p>
  </w:endnote>
  <w:endnote w:type="continuationSeparator" w:id="0">
    <w:p w14:paraId="15DB4A8E" w14:textId="77777777" w:rsidR="00C667E7" w:rsidRDefault="00C667E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00000000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60DCFE" w14:textId="77777777" w:rsidR="00C667E7" w:rsidRDefault="00C667E7">
      <w:pPr>
        <w:spacing w:before="0" w:after="0"/>
      </w:pPr>
      <w:r>
        <w:separator/>
      </w:r>
    </w:p>
  </w:footnote>
  <w:footnote w:type="continuationSeparator" w:id="0">
    <w:p w14:paraId="717FBFCC" w14:textId="77777777" w:rsidR="00C667E7" w:rsidRDefault="00C667E7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B362CA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39C2F3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7CC31F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FD64EC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2ABCE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97C31D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69229F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74141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E20B3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9FE9A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374AD7"/>
    <w:multiLevelType w:val="hybridMultilevel"/>
    <w:tmpl w:val="B2FE63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8/31/2019"/>
    <w:docVar w:name="MonthStart" w:val="8/1/2019"/>
    <w:docVar w:name="ShowDynamicGuides" w:val="1"/>
    <w:docVar w:name="ShowMarginGuides" w:val="0"/>
    <w:docVar w:name="ShowOutlines" w:val="0"/>
    <w:docVar w:name="ShowStaticGuides" w:val="0"/>
  </w:docVars>
  <w:rsids>
    <w:rsidRoot w:val="00B24457"/>
    <w:rsid w:val="00000C13"/>
    <w:rsid w:val="00007368"/>
    <w:rsid w:val="000112E0"/>
    <w:rsid w:val="0001457A"/>
    <w:rsid w:val="00023E5A"/>
    <w:rsid w:val="00032944"/>
    <w:rsid w:val="00035862"/>
    <w:rsid w:val="00040851"/>
    <w:rsid w:val="00043B33"/>
    <w:rsid w:val="00060723"/>
    <w:rsid w:val="000658ED"/>
    <w:rsid w:val="00074A94"/>
    <w:rsid w:val="000846B6"/>
    <w:rsid w:val="000A76DC"/>
    <w:rsid w:val="000B5B4D"/>
    <w:rsid w:val="000C7B2C"/>
    <w:rsid w:val="000F47ED"/>
    <w:rsid w:val="00103DB9"/>
    <w:rsid w:val="00105B45"/>
    <w:rsid w:val="0010624D"/>
    <w:rsid w:val="00107FF7"/>
    <w:rsid w:val="00114287"/>
    <w:rsid w:val="00120E2F"/>
    <w:rsid w:val="001239A0"/>
    <w:rsid w:val="001259D0"/>
    <w:rsid w:val="00130AEA"/>
    <w:rsid w:val="0013323E"/>
    <w:rsid w:val="00142E62"/>
    <w:rsid w:val="001525D2"/>
    <w:rsid w:val="00152CEE"/>
    <w:rsid w:val="00157479"/>
    <w:rsid w:val="00157BE5"/>
    <w:rsid w:val="00161728"/>
    <w:rsid w:val="0017674A"/>
    <w:rsid w:val="001814DA"/>
    <w:rsid w:val="001850DE"/>
    <w:rsid w:val="00190548"/>
    <w:rsid w:val="0019390E"/>
    <w:rsid w:val="001A1952"/>
    <w:rsid w:val="001A2393"/>
    <w:rsid w:val="001B18CD"/>
    <w:rsid w:val="001C23ED"/>
    <w:rsid w:val="001C2CB9"/>
    <w:rsid w:val="001C4729"/>
    <w:rsid w:val="001C4C84"/>
    <w:rsid w:val="001E2633"/>
    <w:rsid w:val="001E46A8"/>
    <w:rsid w:val="001E7E3C"/>
    <w:rsid w:val="001F4EF2"/>
    <w:rsid w:val="00203762"/>
    <w:rsid w:val="00205F4C"/>
    <w:rsid w:val="002074F8"/>
    <w:rsid w:val="0023018A"/>
    <w:rsid w:val="0025001A"/>
    <w:rsid w:val="00257916"/>
    <w:rsid w:val="0026569A"/>
    <w:rsid w:val="0027237A"/>
    <w:rsid w:val="00274686"/>
    <w:rsid w:val="002A6375"/>
    <w:rsid w:val="002B5BE5"/>
    <w:rsid w:val="002B70EB"/>
    <w:rsid w:val="002B7579"/>
    <w:rsid w:val="002C4555"/>
    <w:rsid w:val="002C6813"/>
    <w:rsid w:val="002D0C39"/>
    <w:rsid w:val="002D367C"/>
    <w:rsid w:val="002F1222"/>
    <w:rsid w:val="002F6EE8"/>
    <w:rsid w:val="00312399"/>
    <w:rsid w:val="00316C6D"/>
    <w:rsid w:val="003238DC"/>
    <w:rsid w:val="00340412"/>
    <w:rsid w:val="0034428C"/>
    <w:rsid w:val="003469DB"/>
    <w:rsid w:val="00351236"/>
    <w:rsid w:val="003520E9"/>
    <w:rsid w:val="003636EB"/>
    <w:rsid w:val="00367314"/>
    <w:rsid w:val="0036774D"/>
    <w:rsid w:val="00370438"/>
    <w:rsid w:val="00372A59"/>
    <w:rsid w:val="003802EF"/>
    <w:rsid w:val="00391C81"/>
    <w:rsid w:val="003A45C7"/>
    <w:rsid w:val="003B5569"/>
    <w:rsid w:val="003B7842"/>
    <w:rsid w:val="003E28F3"/>
    <w:rsid w:val="003E2EDA"/>
    <w:rsid w:val="003E667A"/>
    <w:rsid w:val="003F0753"/>
    <w:rsid w:val="003F0A9B"/>
    <w:rsid w:val="003F0F29"/>
    <w:rsid w:val="0040269E"/>
    <w:rsid w:val="004040C6"/>
    <w:rsid w:val="00407336"/>
    <w:rsid w:val="004168EB"/>
    <w:rsid w:val="004250AF"/>
    <w:rsid w:val="004374CC"/>
    <w:rsid w:val="00442F30"/>
    <w:rsid w:val="00450483"/>
    <w:rsid w:val="00460676"/>
    <w:rsid w:val="00460791"/>
    <w:rsid w:val="00475FBF"/>
    <w:rsid w:val="004771BC"/>
    <w:rsid w:val="004803D8"/>
    <w:rsid w:val="0048660B"/>
    <w:rsid w:val="00496EAA"/>
    <w:rsid w:val="004A2B9C"/>
    <w:rsid w:val="004B03B6"/>
    <w:rsid w:val="004B6134"/>
    <w:rsid w:val="004C6E11"/>
    <w:rsid w:val="004C75F3"/>
    <w:rsid w:val="004C7BC7"/>
    <w:rsid w:val="004F06CA"/>
    <w:rsid w:val="004F3DE6"/>
    <w:rsid w:val="004F665A"/>
    <w:rsid w:val="00502926"/>
    <w:rsid w:val="00502DD9"/>
    <w:rsid w:val="00507580"/>
    <w:rsid w:val="00512205"/>
    <w:rsid w:val="005229EF"/>
    <w:rsid w:val="0053033E"/>
    <w:rsid w:val="00530508"/>
    <w:rsid w:val="0053068B"/>
    <w:rsid w:val="00536899"/>
    <w:rsid w:val="005375F7"/>
    <w:rsid w:val="00542788"/>
    <w:rsid w:val="005432C1"/>
    <w:rsid w:val="005723E4"/>
    <w:rsid w:val="005753E7"/>
    <w:rsid w:val="00584D73"/>
    <w:rsid w:val="00592CED"/>
    <w:rsid w:val="005A1B44"/>
    <w:rsid w:val="005D1BB5"/>
    <w:rsid w:val="005F226F"/>
    <w:rsid w:val="005F339B"/>
    <w:rsid w:val="005F3978"/>
    <w:rsid w:val="005F3C38"/>
    <w:rsid w:val="005F66D1"/>
    <w:rsid w:val="0060727B"/>
    <w:rsid w:val="006124B8"/>
    <w:rsid w:val="00612825"/>
    <w:rsid w:val="00612E97"/>
    <w:rsid w:val="00626373"/>
    <w:rsid w:val="00626C1A"/>
    <w:rsid w:val="006335AD"/>
    <w:rsid w:val="0064735C"/>
    <w:rsid w:val="00654CCC"/>
    <w:rsid w:val="00660C25"/>
    <w:rsid w:val="006727B9"/>
    <w:rsid w:val="006750DA"/>
    <w:rsid w:val="006A3186"/>
    <w:rsid w:val="006A7143"/>
    <w:rsid w:val="006B0E04"/>
    <w:rsid w:val="006B33F6"/>
    <w:rsid w:val="006B682D"/>
    <w:rsid w:val="006C76D4"/>
    <w:rsid w:val="006D2950"/>
    <w:rsid w:val="006D2DAC"/>
    <w:rsid w:val="006E6E86"/>
    <w:rsid w:val="0070460B"/>
    <w:rsid w:val="00716395"/>
    <w:rsid w:val="00717BE0"/>
    <w:rsid w:val="007267B6"/>
    <w:rsid w:val="00776BA5"/>
    <w:rsid w:val="007933AA"/>
    <w:rsid w:val="00793D60"/>
    <w:rsid w:val="007A3740"/>
    <w:rsid w:val="007A5AD1"/>
    <w:rsid w:val="007B7CA6"/>
    <w:rsid w:val="007C502B"/>
    <w:rsid w:val="007D1BD3"/>
    <w:rsid w:val="007E26EB"/>
    <w:rsid w:val="007F26BC"/>
    <w:rsid w:val="007F2B02"/>
    <w:rsid w:val="007F6CEB"/>
    <w:rsid w:val="00810B4F"/>
    <w:rsid w:val="00827F1F"/>
    <w:rsid w:val="00835D19"/>
    <w:rsid w:val="00846F4F"/>
    <w:rsid w:val="00851831"/>
    <w:rsid w:val="00851A77"/>
    <w:rsid w:val="00855B47"/>
    <w:rsid w:val="00860E74"/>
    <w:rsid w:val="00861420"/>
    <w:rsid w:val="00871C62"/>
    <w:rsid w:val="00872370"/>
    <w:rsid w:val="00884814"/>
    <w:rsid w:val="00893AA7"/>
    <w:rsid w:val="008954E7"/>
    <w:rsid w:val="008971A6"/>
    <w:rsid w:val="008A12F9"/>
    <w:rsid w:val="008A1624"/>
    <w:rsid w:val="008A3A15"/>
    <w:rsid w:val="008A5CF4"/>
    <w:rsid w:val="008B03B0"/>
    <w:rsid w:val="008B5D7F"/>
    <w:rsid w:val="008C572D"/>
    <w:rsid w:val="008C78EE"/>
    <w:rsid w:val="008D1F55"/>
    <w:rsid w:val="008D5903"/>
    <w:rsid w:val="008E0326"/>
    <w:rsid w:val="008E40FE"/>
    <w:rsid w:val="008F1929"/>
    <w:rsid w:val="009216D5"/>
    <w:rsid w:val="00921CB5"/>
    <w:rsid w:val="00924315"/>
    <w:rsid w:val="00930BA6"/>
    <w:rsid w:val="00940709"/>
    <w:rsid w:val="00944A4A"/>
    <w:rsid w:val="0094702B"/>
    <w:rsid w:val="0095305E"/>
    <w:rsid w:val="00957D2B"/>
    <w:rsid w:val="00961557"/>
    <w:rsid w:val="00971148"/>
    <w:rsid w:val="00984897"/>
    <w:rsid w:val="00993D6D"/>
    <w:rsid w:val="00996513"/>
    <w:rsid w:val="009B0893"/>
    <w:rsid w:val="009B7492"/>
    <w:rsid w:val="009C708C"/>
    <w:rsid w:val="009D0F72"/>
    <w:rsid w:val="00A044AA"/>
    <w:rsid w:val="00A04D8C"/>
    <w:rsid w:val="00A05B1B"/>
    <w:rsid w:val="00A07446"/>
    <w:rsid w:val="00A078C1"/>
    <w:rsid w:val="00A120BD"/>
    <w:rsid w:val="00A16A51"/>
    <w:rsid w:val="00A16CC0"/>
    <w:rsid w:val="00A2141E"/>
    <w:rsid w:val="00A40E9C"/>
    <w:rsid w:val="00A41DF4"/>
    <w:rsid w:val="00A43B13"/>
    <w:rsid w:val="00A4595D"/>
    <w:rsid w:val="00A626B3"/>
    <w:rsid w:val="00A66E9B"/>
    <w:rsid w:val="00A6785A"/>
    <w:rsid w:val="00A71754"/>
    <w:rsid w:val="00A87A81"/>
    <w:rsid w:val="00AA513B"/>
    <w:rsid w:val="00AB00AD"/>
    <w:rsid w:val="00AB4256"/>
    <w:rsid w:val="00AC0801"/>
    <w:rsid w:val="00AC2D2F"/>
    <w:rsid w:val="00AC5652"/>
    <w:rsid w:val="00AC5CFA"/>
    <w:rsid w:val="00AD34D3"/>
    <w:rsid w:val="00AF2A82"/>
    <w:rsid w:val="00AF6648"/>
    <w:rsid w:val="00B04575"/>
    <w:rsid w:val="00B063BE"/>
    <w:rsid w:val="00B12340"/>
    <w:rsid w:val="00B15458"/>
    <w:rsid w:val="00B24457"/>
    <w:rsid w:val="00B24AB7"/>
    <w:rsid w:val="00B417FA"/>
    <w:rsid w:val="00B5400D"/>
    <w:rsid w:val="00B54851"/>
    <w:rsid w:val="00B716A0"/>
    <w:rsid w:val="00B85CBE"/>
    <w:rsid w:val="00B86BBA"/>
    <w:rsid w:val="00B96B92"/>
    <w:rsid w:val="00BA58F6"/>
    <w:rsid w:val="00BB0F2E"/>
    <w:rsid w:val="00BB3559"/>
    <w:rsid w:val="00BD55EC"/>
    <w:rsid w:val="00BE3429"/>
    <w:rsid w:val="00BF7F3B"/>
    <w:rsid w:val="00C11003"/>
    <w:rsid w:val="00C1469F"/>
    <w:rsid w:val="00C42DF1"/>
    <w:rsid w:val="00C4718A"/>
    <w:rsid w:val="00C612C1"/>
    <w:rsid w:val="00C63817"/>
    <w:rsid w:val="00C667E7"/>
    <w:rsid w:val="00C73CBC"/>
    <w:rsid w:val="00C7478A"/>
    <w:rsid w:val="00C80253"/>
    <w:rsid w:val="00C81376"/>
    <w:rsid w:val="00C90003"/>
    <w:rsid w:val="00C901BA"/>
    <w:rsid w:val="00CA7A6D"/>
    <w:rsid w:val="00CC0CD1"/>
    <w:rsid w:val="00CC1DF3"/>
    <w:rsid w:val="00CC2E62"/>
    <w:rsid w:val="00D05B19"/>
    <w:rsid w:val="00D07666"/>
    <w:rsid w:val="00D1664B"/>
    <w:rsid w:val="00D202D5"/>
    <w:rsid w:val="00D25CCB"/>
    <w:rsid w:val="00D27685"/>
    <w:rsid w:val="00D37078"/>
    <w:rsid w:val="00D41507"/>
    <w:rsid w:val="00D61CC4"/>
    <w:rsid w:val="00D74FA5"/>
    <w:rsid w:val="00D839A2"/>
    <w:rsid w:val="00DA3A1F"/>
    <w:rsid w:val="00DA551C"/>
    <w:rsid w:val="00DB10AF"/>
    <w:rsid w:val="00DB2D1E"/>
    <w:rsid w:val="00DB78C6"/>
    <w:rsid w:val="00DD3606"/>
    <w:rsid w:val="00DF597C"/>
    <w:rsid w:val="00DF6C39"/>
    <w:rsid w:val="00E06704"/>
    <w:rsid w:val="00E10847"/>
    <w:rsid w:val="00E1341F"/>
    <w:rsid w:val="00E22E45"/>
    <w:rsid w:val="00E25BF0"/>
    <w:rsid w:val="00E31493"/>
    <w:rsid w:val="00E339CE"/>
    <w:rsid w:val="00E4616B"/>
    <w:rsid w:val="00E62357"/>
    <w:rsid w:val="00E63FC3"/>
    <w:rsid w:val="00E65B0E"/>
    <w:rsid w:val="00E7446B"/>
    <w:rsid w:val="00E74FCE"/>
    <w:rsid w:val="00E75838"/>
    <w:rsid w:val="00E81CCB"/>
    <w:rsid w:val="00EA1AF8"/>
    <w:rsid w:val="00EA65E9"/>
    <w:rsid w:val="00EB0006"/>
    <w:rsid w:val="00EB0E8A"/>
    <w:rsid w:val="00ED68B4"/>
    <w:rsid w:val="00EE3D49"/>
    <w:rsid w:val="00F00595"/>
    <w:rsid w:val="00F054D3"/>
    <w:rsid w:val="00F17186"/>
    <w:rsid w:val="00F228C2"/>
    <w:rsid w:val="00F311C9"/>
    <w:rsid w:val="00F62EB4"/>
    <w:rsid w:val="00F77ED9"/>
    <w:rsid w:val="00F90AC6"/>
    <w:rsid w:val="00FA0500"/>
    <w:rsid w:val="00FA415C"/>
    <w:rsid w:val="00FB4D4B"/>
    <w:rsid w:val="00FB65A3"/>
    <w:rsid w:val="00FB7F9B"/>
    <w:rsid w:val="00FC3EBC"/>
    <w:rsid w:val="00FD347D"/>
    <w:rsid w:val="00FD5828"/>
    <w:rsid w:val="00FF02B6"/>
    <w:rsid w:val="00FF0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F5D7B65"/>
  <w15:docId w15:val="{B17E3B78-8BCE-4298-93BD-965D04ED2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0" w:unhideWhenUsed="1" w:qFormat="1"/>
    <w:lsdException w:name="Emphasis" w:semiHidden="1" w:uiPriority="1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10" w:unhideWhenUsed="1" w:qFormat="1"/>
    <w:lsdException w:name="Subtle Reference" w:semiHidden="1" w:uiPriority="10" w:unhideWhenUsed="1" w:qFormat="1"/>
    <w:lsdException w:name="Intense Reference" w:semiHidden="1" w:uiPriority="10" w:unhideWhenUsed="1" w:qFormat="1"/>
    <w:lsdException w:name="Book Title" w:semiHidden="1" w:uiPriority="10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12F9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85250F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B2321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B2321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B2321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58180A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8180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240" w:after="240"/>
    </w:pPr>
    <w:rPr>
      <w:rFonts w:asciiTheme="majorHAnsi" w:eastAsiaTheme="majorEastAsia" w:hAnsiTheme="majorHAnsi"/>
      <w:color w:val="FFFFFF" w:themeColor="background1"/>
      <w:sz w:val="80"/>
      <w:szCs w:val="80"/>
    </w:rPr>
  </w:style>
  <w:style w:type="paragraph" w:customStyle="1" w:styleId="Year">
    <w:name w:val="Year"/>
    <w:basedOn w:val="Normal"/>
    <w:uiPriority w:val="2"/>
    <w:qFormat/>
    <w:pPr>
      <w:spacing w:before="0" w:after="0"/>
      <w:jc w:val="right"/>
    </w:pPr>
    <w:rPr>
      <w:rFonts w:asciiTheme="majorHAnsi" w:eastAsiaTheme="majorEastAsia" w:hAnsiTheme="majorHAnsi"/>
      <w:color w:val="F8D0C6" w:themeColor="accent1" w:themeTint="33"/>
      <w:sz w:val="112"/>
      <w:szCs w:val="112"/>
    </w:rPr>
  </w:style>
  <w:style w:type="paragraph" w:styleId="Title">
    <w:name w:val="Title"/>
    <w:basedOn w:val="Normal"/>
    <w:link w:val="TitleChar"/>
    <w:uiPriority w:val="3"/>
    <w:qFormat/>
    <w:pPr>
      <w:spacing w:before="240" w:after="240"/>
    </w:pPr>
    <w:rPr>
      <w:rFonts w:asciiTheme="majorHAnsi" w:eastAsiaTheme="majorEastAsia" w:hAnsiTheme="majorHAnsi" w:cstheme="majorBidi"/>
      <w:color w:val="595959" w:themeColor="text1" w:themeTint="A6"/>
      <w:spacing w:val="5"/>
      <w:kern w:val="28"/>
      <w:sz w:val="48"/>
      <w:szCs w:val="60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 w:cstheme="majorBidi"/>
      <w:color w:val="595959" w:themeColor="text1" w:themeTint="A6"/>
      <w:spacing w:val="5"/>
      <w:kern w:val="28"/>
      <w:sz w:val="48"/>
      <w:szCs w:val="60"/>
    </w:rPr>
  </w:style>
  <w:style w:type="paragraph" w:customStyle="1" w:styleId="Days">
    <w:name w:val="Days"/>
    <w:basedOn w:val="Normal"/>
    <w:uiPriority w:val="4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5"/>
    <w:qFormat/>
    <w:pPr>
      <w:spacing w:before="0" w:after="0"/>
      <w:jc w:val="right"/>
    </w:pPr>
    <w:rPr>
      <w:color w:val="595959" w:themeColor="text1" w:themeTint="A6"/>
    </w:rPr>
  </w:style>
  <w:style w:type="paragraph" w:styleId="BodyText">
    <w:name w:val="Body Text"/>
    <w:basedOn w:val="Normal"/>
    <w:link w:val="BodyTextChar"/>
    <w:uiPriority w:val="1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9"/>
    <w:semiHidden/>
    <w:rPr>
      <w:sz w:val="20"/>
    </w:rPr>
  </w:style>
  <w:style w:type="paragraph" w:styleId="BalloonText">
    <w:name w:val="Balloon Text"/>
    <w:basedOn w:val="Normal"/>
    <w:link w:val="BalloonText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19"/>
    <w:semiHidden/>
    <w:unhideWhenUsed/>
  </w:style>
  <w:style w:type="paragraph" w:styleId="BlockText">
    <w:name w:val="Block Text"/>
    <w:basedOn w:val="Normal"/>
    <w:uiPriority w:val="19"/>
    <w:semiHidden/>
    <w:unhideWhenUsed/>
    <w:pPr>
      <w:pBdr>
        <w:top w:val="single" w:sz="2" w:space="10" w:color="B23214" w:themeColor="accent1" w:shadow="1"/>
        <w:left w:val="single" w:sz="2" w:space="10" w:color="B23214" w:themeColor="accent1" w:shadow="1"/>
        <w:bottom w:val="single" w:sz="2" w:space="10" w:color="B23214" w:themeColor="accent1" w:shadow="1"/>
        <w:right w:val="single" w:sz="2" w:space="10" w:color="B23214" w:themeColor="accent1" w:shadow="1"/>
      </w:pBdr>
      <w:ind w:left="1152" w:right="1152"/>
    </w:pPr>
    <w:rPr>
      <w:i/>
      <w:iCs/>
      <w:color w:val="B23214" w:themeColor="accent1"/>
    </w:rPr>
  </w:style>
  <w:style w:type="paragraph" w:styleId="BodyText2">
    <w:name w:val="Body Text 2"/>
    <w:basedOn w:val="Normal"/>
    <w:link w:val="BodyText2Char"/>
    <w:uiPriority w:val="19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9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9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9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9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9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8"/>
    <w:semiHidden/>
    <w:unhideWhenUsed/>
    <w:qFormat/>
    <w:pPr>
      <w:spacing w:after="200"/>
    </w:pPr>
    <w:rPr>
      <w:b/>
      <w:bCs/>
      <w:color w:val="B23214" w:themeColor="accent1"/>
    </w:rPr>
  </w:style>
  <w:style w:type="paragraph" w:styleId="Closing">
    <w:name w:val="Closing"/>
    <w:basedOn w:val="Normal"/>
    <w:link w:val="ClosingChar"/>
    <w:uiPriority w:val="1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9"/>
    <w:semiHidden/>
    <w:rPr>
      <w:sz w:val="20"/>
    </w:rPr>
  </w:style>
  <w:style w:type="paragraph" w:styleId="CommentText">
    <w:name w:val="annotation text"/>
    <w:basedOn w:val="Normal"/>
    <w:link w:val="CommentTextChar"/>
    <w:uiPriority w:val="1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9"/>
    <w:semiHidden/>
    <w:unhideWhenUsed/>
  </w:style>
  <w:style w:type="character" w:customStyle="1" w:styleId="DateChar">
    <w:name w:val="Date Char"/>
    <w:basedOn w:val="DefaultParagraphFont"/>
    <w:link w:val="Date"/>
    <w:uiPriority w:val="19"/>
    <w:semiHidden/>
    <w:rPr>
      <w:sz w:val="20"/>
    </w:rPr>
  </w:style>
  <w:style w:type="paragraph" w:styleId="DocumentMap">
    <w:name w:val="Document Map"/>
    <w:basedOn w:val="Normal"/>
    <w:link w:val="DocumentMap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9"/>
    <w:semiHidden/>
    <w:rPr>
      <w:sz w:val="20"/>
    </w:rPr>
  </w:style>
  <w:style w:type="paragraph" w:styleId="EndnoteText">
    <w:name w:val="endnote text"/>
    <w:basedOn w:val="Normal"/>
    <w:link w:val="EndnoteTextChar"/>
    <w:uiPriority w:val="19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9"/>
    <w:semiHidden/>
    <w:rPr>
      <w:sz w:val="20"/>
      <w:szCs w:val="20"/>
    </w:rPr>
  </w:style>
  <w:style w:type="paragraph" w:styleId="EnvelopeAddress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sz w:val="20"/>
    </w:rPr>
  </w:style>
  <w:style w:type="paragraph" w:styleId="FootnoteText">
    <w:name w:val="footnote text"/>
    <w:basedOn w:val="Normal"/>
    <w:link w:val="FootnoteTextChar"/>
    <w:uiPriority w:val="19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9"/>
    <w:semiHidden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sz w:val="2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85250F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B2321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color w:val="B23214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B23214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58180A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58180A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1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9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9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9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pPr>
      <w:spacing w:before="0" w:after="0"/>
    </w:pPr>
    <w:rPr>
      <w:sz w:val="20"/>
    </w:r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9"/>
    <w:semiHidden/>
    <w:rPr>
      <w:sz w:val="20"/>
    </w:rPr>
  </w:style>
  <w:style w:type="paragraph" w:styleId="PlainText">
    <w:name w:val="Plain Text"/>
    <w:basedOn w:val="Normal"/>
    <w:link w:val="Plain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9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1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9"/>
    <w:semiHidden/>
    <w:rPr>
      <w:sz w:val="20"/>
    </w:rPr>
  </w:style>
  <w:style w:type="paragraph" w:styleId="Signature">
    <w:name w:val="Signature"/>
    <w:basedOn w:val="Normal"/>
    <w:link w:val="SignatureChar"/>
    <w:uiPriority w:val="19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9"/>
    <w:semiHidden/>
    <w:rPr>
      <w:sz w:val="20"/>
    </w:rPr>
  </w:style>
  <w:style w:type="paragraph" w:styleId="TableofAuthoriti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9"/>
    <w:semiHidden/>
    <w:unhideWhenUsed/>
  </w:style>
  <w:style w:type="paragraph" w:styleId="TOAHeading">
    <w:name w:val="toa heading"/>
    <w:basedOn w:val="Normal"/>
    <w:next w:val="Normal"/>
    <w:uiPriority w:val="1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9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9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9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9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9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9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9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9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9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9"/>
    <w:semiHidden/>
    <w:unhideWhenUsed/>
    <w:qFormat/>
    <w:pPr>
      <w:outlineLvl w:val="9"/>
    </w:pPr>
  </w:style>
  <w:style w:type="table" w:styleId="GridTable1Light-Accent2">
    <w:name w:val="Grid Table 1 Light Accent 2"/>
    <w:basedOn w:val="TableNormal"/>
    <w:uiPriority w:val="46"/>
    <w:pPr>
      <w:spacing w:after="0"/>
    </w:pPr>
    <w:tblPr>
      <w:tblStyleRowBandSize w:val="1"/>
      <w:tblStyleColBandSize w:val="1"/>
      <w:tblBorders>
        <w:top w:val="single" w:sz="4" w:space="0" w:color="F6EBCD" w:themeColor="accent2" w:themeTint="66"/>
        <w:left w:val="single" w:sz="4" w:space="0" w:color="F6EBCD" w:themeColor="accent2" w:themeTint="66"/>
        <w:bottom w:val="single" w:sz="4" w:space="0" w:color="F6EBCD" w:themeColor="accent2" w:themeTint="66"/>
        <w:right w:val="single" w:sz="4" w:space="0" w:color="F6EBCD" w:themeColor="accent2" w:themeTint="66"/>
        <w:insideH w:val="single" w:sz="4" w:space="0" w:color="F6EBCD" w:themeColor="accent2" w:themeTint="66"/>
        <w:insideV w:val="single" w:sz="4" w:space="0" w:color="F6EBC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2E2B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E2B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ceholderText">
    <w:name w:val="Placeholder Text"/>
    <w:basedOn w:val="DefaultParagraphFont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mcneill\AppData\Roaming\Microsoft\Templates\Photo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1C7D2D739304500862EFE5CCD4D7D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C850FC-170F-47C4-8D6D-2FCA398E2DB7}"/>
      </w:docPartPr>
      <w:docPartBody>
        <w:p w:rsidR="00350621" w:rsidRDefault="00350621">
          <w:pPr>
            <w:pStyle w:val="21C7D2D739304500862EFE5CCD4D7D9A"/>
          </w:pPr>
          <w:r>
            <w:t>Sunday</w:t>
          </w:r>
        </w:p>
      </w:docPartBody>
    </w:docPart>
    <w:docPart>
      <w:docPartPr>
        <w:name w:val="630CB565DDEB423596664E05739534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59C998-4507-4522-8CD2-C5DA86BC6F2E}"/>
      </w:docPartPr>
      <w:docPartBody>
        <w:p w:rsidR="00350621" w:rsidRDefault="00350621">
          <w:pPr>
            <w:pStyle w:val="630CB565DDEB423596664E0573953463"/>
          </w:pPr>
          <w:r>
            <w:t>Monday</w:t>
          </w:r>
        </w:p>
      </w:docPartBody>
    </w:docPart>
    <w:docPart>
      <w:docPartPr>
        <w:name w:val="51E268B93A284196AAF2178A2D5FAF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997D3-BF67-44CA-B982-3437687900D3}"/>
      </w:docPartPr>
      <w:docPartBody>
        <w:p w:rsidR="00350621" w:rsidRDefault="00350621">
          <w:pPr>
            <w:pStyle w:val="51E268B93A284196AAF2178A2D5FAFC2"/>
          </w:pPr>
          <w:r>
            <w:t>Tuesday</w:t>
          </w:r>
        </w:p>
      </w:docPartBody>
    </w:docPart>
    <w:docPart>
      <w:docPartPr>
        <w:name w:val="5B69E2D0187A49A19DF1495D01B9C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B1C004-A776-48E4-A06E-E4074199DBF9}"/>
      </w:docPartPr>
      <w:docPartBody>
        <w:p w:rsidR="00350621" w:rsidRDefault="00350621">
          <w:pPr>
            <w:pStyle w:val="5B69E2D0187A49A19DF1495D01B9C67B"/>
          </w:pPr>
          <w:r>
            <w:t>Wednesday</w:t>
          </w:r>
        </w:p>
      </w:docPartBody>
    </w:docPart>
    <w:docPart>
      <w:docPartPr>
        <w:name w:val="0D244FD91D4D42F9AAA319960B1A5B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2CBED1-04F9-4E7F-A6DD-1D39C55B0232}"/>
      </w:docPartPr>
      <w:docPartBody>
        <w:p w:rsidR="00350621" w:rsidRDefault="00350621">
          <w:pPr>
            <w:pStyle w:val="0D244FD91D4D42F9AAA319960B1A5BC7"/>
          </w:pPr>
          <w:r>
            <w:t>Thursday</w:t>
          </w:r>
        </w:p>
      </w:docPartBody>
    </w:docPart>
    <w:docPart>
      <w:docPartPr>
        <w:name w:val="46ECCD224566439D8585F646887B9A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B5A60E-BAEE-4B93-976C-C5064C4CA257}"/>
      </w:docPartPr>
      <w:docPartBody>
        <w:p w:rsidR="00350621" w:rsidRDefault="00350621">
          <w:pPr>
            <w:pStyle w:val="46ECCD224566439D8585F646887B9A1B"/>
          </w:pPr>
          <w:r>
            <w:t>Friday</w:t>
          </w:r>
        </w:p>
      </w:docPartBody>
    </w:docPart>
    <w:docPart>
      <w:docPartPr>
        <w:name w:val="301122093BF14A9EBAF142FE337EE0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F43166-CC28-4C93-8FCB-570AC0428430}"/>
      </w:docPartPr>
      <w:docPartBody>
        <w:p w:rsidR="00350621" w:rsidRDefault="00350621">
          <w:pPr>
            <w:pStyle w:val="301122093BF14A9EBAF142FE337EE09F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00000000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621"/>
    <w:rsid w:val="00000C13"/>
    <w:rsid w:val="000B10EC"/>
    <w:rsid w:val="0019423A"/>
    <w:rsid w:val="001A2393"/>
    <w:rsid w:val="002B7579"/>
    <w:rsid w:val="00350621"/>
    <w:rsid w:val="004564D3"/>
    <w:rsid w:val="00584D73"/>
    <w:rsid w:val="00612825"/>
    <w:rsid w:val="007E26EB"/>
    <w:rsid w:val="008E0461"/>
    <w:rsid w:val="00A626B3"/>
    <w:rsid w:val="00AC5CFA"/>
    <w:rsid w:val="00B27AB2"/>
    <w:rsid w:val="00CC1DF3"/>
    <w:rsid w:val="00D05B19"/>
    <w:rsid w:val="00F91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1C7D2D739304500862EFE5CCD4D7D9A">
    <w:name w:val="21C7D2D739304500862EFE5CCD4D7D9A"/>
  </w:style>
  <w:style w:type="paragraph" w:customStyle="1" w:styleId="630CB565DDEB423596664E0573953463">
    <w:name w:val="630CB565DDEB423596664E0573953463"/>
  </w:style>
  <w:style w:type="paragraph" w:customStyle="1" w:styleId="51E268B93A284196AAF2178A2D5FAFC2">
    <w:name w:val="51E268B93A284196AAF2178A2D5FAFC2"/>
  </w:style>
  <w:style w:type="paragraph" w:customStyle="1" w:styleId="5B69E2D0187A49A19DF1495D01B9C67B">
    <w:name w:val="5B69E2D0187A49A19DF1495D01B9C67B"/>
  </w:style>
  <w:style w:type="paragraph" w:customStyle="1" w:styleId="0D244FD91D4D42F9AAA319960B1A5BC7">
    <w:name w:val="0D244FD91D4D42F9AAA319960B1A5BC7"/>
  </w:style>
  <w:style w:type="paragraph" w:customStyle="1" w:styleId="46ECCD224566439D8585F646887B9A1B">
    <w:name w:val="46ECCD224566439D8585F646887B9A1B"/>
  </w:style>
  <w:style w:type="paragraph" w:customStyle="1" w:styleId="301122093BF14A9EBAF142FE337EE09F">
    <w:name w:val="301122093BF14A9EBAF142FE337EE0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41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B23214"/>
      </a:accent1>
      <a:accent2>
        <a:srgbClr val="EACF84"/>
      </a:accent2>
      <a:accent3>
        <a:srgbClr val="D4BD9A"/>
      </a:accent3>
      <a:accent4>
        <a:srgbClr val="F7C5A1"/>
      </a:accent4>
      <a:accent5>
        <a:srgbClr val="E64823"/>
      </a:accent5>
      <a:accent6>
        <a:srgbClr val="9C6A6A"/>
      </a:accent6>
      <a:hlink>
        <a:srgbClr val="2998E3"/>
      </a:hlink>
      <a:folHlink>
        <a:srgbClr val="F8931D"/>
      </a:folHlink>
    </a:clrScheme>
    <a:fontScheme name="Photo Calendar">
      <a:majorFont>
        <a:latin typeface="Century Schoolboo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B9256-E3DD-4B72-AE7D-2C6CFBCFD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Photo calendar</Template>
  <TotalTime>611</TotalTime>
  <Pages>2</Pages>
  <Words>534</Words>
  <Characters>2630</Characters>
  <Application>Microsoft Office Word</Application>
  <DocSecurity>0</DocSecurity>
  <Lines>438</Lines>
  <Paragraphs>263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McNeill</dc:creator>
  <cp:keywords/>
  <dc:description/>
  <cp:lastModifiedBy>OLL Secretary</cp:lastModifiedBy>
  <cp:revision>25</cp:revision>
  <cp:lastPrinted>2024-10-24T14:39:00Z</cp:lastPrinted>
  <dcterms:created xsi:type="dcterms:W3CDTF">2024-09-24T19:52:00Z</dcterms:created>
  <dcterms:modified xsi:type="dcterms:W3CDTF">2025-10-22T13:14:00Z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2018-05-09T11:40:36.4682893Z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GrammarlyDocumentId">
    <vt:lpwstr>ad69fd9d-f916-4cd9-9971-5e0f65442078</vt:lpwstr>
  </property>
</Properties>
</file>