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Look w:val="04A0" w:firstRow="1" w:lastRow="0" w:firstColumn="1" w:lastColumn="0" w:noHBand="0" w:noVBand="1"/>
        <w:tblCaption w:val="Layout table"/>
      </w:tblPr>
      <w:tblGrid>
        <w:gridCol w:w="6370"/>
        <w:gridCol w:w="4430"/>
      </w:tblGrid>
      <w:tr w:rsidR="00542788" w:rsidRPr="00961557" w14:paraId="0A2B5853" w14:textId="77777777" w:rsidTr="00EE016F">
        <w:trPr>
          <w:trHeight w:val="810"/>
        </w:trPr>
        <w:tc>
          <w:tcPr>
            <w:tcW w:w="6498" w:type="dxa"/>
            <w:shd w:val="clear" w:color="auto" w:fill="54C0B6" w:themeFill="accent1"/>
            <w:vAlign w:val="center"/>
          </w:tcPr>
          <w:p w14:paraId="328AE9B8" w14:textId="22AE7FD2" w:rsidR="00542788" w:rsidRPr="00961557" w:rsidRDefault="007D3ED8" w:rsidP="00FA5761">
            <w:pPr>
              <w:pStyle w:val="Mon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August</w:t>
            </w:r>
          </w:p>
        </w:tc>
        <w:tc>
          <w:tcPr>
            <w:tcW w:w="4518" w:type="dxa"/>
            <w:shd w:val="clear" w:color="auto" w:fill="54C0B6" w:themeFill="accent1"/>
            <w:vAlign w:val="center"/>
          </w:tcPr>
          <w:p w14:paraId="1634FF1A" w14:textId="15EB1FF8" w:rsidR="00542788" w:rsidRPr="00961557" w:rsidRDefault="0099601F" w:rsidP="00F311C9">
            <w:pPr>
              <w:pStyle w:val="Year"/>
              <w:rPr>
                <w:sz w:val="72"/>
                <w:szCs w:val="72"/>
              </w:rPr>
            </w:pPr>
            <w:r w:rsidRPr="00C03185">
              <w:rPr>
                <w:color w:val="FFFFFF" w:themeColor="background1"/>
                <w:sz w:val="72"/>
                <w:szCs w:val="72"/>
              </w:rPr>
              <w:t>202</w:t>
            </w:r>
            <w:r w:rsidR="00C03185" w:rsidRPr="00C03185">
              <w:rPr>
                <w:color w:val="FFFFFF" w:themeColor="background1"/>
                <w:sz w:val="72"/>
                <w:szCs w:val="72"/>
              </w:rPr>
              <w:t>6</w:t>
            </w:r>
          </w:p>
        </w:tc>
      </w:tr>
    </w:tbl>
    <w:tbl>
      <w:tblPr>
        <w:tblStyle w:val="TableGrid"/>
        <w:tblW w:w="14667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1065"/>
        <w:gridCol w:w="9553"/>
        <w:gridCol w:w="11063"/>
      </w:tblGrid>
      <w:tr w:rsidR="005F226F" w14:paraId="2554840F" w14:textId="77777777" w:rsidTr="009542E6">
        <w:trPr>
          <w:trHeight w:hRule="exact" w:val="549"/>
        </w:trPr>
        <w:tc>
          <w:tcPr>
            <w:tcW w:w="11064" w:type="dxa"/>
          </w:tcPr>
          <w:p w14:paraId="3BE80D64" w14:textId="13B09795" w:rsidR="005F226F" w:rsidRPr="00971148" w:rsidRDefault="005F226F" w:rsidP="003F0A9B">
            <w:pPr>
              <w:pStyle w:val="Title"/>
              <w:spacing w:before="0"/>
              <w:jc w:val="center"/>
              <w:rPr>
                <w:szCs w:val="48"/>
              </w:rPr>
            </w:pPr>
            <w:r w:rsidRPr="00971148">
              <w:rPr>
                <w:szCs w:val="48"/>
              </w:rPr>
              <w:t>Our Lady of the Lake</w:t>
            </w:r>
            <w:r w:rsidR="002F4FE9">
              <w:rPr>
                <w:szCs w:val="48"/>
              </w:rPr>
              <w:t>, St. James,</w:t>
            </w:r>
            <w:r w:rsidR="00871BB3">
              <w:rPr>
                <w:szCs w:val="48"/>
              </w:rPr>
              <w:t xml:space="preserve"> </w:t>
            </w:r>
            <w:r w:rsidR="002F4FE9">
              <w:rPr>
                <w:szCs w:val="48"/>
              </w:rPr>
              <w:t>St. Hubert</w:t>
            </w:r>
          </w:p>
        </w:tc>
        <w:tc>
          <w:tcPr>
            <w:tcW w:w="9553" w:type="dxa"/>
          </w:tcPr>
          <w:p w14:paraId="3C52EE86" w14:textId="77777777" w:rsidR="005F226F" w:rsidRPr="00971148" w:rsidRDefault="005F226F" w:rsidP="003F0A9B">
            <w:pPr>
              <w:pStyle w:val="Title"/>
              <w:spacing w:before="0"/>
              <w:jc w:val="center"/>
              <w:rPr>
                <w:szCs w:val="48"/>
              </w:rPr>
            </w:pPr>
          </w:p>
        </w:tc>
        <w:tc>
          <w:tcPr>
            <w:tcW w:w="11063" w:type="dxa"/>
          </w:tcPr>
          <w:p w14:paraId="505699BB" w14:textId="292645DD" w:rsidR="005F226F" w:rsidRPr="00971148" w:rsidRDefault="005F226F" w:rsidP="003F0A9B">
            <w:pPr>
              <w:pStyle w:val="Title"/>
              <w:spacing w:before="0"/>
              <w:jc w:val="center"/>
              <w:rPr>
                <w:szCs w:val="48"/>
              </w:rPr>
            </w:pPr>
          </w:p>
        </w:tc>
      </w:tr>
      <w:tr w:rsidR="005F226F" w14:paraId="34101CD5" w14:textId="77777777" w:rsidTr="009542E6">
        <w:trPr>
          <w:trHeight w:hRule="exact" w:val="70"/>
        </w:trPr>
        <w:tc>
          <w:tcPr>
            <w:tcW w:w="11064" w:type="dxa"/>
          </w:tcPr>
          <w:p w14:paraId="365B0738" w14:textId="77777777" w:rsidR="005F226F" w:rsidRDefault="005F226F" w:rsidP="00A66E9B">
            <w:pPr>
              <w:jc w:val="center"/>
            </w:pPr>
          </w:p>
        </w:tc>
        <w:tc>
          <w:tcPr>
            <w:tcW w:w="9553" w:type="dxa"/>
          </w:tcPr>
          <w:p w14:paraId="03FE7FD1" w14:textId="77777777" w:rsidR="005F226F" w:rsidRDefault="005F226F" w:rsidP="00A66E9B">
            <w:pPr>
              <w:jc w:val="center"/>
            </w:pPr>
          </w:p>
        </w:tc>
        <w:tc>
          <w:tcPr>
            <w:tcW w:w="11063" w:type="dxa"/>
          </w:tcPr>
          <w:p w14:paraId="5D30CC07" w14:textId="54957035" w:rsidR="005F226F" w:rsidRDefault="005F226F" w:rsidP="00A66E9B">
            <w:pPr>
              <w:jc w:val="center"/>
            </w:pPr>
          </w:p>
        </w:tc>
      </w:tr>
    </w:tbl>
    <w:tbl>
      <w:tblPr>
        <w:tblStyle w:val="TableCalendar"/>
        <w:tblW w:w="6676" w:type="pct"/>
        <w:tblInd w:w="-188" w:type="dxa"/>
        <w:tblLayout w:type="fixed"/>
        <w:tblLook w:val="0420" w:firstRow="1" w:lastRow="0" w:firstColumn="0" w:lastColumn="0" w:noHBand="0" w:noVBand="1"/>
        <w:tblCaption w:val="Layout table"/>
      </w:tblPr>
      <w:tblGrid>
        <w:gridCol w:w="1620"/>
        <w:gridCol w:w="1620"/>
        <w:gridCol w:w="29"/>
        <w:gridCol w:w="1768"/>
        <w:gridCol w:w="1530"/>
        <w:gridCol w:w="1533"/>
        <w:gridCol w:w="1530"/>
        <w:gridCol w:w="1619"/>
        <w:gridCol w:w="3150"/>
      </w:tblGrid>
      <w:tr w:rsidR="00286E6C" w14:paraId="7849D2B0" w14:textId="77777777" w:rsidTr="00C0318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150" w:type="dxa"/>
          <w:trHeight w:val="368"/>
        </w:trPr>
        <w:sdt>
          <w:sdtPr>
            <w:rPr>
              <w:b/>
            </w:rPr>
            <w:id w:val="169990909"/>
            <w:placeholder>
              <w:docPart w:val="21C7D2D739304500862EFE5CCD4D7D9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20" w:type="dxa"/>
                <w:tcBorders>
                  <w:bottom w:val="single" w:sz="6" w:space="0" w:color="000000" w:themeColor="text1"/>
                </w:tcBorders>
                <w:shd w:val="clear" w:color="auto" w:fill="EDE9E6" w:themeFill="text2" w:themeFillTint="1A"/>
              </w:tcPr>
              <w:p w14:paraId="692EED9F" w14:textId="163552F1" w:rsidR="00542788" w:rsidRPr="00407336" w:rsidRDefault="008971A6">
                <w:pPr>
                  <w:pStyle w:val="Days"/>
                  <w:rPr>
                    <w:b/>
                  </w:rPr>
                </w:pPr>
                <w:r w:rsidRPr="00407336">
                  <w:rPr>
                    <w:b/>
                  </w:rPr>
                  <w:t>Sunday</w:t>
                </w:r>
              </w:p>
            </w:tc>
          </w:sdtContent>
        </w:sdt>
        <w:tc>
          <w:tcPr>
            <w:tcW w:w="1649" w:type="dxa"/>
            <w:gridSpan w:val="2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485EC939" w14:textId="4D750B01" w:rsidR="00542788" w:rsidRPr="00407336" w:rsidRDefault="002F214C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2003705508"/>
                <w:placeholder>
                  <w:docPart w:val="630CB565DDEB423596664E0573953463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Monday</w:t>
                </w:r>
              </w:sdtContent>
            </w:sdt>
          </w:p>
        </w:tc>
        <w:tc>
          <w:tcPr>
            <w:tcW w:w="1768" w:type="dxa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775A6F16" w14:textId="77777777" w:rsidR="00542788" w:rsidRPr="00407336" w:rsidRDefault="002F214C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-1002127387"/>
                <w:placeholder>
                  <w:docPart w:val="51E268B93A284196AAF2178A2D5FAFC2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Tuesday</w:t>
                </w:r>
              </w:sdtContent>
            </w:sdt>
          </w:p>
        </w:tc>
        <w:tc>
          <w:tcPr>
            <w:tcW w:w="1530" w:type="dxa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6364A7F6" w14:textId="77777777" w:rsidR="00542788" w:rsidRPr="00407336" w:rsidRDefault="002F214C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158201609"/>
                <w:placeholder>
                  <w:docPart w:val="5B69E2D0187A49A19DF1495D01B9C67B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Wednesday</w:t>
                </w:r>
              </w:sdtContent>
            </w:sdt>
          </w:p>
        </w:tc>
        <w:tc>
          <w:tcPr>
            <w:tcW w:w="1533" w:type="dxa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278C63B5" w14:textId="77777777" w:rsidR="00542788" w:rsidRPr="00407336" w:rsidRDefault="002F214C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1935238460"/>
                <w:placeholder>
                  <w:docPart w:val="0D244FD91D4D42F9AAA319960B1A5BC7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Thursday</w:t>
                </w:r>
              </w:sdtContent>
            </w:sdt>
          </w:p>
        </w:tc>
        <w:tc>
          <w:tcPr>
            <w:tcW w:w="1530" w:type="dxa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4FD9DA57" w14:textId="77777777" w:rsidR="00542788" w:rsidRPr="00407336" w:rsidRDefault="002F214C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179322461"/>
                <w:placeholder>
                  <w:docPart w:val="46ECCD224566439D8585F646887B9A1B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Friday</w:t>
                </w:r>
              </w:sdtContent>
            </w:sdt>
          </w:p>
        </w:tc>
        <w:tc>
          <w:tcPr>
            <w:tcW w:w="1619" w:type="dxa"/>
            <w:tcBorders>
              <w:bottom w:val="single" w:sz="6" w:space="0" w:color="000000" w:themeColor="text1"/>
            </w:tcBorders>
            <w:shd w:val="clear" w:color="auto" w:fill="EDE9E6" w:themeFill="text2" w:themeFillTint="1A"/>
          </w:tcPr>
          <w:p w14:paraId="739A0F4C" w14:textId="77777777" w:rsidR="00542788" w:rsidRPr="00407336" w:rsidRDefault="002F214C">
            <w:pPr>
              <w:pStyle w:val="Days"/>
              <w:rPr>
                <w:b/>
              </w:rPr>
            </w:pPr>
            <w:sdt>
              <w:sdtPr>
                <w:rPr>
                  <w:b/>
                </w:rPr>
                <w:id w:val="-824037915"/>
                <w:placeholder>
                  <w:docPart w:val="301122093BF14A9EBAF142FE337EE09F"/>
                </w:placeholder>
                <w:temporary/>
                <w:showingPlcHdr/>
                <w15:appearance w15:val="hidden"/>
              </w:sdtPr>
              <w:sdtEndPr/>
              <w:sdtContent>
                <w:r w:rsidR="008971A6" w:rsidRPr="00407336">
                  <w:rPr>
                    <w:b/>
                  </w:rPr>
                  <w:t>Saturday</w:t>
                </w:r>
              </w:sdtContent>
            </w:sdt>
          </w:p>
        </w:tc>
      </w:tr>
      <w:tr w:rsidR="009542E6" w14:paraId="0FB7BD74" w14:textId="77777777" w:rsidTr="00C03185">
        <w:trPr>
          <w:gridAfter w:val="1"/>
          <w:wAfter w:w="3150" w:type="dxa"/>
          <w:trHeight w:val="276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324A259" w14:textId="07C50603" w:rsidR="00542788" w:rsidRDefault="008971A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C76D4">
              <w:instrText>Thursday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F750646" w14:textId="096F96E3" w:rsidR="00542788" w:rsidRDefault="008971A6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C76D4">
              <w:instrText>Thursday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6C76D4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7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77E9261" w14:textId="2CF4D794" w:rsidR="00542788" w:rsidRDefault="00542788">
            <w:pPr>
              <w:pStyle w:val="Dates"/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DC28341" w14:textId="47FF059B" w:rsidR="00542788" w:rsidRDefault="00542788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3243BC" w14:textId="63C864EB" w:rsidR="00542788" w:rsidRDefault="00542788">
            <w:pPr>
              <w:pStyle w:val="Dates"/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5D4516" w14:textId="1AEDB6B5" w:rsidR="009F7875" w:rsidRDefault="009F7875" w:rsidP="009F7875">
            <w:pPr>
              <w:pStyle w:val="Dates"/>
            </w:pPr>
          </w:p>
        </w:tc>
        <w:tc>
          <w:tcPr>
            <w:tcW w:w="16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3022E6" w14:textId="50685007" w:rsidR="00542788" w:rsidRDefault="00C03185" w:rsidP="002A6375">
            <w:pPr>
              <w:pStyle w:val="Dates"/>
            </w:pPr>
            <w:r>
              <w:t>1</w:t>
            </w:r>
          </w:p>
        </w:tc>
      </w:tr>
      <w:tr w:rsidR="00615667" w14:paraId="4868C572" w14:textId="77777777" w:rsidTr="005C0FFF">
        <w:trPr>
          <w:gridAfter w:val="1"/>
          <w:wAfter w:w="3150" w:type="dxa"/>
          <w:trHeight w:hRule="exact" w:val="1320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E30B4E2" w14:textId="77777777" w:rsidR="00BF01C1" w:rsidRPr="00EB0006" w:rsidRDefault="00BF01C1" w:rsidP="00BF01C1">
            <w:pPr>
              <w:jc w:val="center"/>
              <w:rPr>
                <w:b/>
                <w:sz w:val="8"/>
                <w:szCs w:val="8"/>
              </w:rPr>
            </w:pPr>
          </w:p>
          <w:p w14:paraId="16EBD433" w14:textId="58DE67A1" w:rsidR="004F06CA" w:rsidRDefault="004F06CA" w:rsidP="00BF01C1"/>
        </w:tc>
        <w:tc>
          <w:tcPr>
            <w:tcW w:w="1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FC79F29" w14:textId="178E8DBC" w:rsidR="00BF01C1" w:rsidRPr="00FB036A" w:rsidRDefault="00BF01C1" w:rsidP="00123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E73825C" w14:textId="30DF1A4E" w:rsidR="001C460D" w:rsidRPr="00BF01C1" w:rsidRDefault="001C460D" w:rsidP="002F4F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05CF398" w14:textId="3CDD9A4A" w:rsidR="00896FC4" w:rsidRPr="00FF421B" w:rsidRDefault="00896FC4" w:rsidP="002F4F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F9BE79" w14:textId="04BFD458" w:rsidR="0032198D" w:rsidRPr="00A71754" w:rsidRDefault="0032198D" w:rsidP="009F78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357698" w14:textId="0C889653" w:rsidR="00AB172B" w:rsidRPr="005D3BE4" w:rsidRDefault="00AB172B" w:rsidP="00C0318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CF2E8" w:themeFill="accent3"/>
          </w:tcPr>
          <w:p w14:paraId="0391DD5A" w14:textId="062E0929" w:rsidR="0066291E" w:rsidRPr="001C0247" w:rsidRDefault="00FF02B6" w:rsidP="00C1469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1C0247">
              <w:rPr>
                <w:bCs/>
                <w:i/>
                <w:iCs/>
                <w:sz w:val="16"/>
                <w:szCs w:val="16"/>
              </w:rPr>
              <w:t>Confession</w:t>
            </w:r>
          </w:p>
          <w:p w14:paraId="0DD6034B" w14:textId="43B41EF8" w:rsidR="003452C0" w:rsidRDefault="00FF02B6" w:rsidP="00C1469F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 xml:space="preserve"> 3:00</w:t>
            </w:r>
            <w:r w:rsidR="00DB78C6" w:rsidRPr="001C0247">
              <w:rPr>
                <w:bCs/>
                <w:sz w:val="16"/>
                <w:szCs w:val="16"/>
              </w:rPr>
              <w:t xml:space="preserve"> </w:t>
            </w:r>
            <w:r w:rsidR="00C1469F" w:rsidRPr="001C0247">
              <w:rPr>
                <w:bCs/>
                <w:sz w:val="16"/>
                <w:szCs w:val="16"/>
              </w:rPr>
              <w:t>pm</w:t>
            </w:r>
            <w:r w:rsidR="002F4FE9" w:rsidRPr="001C0247">
              <w:rPr>
                <w:bCs/>
                <w:sz w:val="16"/>
                <w:szCs w:val="16"/>
              </w:rPr>
              <w:t>-OLL</w:t>
            </w:r>
          </w:p>
          <w:p w14:paraId="6AAD99AF" w14:textId="77777777" w:rsidR="001C0247" w:rsidRPr="001C0247" w:rsidRDefault="001C0247" w:rsidP="00C1469F">
            <w:pPr>
              <w:jc w:val="center"/>
              <w:rPr>
                <w:bCs/>
                <w:sz w:val="16"/>
                <w:szCs w:val="16"/>
              </w:rPr>
            </w:pPr>
          </w:p>
          <w:p w14:paraId="1A224B6F" w14:textId="6297FFFB" w:rsidR="004F06CA" w:rsidRPr="001C0247" w:rsidRDefault="008D1F55" w:rsidP="001239A0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4:00 pm Mass</w:t>
            </w:r>
            <w:r w:rsidR="002F4FE9" w:rsidRPr="001C0247">
              <w:rPr>
                <w:bCs/>
                <w:sz w:val="16"/>
                <w:szCs w:val="16"/>
              </w:rPr>
              <w:t>-OLL</w:t>
            </w:r>
          </w:p>
          <w:p w14:paraId="60E86D53" w14:textId="2444DAE1" w:rsidR="002F4FE9" w:rsidRPr="001C0247" w:rsidRDefault="002F4FE9" w:rsidP="001239A0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5:00 pm Mass-St. H</w:t>
            </w:r>
          </w:p>
          <w:p w14:paraId="7B355773" w14:textId="4A27A7D9" w:rsidR="00D10F78" w:rsidRPr="005D3BE4" w:rsidRDefault="00D10F78" w:rsidP="00EC002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542E6" w14:paraId="15C66084" w14:textId="77777777" w:rsidTr="00C03185">
        <w:trPr>
          <w:gridAfter w:val="1"/>
          <w:wAfter w:w="3150" w:type="dxa"/>
          <w:trHeight w:val="276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766B8B31" w14:textId="53E9C348" w:rsidR="004F06CA" w:rsidRDefault="00C03185" w:rsidP="004F06CA">
            <w:pPr>
              <w:pStyle w:val="Dates"/>
            </w:pPr>
            <w:r w:rsidRPr="00C03185">
              <w:rPr>
                <w:color w:val="FFFFFF" w:themeColor="background1"/>
              </w:rPr>
              <w:t>2</w:t>
            </w:r>
          </w:p>
        </w:tc>
        <w:tc>
          <w:tcPr>
            <w:tcW w:w="1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16C7BC68" w14:textId="6B50E53A" w:rsidR="009F7875" w:rsidRDefault="00C03185" w:rsidP="009F7875">
            <w:pPr>
              <w:pStyle w:val="Dates"/>
            </w:pPr>
            <w:r w:rsidRPr="00C03185">
              <w:rPr>
                <w:color w:val="FFFFFF" w:themeColor="background1"/>
              </w:rPr>
              <w:t>3</w:t>
            </w:r>
          </w:p>
        </w:tc>
        <w:tc>
          <w:tcPr>
            <w:tcW w:w="17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793A0F3" w14:textId="7DD3EBA1" w:rsidR="004F06CA" w:rsidRDefault="00C03185" w:rsidP="004F06CA">
            <w:pPr>
              <w:pStyle w:val="Dates"/>
            </w:pPr>
            <w:r>
              <w:t>4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45924279" w14:textId="0D60B0FB" w:rsidR="004F06CA" w:rsidRDefault="00C03185" w:rsidP="004F06CA">
            <w:pPr>
              <w:pStyle w:val="Dates"/>
            </w:pPr>
            <w:r w:rsidRPr="00C03185">
              <w:rPr>
                <w:color w:val="FFFFFF" w:themeColor="background1"/>
              </w:rPr>
              <w:t>5</w:t>
            </w:r>
          </w:p>
        </w:tc>
        <w:tc>
          <w:tcPr>
            <w:tcW w:w="1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70CFEA4" w14:textId="2A0FE393" w:rsidR="004F06CA" w:rsidRDefault="00C03185" w:rsidP="004F06CA">
            <w:pPr>
              <w:pStyle w:val="Dates"/>
            </w:pPr>
            <w:r>
              <w:t>6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68919585" w14:textId="3D6CAB6B" w:rsidR="004F06CA" w:rsidRDefault="00C03185" w:rsidP="004F06CA">
            <w:pPr>
              <w:pStyle w:val="Dates"/>
            </w:pPr>
            <w:r w:rsidRPr="00C03185">
              <w:rPr>
                <w:color w:val="FFFFFF" w:themeColor="background1"/>
              </w:rPr>
              <w:t>7</w:t>
            </w:r>
          </w:p>
        </w:tc>
        <w:tc>
          <w:tcPr>
            <w:tcW w:w="16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421F525" w14:textId="46F19E3B" w:rsidR="004F06CA" w:rsidRDefault="00C03185" w:rsidP="004F06CA">
            <w:pPr>
              <w:pStyle w:val="Dates"/>
            </w:pPr>
            <w:r>
              <w:t>8</w:t>
            </w:r>
          </w:p>
        </w:tc>
      </w:tr>
      <w:tr w:rsidR="00615667" w14:paraId="76A11845" w14:textId="77777777" w:rsidTr="00C03185">
        <w:trPr>
          <w:gridAfter w:val="1"/>
          <w:wAfter w:w="3150" w:type="dxa"/>
          <w:trHeight w:hRule="exact" w:val="1878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CF2E8" w:themeFill="accent3"/>
          </w:tcPr>
          <w:p w14:paraId="033DB3CF" w14:textId="55DDB0D5" w:rsidR="00C1469F" w:rsidRPr="00871BB3" w:rsidRDefault="00C1469F" w:rsidP="00372A5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71BB3">
              <w:rPr>
                <w:bCs/>
                <w:i/>
                <w:iCs/>
                <w:sz w:val="16"/>
                <w:szCs w:val="16"/>
              </w:rPr>
              <w:t>Confession</w:t>
            </w:r>
          </w:p>
          <w:p w14:paraId="3E59812E" w14:textId="5DFF2440" w:rsidR="00BE3429" w:rsidRDefault="00C1469F" w:rsidP="00372A59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8:00</w:t>
            </w:r>
            <w:r w:rsidR="00DB78C6" w:rsidRPr="00871BB3">
              <w:rPr>
                <w:bCs/>
                <w:sz w:val="16"/>
                <w:szCs w:val="16"/>
              </w:rPr>
              <w:t xml:space="preserve"> </w:t>
            </w:r>
            <w:r w:rsidRPr="00871BB3">
              <w:rPr>
                <w:bCs/>
                <w:sz w:val="16"/>
                <w:szCs w:val="16"/>
              </w:rPr>
              <w:t>am</w:t>
            </w:r>
            <w:r w:rsidR="002F4FE9" w:rsidRPr="00871BB3">
              <w:rPr>
                <w:bCs/>
                <w:sz w:val="16"/>
                <w:szCs w:val="16"/>
              </w:rPr>
              <w:t>-OLL</w:t>
            </w:r>
          </w:p>
          <w:p w14:paraId="3DA0DBFB" w14:textId="77777777" w:rsidR="008C64C8" w:rsidRPr="00871BB3" w:rsidRDefault="008C64C8" w:rsidP="00372A59">
            <w:pPr>
              <w:jc w:val="center"/>
              <w:rPr>
                <w:bCs/>
                <w:sz w:val="16"/>
                <w:szCs w:val="16"/>
              </w:rPr>
            </w:pPr>
          </w:p>
          <w:p w14:paraId="72595B64" w14:textId="21C430C2" w:rsidR="00F311C9" w:rsidRPr="00871BB3" w:rsidRDefault="00F311C9" w:rsidP="00372A59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9:00 am Mass</w:t>
            </w:r>
            <w:r w:rsidR="007B26A7" w:rsidRPr="00871BB3">
              <w:rPr>
                <w:bCs/>
                <w:sz w:val="16"/>
                <w:szCs w:val="16"/>
              </w:rPr>
              <w:t>-OLL</w:t>
            </w:r>
          </w:p>
          <w:p w14:paraId="5C346857" w14:textId="2FD0A923" w:rsidR="007B26A7" w:rsidRPr="00871BB3" w:rsidRDefault="007B26A7" w:rsidP="00372A59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9:00 am Mass-St. J</w:t>
            </w:r>
          </w:p>
          <w:p w14:paraId="4DFB6C79" w14:textId="56706477" w:rsidR="007B26A7" w:rsidRPr="00871BB3" w:rsidRDefault="007B26A7" w:rsidP="00372A59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11:00 am Mass-St. H</w:t>
            </w:r>
          </w:p>
          <w:p w14:paraId="25BA0A82" w14:textId="37E50BBA" w:rsidR="00607370" w:rsidRPr="007B26A7" w:rsidRDefault="00607370" w:rsidP="00372A59">
            <w:pPr>
              <w:jc w:val="center"/>
              <w:rPr>
                <w:b/>
                <w:sz w:val="16"/>
                <w:szCs w:val="16"/>
              </w:rPr>
            </w:pPr>
          </w:p>
          <w:p w14:paraId="3F5645D0" w14:textId="5516FF6A" w:rsidR="00536899" w:rsidRPr="007B26A7" w:rsidRDefault="00536899" w:rsidP="00EB0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36929D" w14:textId="61926F51" w:rsidR="00FA378C" w:rsidRPr="008C64C8" w:rsidRDefault="00871BB3" w:rsidP="00334F3C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8C64C8">
              <w:rPr>
                <w:i/>
                <w:iCs/>
                <w:sz w:val="20"/>
                <w:szCs w:val="20"/>
              </w:rPr>
              <w:t>No Mass</w:t>
            </w:r>
          </w:p>
        </w:tc>
        <w:tc>
          <w:tcPr>
            <w:tcW w:w="17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744687" w14:textId="037EAB28" w:rsidR="00871BB3" w:rsidRDefault="00871BB3" w:rsidP="00FC7F8A">
            <w:pPr>
              <w:jc w:val="center"/>
            </w:pPr>
            <w:r w:rsidRPr="008C64C8">
              <w:t>5:00 pm Mass-St. H</w:t>
            </w:r>
          </w:p>
          <w:p w14:paraId="46A98D0A" w14:textId="77777777" w:rsidR="0017136B" w:rsidRDefault="0017136B" w:rsidP="00FC7F8A">
            <w:pPr>
              <w:jc w:val="center"/>
            </w:pPr>
          </w:p>
          <w:p w14:paraId="6A768CA1" w14:textId="330D5B20" w:rsidR="0017136B" w:rsidRPr="0017136B" w:rsidRDefault="0017136B" w:rsidP="00FC7F8A">
            <w:pPr>
              <w:jc w:val="center"/>
              <w:rPr>
                <w:i/>
                <w:iCs/>
              </w:rPr>
            </w:pPr>
            <w:r w:rsidRPr="0017136B">
              <w:rPr>
                <w:i/>
                <w:iCs/>
              </w:rPr>
              <w:t>Welcome Meeting</w:t>
            </w:r>
          </w:p>
          <w:p w14:paraId="621094AC" w14:textId="1A606595" w:rsidR="0017136B" w:rsidRPr="008C64C8" w:rsidRDefault="0017136B" w:rsidP="00FC7F8A">
            <w:pPr>
              <w:jc w:val="center"/>
              <w:rPr>
                <w:bCs/>
              </w:rPr>
            </w:pPr>
            <w:r>
              <w:t>5:30 pm-OLL</w:t>
            </w:r>
          </w:p>
          <w:p w14:paraId="7B755F61" w14:textId="60D91894" w:rsidR="00EE016F" w:rsidRPr="00EE016F" w:rsidRDefault="00EE016F" w:rsidP="00FC7F8A">
            <w:pPr>
              <w:jc w:val="center"/>
              <w:rPr>
                <w:sz w:val="8"/>
                <w:szCs w:val="8"/>
              </w:rPr>
            </w:pPr>
          </w:p>
          <w:p w14:paraId="43B4C21C" w14:textId="77777777" w:rsidR="00F17E54" w:rsidRPr="00F17E54" w:rsidRDefault="00F17E54" w:rsidP="00FC7F8A">
            <w:pPr>
              <w:jc w:val="center"/>
              <w:rPr>
                <w:sz w:val="8"/>
                <w:szCs w:val="8"/>
              </w:rPr>
            </w:pPr>
          </w:p>
          <w:p w14:paraId="254B72F6" w14:textId="3B4EBCCE" w:rsidR="00F311C9" w:rsidRPr="006F21E8" w:rsidRDefault="00F311C9" w:rsidP="00F311C9">
            <w:pPr>
              <w:jc w:val="center"/>
              <w:rPr>
                <w:sz w:val="20"/>
                <w:szCs w:val="20"/>
              </w:rPr>
            </w:pPr>
          </w:p>
          <w:p w14:paraId="5A85FF90" w14:textId="77777777" w:rsidR="00F311C9" w:rsidRPr="006F21E8" w:rsidRDefault="00F311C9" w:rsidP="00F311C9">
            <w:pPr>
              <w:jc w:val="center"/>
              <w:rPr>
                <w:sz w:val="20"/>
                <w:szCs w:val="20"/>
              </w:rPr>
            </w:pPr>
          </w:p>
          <w:p w14:paraId="61AA19FE" w14:textId="77777777" w:rsidR="00F311C9" w:rsidRPr="006F21E8" w:rsidRDefault="00F311C9" w:rsidP="00F311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5E28AE" w14:textId="3D4B5F52" w:rsidR="007B26A7" w:rsidRPr="001C0247" w:rsidRDefault="00F958D4" w:rsidP="007B26A7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</w:t>
            </w:r>
            <w:r w:rsidR="006F21E8" w:rsidRPr="001C0247">
              <w:rPr>
                <w:sz w:val="16"/>
                <w:szCs w:val="16"/>
              </w:rPr>
              <w:t xml:space="preserve"> Mass</w:t>
            </w:r>
            <w:r w:rsidR="007B26A7" w:rsidRPr="001C0247">
              <w:rPr>
                <w:sz w:val="16"/>
                <w:szCs w:val="16"/>
              </w:rPr>
              <w:t>-OLL</w:t>
            </w:r>
          </w:p>
          <w:p w14:paraId="556D18CA" w14:textId="1B8786DF" w:rsidR="007B26A7" w:rsidRDefault="001C0247" w:rsidP="007B26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3B3CAF" w:rsidRPr="001C0247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0</w:t>
            </w:r>
            <w:r w:rsidR="003B3CAF" w:rsidRPr="001C0247">
              <w:rPr>
                <w:sz w:val="16"/>
                <w:szCs w:val="16"/>
              </w:rPr>
              <w:t xml:space="preserve">0 </w:t>
            </w:r>
            <w:r w:rsidR="00DD174F">
              <w:rPr>
                <w:sz w:val="16"/>
                <w:szCs w:val="16"/>
              </w:rPr>
              <w:t>a</w:t>
            </w:r>
            <w:r w:rsidR="003B3CAF" w:rsidRPr="001C0247">
              <w:rPr>
                <w:sz w:val="16"/>
                <w:szCs w:val="16"/>
              </w:rPr>
              <w:t>m Mass-St. H</w:t>
            </w:r>
          </w:p>
          <w:p w14:paraId="7B92A5C5" w14:textId="77777777" w:rsidR="001C0247" w:rsidRPr="001C0247" w:rsidRDefault="001C0247" w:rsidP="007B26A7">
            <w:pPr>
              <w:jc w:val="center"/>
              <w:rPr>
                <w:sz w:val="16"/>
                <w:szCs w:val="16"/>
              </w:rPr>
            </w:pPr>
          </w:p>
          <w:p w14:paraId="671308FA" w14:textId="77777777" w:rsidR="00EE016F" w:rsidRPr="001C0247" w:rsidRDefault="00EE016F" w:rsidP="00EE016F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5 hours of Adoration</w:t>
            </w:r>
          </w:p>
          <w:p w14:paraId="485105A5" w14:textId="564BBF2A" w:rsidR="001C460D" w:rsidRDefault="00EE016F" w:rsidP="00EE016F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 xml:space="preserve"> 10 am - 3 pm</w:t>
            </w:r>
            <w:r w:rsidR="007B26A7" w:rsidRPr="001C0247">
              <w:rPr>
                <w:sz w:val="16"/>
                <w:szCs w:val="16"/>
              </w:rPr>
              <w:t xml:space="preserve"> OLL</w:t>
            </w:r>
          </w:p>
          <w:p w14:paraId="48357613" w14:textId="77777777" w:rsidR="00EE016F" w:rsidRPr="001C0247" w:rsidRDefault="00EE016F" w:rsidP="00EE016F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Confession</w:t>
            </w:r>
          </w:p>
          <w:p w14:paraId="45FF8C52" w14:textId="7B00E595" w:rsidR="00EE016F" w:rsidRPr="001C0247" w:rsidRDefault="00EE016F" w:rsidP="00EE016F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11 am – 12 pm</w:t>
            </w:r>
            <w:r w:rsidR="007B26A7" w:rsidRPr="001C0247">
              <w:rPr>
                <w:sz w:val="16"/>
                <w:szCs w:val="16"/>
              </w:rPr>
              <w:t xml:space="preserve"> OLL</w:t>
            </w:r>
          </w:p>
          <w:p w14:paraId="06C81F21" w14:textId="55B98962" w:rsidR="00707E8F" w:rsidRPr="00FA378C" w:rsidRDefault="00707E8F" w:rsidP="00707E8F">
            <w:pPr>
              <w:jc w:val="center"/>
              <w:rPr>
                <w:b/>
                <w:bCs/>
                <w:sz w:val="15"/>
                <w:szCs w:val="15"/>
              </w:rPr>
            </w:pPr>
          </w:p>
          <w:p w14:paraId="39CCF98B" w14:textId="3E23E500" w:rsidR="00FC7F8A" w:rsidRPr="00FA378C" w:rsidRDefault="00FC7F8A" w:rsidP="006F21E8">
            <w:pPr>
              <w:jc w:val="center"/>
              <w:rPr>
                <w:sz w:val="15"/>
                <w:szCs w:val="15"/>
              </w:rPr>
            </w:pPr>
          </w:p>
          <w:p w14:paraId="4401ECC1" w14:textId="18E47A03" w:rsidR="006D52C2" w:rsidRPr="00FA378C" w:rsidRDefault="006D52C2" w:rsidP="006F21E8">
            <w:pPr>
              <w:jc w:val="center"/>
              <w:rPr>
                <w:b/>
                <w:sz w:val="15"/>
                <w:szCs w:val="15"/>
              </w:rPr>
            </w:pPr>
          </w:p>
          <w:p w14:paraId="30D77520" w14:textId="77777777" w:rsidR="007640F4" w:rsidRPr="00FA378C" w:rsidRDefault="007640F4" w:rsidP="006F21E8">
            <w:pPr>
              <w:jc w:val="center"/>
              <w:rPr>
                <w:b/>
                <w:sz w:val="15"/>
                <w:szCs w:val="15"/>
              </w:rPr>
            </w:pPr>
          </w:p>
          <w:p w14:paraId="3796463B" w14:textId="19284D2C" w:rsidR="007640F4" w:rsidRPr="00FA378C" w:rsidRDefault="007640F4" w:rsidP="007640F4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D4A872" w14:textId="1B79225F" w:rsidR="00871BB3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5:00 pm Mass-St. J</w:t>
            </w:r>
          </w:p>
          <w:p w14:paraId="1CDBC590" w14:textId="77777777" w:rsidR="001C0247" w:rsidRPr="001C0247" w:rsidRDefault="001C0247" w:rsidP="00871BB3">
            <w:pPr>
              <w:jc w:val="center"/>
              <w:rPr>
                <w:sz w:val="16"/>
                <w:szCs w:val="16"/>
              </w:rPr>
            </w:pPr>
          </w:p>
          <w:p w14:paraId="0D082B34" w14:textId="48269952" w:rsidR="00871BB3" w:rsidRPr="001C0247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5:30 pm Mass-OLL</w:t>
            </w:r>
          </w:p>
          <w:p w14:paraId="0D6E1B7F" w14:textId="77777777" w:rsidR="00871BB3" w:rsidRPr="001C0247" w:rsidRDefault="00871BB3" w:rsidP="00871BB3">
            <w:pPr>
              <w:jc w:val="center"/>
              <w:rPr>
                <w:sz w:val="16"/>
                <w:szCs w:val="16"/>
              </w:rPr>
            </w:pPr>
          </w:p>
          <w:p w14:paraId="5421940D" w14:textId="77777777" w:rsidR="00871BB3" w:rsidRPr="001C0247" w:rsidRDefault="00871BB3" w:rsidP="00871BB3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Adoration</w:t>
            </w:r>
          </w:p>
          <w:p w14:paraId="1B1110D0" w14:textId="5D84BBD4" w:rsidR="00F311C9" w:rsidRPr="00707E8F" w:rsidRDefault="00871BB3" w:rsidP="00871BB3">
            <w:pPr>
              <w:jc w:val="center"/>
              <w:rPr>
                <w:sz w:val="15"/>
                <w:szCs w:val="15"/>
              </w:rPr>
            </w:pPr>
            <w:r w:rsidRPr="001C0247">
              <w:rPr>
                <w:sz w:val="16"/>
                <w:szCs w:val="16"/>
              </w:rPr>
              <w:t>6:00 pm-OLL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8B570A" w14:textId="4CFD90D4" w:rsidR="00871BB3" w:rsidRDefault="00871BB3" w:rsidP="00F311C9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 Mass-St. J</w:t>
            </w:r>
          </w:p>
          <w:p w14:paraId="7E24177D" w14:textId="77777777" w:rsidR="001C0247" w:rsidRPr="001C0247" w:rsidRDefault="001C0247" w:rsidP="00F311C9">
            <w:pPr>
              <w:jc w:val="center"/>
              <w:rPr>
                <w:sz w:val="16"/>
                <w:szCs w:val="16"/>
              </w:rPr>
            </w:pPr>
          </w:p>
          <w:p w14:paraId="21BAB186" w14:textId="1889C65B" w:rsidR="00F311C9" w:rsidRPr="001C0247" w:rsidRDefault="00607370" w:rsidP="00F311C9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 Mass</w:t>
            </w:r>
            <w:r w:rsidR="007B26A7" w:rsidRPr="001C0247">
              <w:rPr>
                <w:sz w:val="16"/>
                <w:szCs w:val="16"/>
              </w:rPr>
              <w:t>-OLL</w:t>
            </w:r>
          </w:p>
          <w:p w14:paraId="46449816" w14:textId="77777777" w:rsidR="00F311C9" w:rsidRPr="001C0247" w:rsidRDefault="00F311C9" w:rsidP="00871BB3">
            <w:pPr>
              <w:jc w:val="center"/>
              <w:rPr>
                <w:sz w:val="16"/>
                <w:szCs w:val="16"/>
              </w:rPr>
            </w:pPr>
          </w:p>
          <w:p w14:paraId="66577E77" w14:textId="77777777" w:rsidR="00871BB3" w:rsidRPr="001C0247" w:rsidRDefault="00871BB3" w:rsidP="00871BB3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Adoration</w:t>
            </w:r>
          </w:p>
          <w:p w14:paraId="78BECB0F" w14:textId="2F317CB4" w:rsidR="00871BB3" w:rsidRPr="004B4118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9:30 am-OLL</w:t>
            </w:r>
          </w:p>
        </w:tc>
        <w:tc>
          <w:tcPr>
            <w:tcW w:w="16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CF2E8" w:themeFill="accent3"/>
          </w:tcPr>
          <w:p w14:paraId="461D0FD6" w14:textId="77777777" w:rsidR="00461AD1" w:rsidRDefault="00461AD1" w:rsidP="00461AD1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9:00 am Mass-OLL</w:t>
            </w:r>
          </w:p>
          <w:p w14:paraId="5A84E39B" w14:textId="77777777" w:rsidR="001C0247" w:rsidRPr="001C0247" w:rsidRDefault="001C0247" w:rsidP="00461AD1">
            <w:pPr>
              <w:jc w:val="center"/>
              <w:rPr>
                <w:bCs/>
                <w:sz w:val="16"/>
                <w:szCs w:val="16"/>
              </w:rPr>
            </w:pPr>
          </w:p>
          <w:p w14:paraId="485E6ED0" w14:textId="32E2DFBC" w:rsidR="00477000" w:rsidRPr="001C0247" w:rsidRDefault="00607370" w:rsidP="00F311C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1C0247">
              <w:rPr>
                <w:bCs/>
                <w:i/>
                <w:iCs/>
                <w:sz w:val="16"/>
                <w:szCs w:val="16"/>
              </w:rPr>
              <w:t>Confession</w:t>
            </w:r>
          </w:p>
          <w:p w14:paraId="7ED00773" w14:textId="612D1FB1" w:rsidR="00607370" w:rsidRDefault="00607370" w:rsidP="00F311C9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3:00 pm</w:t>
            </w:r>
            <w:r w:rsidR="007B26A7" w:rsidRPr="001C0247">
              <w:rPr>
                <w:bCs/>
                <w:sz w:val="16"/>
                <w:szCs w:val="16"/>
              </w:rPr>
              <w:t>-OLL</w:t>
            </w:r>
          </w:p>
          <w:p w14:paraId="6065DC32" w14:textId="77777777" w:rsidR="001C0247" w:rsidRPr="001C0247" w:rsidRDefault="001C0247" w:rsidP="00F311C9">
            <w:pPr>
              <w:jc w:val="center"/>
              <w:rPr>
                <w:bCs/>
                <w:sz w:val="16"/>
                <w:szCs w:val="16"/>
              </w:rPr>
            </w:pPr>
          </w:p>
          <w:p w14:paraId="173FCC9F" w14:textId="0599A796" w:rsidR="00607370" w:rsidRPr="001C0247" w:rsidRDefault="00607370" w:rsidP="00F311C9">
            <w:pPr>
              <w:jc w:val="center"/>
              <w:rPr>
                <w:bCs/>
                <w:sz w:val="4"/>
                <w:szCs w:val="4"/>
              </w:rPr>
            </w:pPr>
          </w:p>
          <w:p w14:paraId="72BEE554" w14:textId="6E26F9BF" w:rsidR="00607370" w:rsidRPr="001C0247" w:rsidRDefault="00607370" w:rsidP="00F311C9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4:00 pm Mass</w:t>
            </w:r>
            <w:r w:rsidR="007B26A7" w:rsidRPr="001C0247">
              <w:rPr>
                <w:bCs/>
                <w:sz w:val="16"/>
                <w:szCs w:val="16"/>
              </w:rPr>
              <w:t>-OLL</w:t>
            </w:r>
          </w:p>
          <w:p w14:paraId="2F144492" w14:textId="1E8B025D" w:rsidR="007B26A7" w:rsidRPr="001C0247" w:rsidRDefault="007B26A7" w:rsidP="00F311C9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5:00 pm Mass-St. H</w:t>
            </w:r>
          </w:p>
          <w:p w14:paraId="44DBD55A" w14:textId="77777777" w:rsidR="00F311C9" w:rsidRDefault="00F311C9" w:rsidP="00F311C9">
            <w:pPr>
              <w:jc w:val="center"/>
              <w:rPr>
                <w:sz w:val="20"/>
                <w:szCs w:val="20"/>
              </w:rPr>
            </w:pPr>
          </w:p>
          <w:p w14:paraId="71A8DFDD" w14:textId="2FBC1542" w:rsidR="00967BAD" w:rsidRPr="00B5400D" w:rsidRDefault="00967BAD" w:rsidP="00F311C9">
            <w:pPr>
              <w:jc w:val="center"/>
              <w:rPr>
                <w:sz w:val="20"/>
                <w:szCs w:val="20"/>
              </w:rPr>
            </w:pPr>
          </w:p>
        </w:tc>
      </w:tr>
      <w:tr w:rsidR="00286E6C" w14:paraId="0B89A310" w14:textId="77777777" w:rsidTr="00C03185">
        <w:trPr>
          <w:gridAfter w:val="1"/>
          <w:wAfter w:w="3150" w:type="dxa"/>
          <w:trHeight w:val="276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1D2CF9FE" w14:textId="209F955B" w:rsidR="00F311C9" w:rsidRDefault="00C03185" w:rsidP="00F311C9">
            <w:pPr>
              <w:pStyle w:val="Dates"/>
            </w:pPr>
            <w:r w:rsidRPr="009E2C18">
              <w:rPr>
                <w:color w:val="FFFFFF" w:themeColor="background1"/>
              </w:rPr>
              <w:t>9</w:t>
            </w:r>
          </w:p>
        </w:tc>
        <w:tc>
          <w:tcPr>
            <w:tcW w:w="1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617F408A" w14:textId="142B47BF" w:rsidR="00F311C9" w:rsidRDefault="00C03185" w:rsidP="00F311C9">
            <w:pPr>
              <w:pStyle w:val="Dates"/>
            </w:pPr>
            <w:r w:rsidRPr="00C03185">
              <w:rPr>
                <w:color w:val="FFFFFF" w:themeColor="background1"/>
              </w:rPr>
              <w:t>10</w:t>
            </w:r>
          </w:p>
        </w:tc>
        <w:tc>
          <w:tcPr>
            <w:tcW w:w="17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DBE1F8" w14:textId="045CEBD8" w:rsidR="00F311C9" w:rsidRDefault="00C03185" w:rsidP="00F311C9">
            <w:pPr>
              <w:pStyle w:val="Dates"/>
            </w:pPr>
            <w:r>
              <w:t>11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3378E041" w14:textId="7AB10916" w:rsidR="00F311C9" w:rsidRPr="00FA378C" w:rsidRDefault="00C03185" w:rsidP="00F311C9">
            <w:pPr>
              <w:pStyle w:val="Dates"/>
              <w:rPr>
                <w:sz w:val="14"/>
                <w:szCs w:val="14"/>
              </w:rPr>
            </w:pPr>
            <w:r w:rsidRPr="00C03185">
              <w:rPr>
                <w:color w:val="FFFFFF" w:themeColor="background1"/>
                <w:sz w:val="14"/>
                <w:szCs w:val="14"/>
              </w:rPr>
              <w:t>12</w:t>
            </w:r>
          </w:p>
        </w:tc>
        <w:tc>
          <w:tcPr>
            <w:tcW w:w="1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3F3FEC70" w14:textId="329BD66D" w:rsidR="00F311C9" w:rsidRDefault="00C03185" w:rsidP="00F311C9">
            <w:pPr>
              <w:pStyle w:val="Dates"/>
            </w:pPr>
            <w:r w:rsidRPr="00C03185">
              <w:rPr>
                <w:color w:val="FFFFFF" w:themeColor="background1"/>
              </w:rPr>
              <w:t>13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125E61D4" w14:textId="0A78320A" w:rsidR="00F311C9" w:rsidRDefault="00C03185" w:rsidP="00626373">
            <w:pPr>
              <w:pStyle w:val="Dates"/>
            </w:pPr>
            <w:r w:rsidRPr="00C03185">
              <w:rPr>
                <w:color w:val="FFFFFF" w:themeColor="background1"/>
              </w:rPr>
              <w:t>14</w:t>
            </w:r>
          </w:p>
        </w:tc>
        <w:tc>
          <w:tcPr>
            <w:tcW w:w="16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DBAD06" w14:textId="4C6737FA" w:rsidR="00F311C9" w:rsidRDefault="00C03185" w:rsidP="00F311C9">
            <w:pPr>
              <w:pStyle w:val="Dates"/>
            </w:pPr>
            <w:r>
              <w:t>15</w:t>
            </w:r>
          </w:p>
        </w:tc>
      </w:tr>
      <w:tr w:rsidR="00615667" w14:paraId="4C4F209E" w14:textId="77777777" w:rsidTr="005C0FFF">
        <w:trPr>
          <w:gridAfter w:val="1"/>
          <w:wAfter w:w="3150" w:type="dxa"/>
          <w:trHeight w:hRule="exact" w:val="2310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CF2E8" w:themeFill="accent3"/>
          </w:tcPr>
          <w:p w14:paraId="37439473" w14:textId="5F241455" w:rsidR="00F311C9" w:rsidRPr="008C64C8" w:rsidRDefault="00607370" w:rsidP="00F311C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C64C8">
              <w:rPr>
                <w:bCs/>
                <w:i/>
                <w:iCs/>
                <w:sz w:val="16"/>
                <w:szCs w:val="16"/>
              </w:rPr>
              <w:t>Confession</w:t>
            </w:r>
          </w:p>
          <w:p w14:paraId="3307DDF2" w14:textId="262AEFAE" w:rsidR="00607370" w:rsidRPr="00871BB3" w:rsidRDefault="00607370" w:rsidP="00F311C9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8:00 am</w:t>
            </w:r>
            <w:r w:rsidR="007B26A7" w:rsidRPr="00871BB3">
              <w:rPr>
                <w:bCs/>
                <w:sz w:val="16"/>
                <w:szCs w:val="16"/>
              </w:rPr>
              <w:t>-OLL</w:t>
            </w:r>
          </w:p>
          <w:p w14:paraId="0492B6B5" w14:textId="77777777" w:rsidR="008C64C8" w:rsidRDefault="008C64C8" w:rsidP="00F311C9">
            <w:pPr>
              <w:jc w:val="center"/>
              <w:rPr>
                <w:bCs/>
                <w:sz w:val="16"/>
                <w:szCs w:val="16"/>
              </w:rPr>
            </w:pPr>
          </w:p>
          <w:p w14:paraId="58557B33" w14:textId="062CED27" w:rsidR="00607370" w:rsidRPr="00871BB3" w:rsidRDefault="00607370" w:rsidP="00F311C9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9:00 am Mass</w:t>
            </w:r>
            <w:r w:rsidR="007B26A7" w:rsidRPr="00871BB3">
              <w:rPr>
                <w:bCs/>
                <w:sz w:val="16"/>
                <w:szCs w:val="16"/>
              </w:rPr>
              <w:t>-OLL</w:t>
            </w:r>
          </w:p>
          <w:p w14:paraId="52CC5BE4" w14:textId="49A1DFCD" w:rsidR="007B26A7" w:rsidRPr="00871BB3" w:rsidRDefault="007B26A7" w:rsidP="00F311C9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9:00 am Mass-St. J</w:t>
            </w:r>
          </w:p>
          <w:p w14:paraId="247A1BDF" w14:textId="3375D53E" w:rsidR="005F3978" w:rsidRPr="007B26A7" w:rsidRDefault="007B26A7" w:rsidP="009542E6">
            <w:pPr>
              <w:jc w:val="center"/>
              <w:rPr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11:00 am Mass-St. H</w:t>
            </w:r>
          </w:p>
        </w:tc>
        <w:tc>
          <w:tcPr>
            <w:tcW w:w="1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A8B853" w14:textId="3DABFE95" w:rsidR="00D10447" w:rsidRPr="008C64C8" w:rsidRDefault="00D10447" w:rsidP="00D10447">
            <w:pPr>
              <w:jc w:val="center"/>
            </w:pPr>
            <w:r w:rsidRPr="008C64C8">
              <w:t>5:30 pm Mass-OLL</w:t>
            </w:r>
          </w:p>
          <w:p w14:paraId="2463E1E0" w14:textId="77777777" w:rsidR="00334F3C" w:rsidRPr="008C64C8" w:rsidRDefault="00334F3C" w:rsidP="00D10447">
            <w:pPr>
              <w:jc w:val="center"/>
            </w:pPr>
          </w:p>
          <w:p w14:paraId="79322F6D" w14:textId="77777777" w:rsidR="00334F3C" w:rsidRPr="008C64C8" w:rsidRDefault="00334F3C" w:rsidP="00334F3C">
            <w:pPr>
              <w:jc w:val="center"/>
              <w:rPr>
                <w:i/>
                <w:iCs/>
              </w:rPr>
            </w:pPr>
            <w:r w:rsidRPr="008C64C8">
              <w:rPr>
                <w:i/>
                <w:iCs/>
              </w:rPr>
              <w:t>Adoration</w:t>
            </w:r>
          </w:p>
          <w:p w14:paraId="0CE99CD4" w14:textId="61EFBE04" w:rsidR="00334F3C" w:rsidRPr="008C64C8" w:rsidRDefault="00334F3C" w:rsidP="00334F3C">
            <w:pPr>
              <w:jc w:val="center"/>
            </w:pPr>
            <w:r w:rsidRPr="008C64C8">
              <w:t>6:00 pm</w:t>
            </w:r>
            <w:r w:rsidR="00871BB3" w:rsidRPr="008C64C8">
              <w:t>-OLL</w:t>
            </w:r>
          </w:p>
          <w:p w14:paraId="5392320A" w14:textId="7C49893F" w:rsidR="00F311C9" w:rsidRDefault="00F311C9" w:rsidP="00F311C9">
            <w:pPr>
              <w:jc w:val="center"/>
              <w:rPr>
                <w:sz w:val="20"/>
                <w:szCs w:val="20"/>
              </w:rPr>
            </w:pPr>
          </w:p>
          <w:p w14:paraId="2A9692C2" w14:textId="289AB199" w:rsidR="00BA628C" w:rsidRPr="00BA628C" w:rsidRDefault="00BA628C" w:rsidP="006073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F1A0B7" w14:textId="74AC1EB9" w:rsidR="00871BB3" w:rsidRPr="008C64C8" w:rsidRDefault="00871BB3" w:rsidP="00871BB3">
            <w:pPr>
              <w:jc w:val="center"/>
              <w:rPr>
                <w:bCs/>
              </w:rPr>
            </w:pPr>
            <w:r w:rsidRPr="008C64C8">
              <w:t>5:00 pm Mass-St. H</w:t>
            </w:r>
          </w:p>
          <w:p w14:paraId="4AF2A09C" w14:textId="77777777" w:rsidR="00BA628C" w:rsidRPr="008C64C8" w:rsidRDefault="00BA628C" w:rsidP="00CD0399">
            <w:pPr>
              <w:jc w:val="center"/>
            </w:pPr>
          </w:p>
          <w:p w14:paraId="3DC1A87C" w14:textId="77777777" w:rsidR="00871BB3" w:rsidRPr="008C64C8" w:rsidRDefault="00871BB3" w:rsidP="00871BB3">
            <w:pPr>
              <w:jc w:val="center"/>
              <w:rPr>
                <w:i/>
                <w:iCs/>
              </w:rPr>
            </w:pPr>
            <w:r w:rsidRPr="008C64C8">
              <w:rPr>
                <w:i/>
                <w:iCs/>
              </w:rPr>
              <w:t>Book Study</w:t>
            </w:r>
          </w:p>
          <w:p w14:paraId="49696EDE" w14:textId="5DC8E969" w:rsidR="00871BB3" w:rsidRPr="008C64C8" w:rsidRDefault="00871BB3" w:rsidP="00871BB3">
            <w:pPr>
              <w:jc w:val="center"/>
            </w:pPr>
            <w:r w:rsidRPr="008C64C8">
              <w:t>5:00 pm-OLL</w:t>
            </w:r>
          </w:p>
          <w:p w14:paraId="6B5F3E66" w14:textId="34E9C852" w:rsidR="00871BB3" w:rsidRPr="00BA628C" w:rsidRDefault="00871BB3" w:rsidP="00CD0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F7B313" w14:textId="7787083A" w:rsidR="006B3BAA" w:rsidRPr="001C0247" w:rsidRDefault="00CD0399" w:rsidP="005D3BE4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</w:t>
            </w:r>
            <w:r w:rsidR="006D1382" w:rsidRPr="001C0247">
              <w:rPr>
                <w:sz w:val="16"/>
                <w:szCs w:val="16"/>
              </w:rPr>
              <w:t xml:space="preserve"> Mass</w:t>
            </w:r>
            <w:r w:rsidR="005D3BE4" w:rsidRPr="001C0247">
              <w:rPr>
                <w:sz w:val="16"/>
                <w:szCs w:val="16"/>
              </w:rPr>
              <w:t>-OLL</w:t>
            </w:r>
          </w:p>
          <w:p w14:paraId="315CC64A" w14:textId="7BEDA668" w:rsidR="003B3CAF" w:rsidRPr="001C0247" w:rsidRDefault="001C0247" w:rsidP="003B3C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3B3CAF" w:rsidRPr="001C0247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00</w:t>
            </w:r>
            <w:r w:rsidR="003B3CAF" w:rsidRPr="001C024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</w:t>
            </w:r>
            <w:r w:rsidR="003B3CAF" w:rsidRPr="001C0247">
              <w:rPr>
                <w:sz w:val="16"/>
                <w:szCs w:val="16"/>
              </w:rPr>
              <w:t>m Mass-St. H</w:t>
            </w:r>
          </w:p>
          <w:p w14:paraId="5645F24C" w14:textId="77777777" w:rsidR="0063476E" w:rsidRPr="001C0247" w:rsidRDefault="00AB172B" w:rsidP="0063476E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5 hours of Adoration</w:t>
            </w:r>
          </w:p>
          <w:p w14:paraId="52466A40" w14:textId="3E5213CC" w:rsidR="006B3BAA" w:rsidRPr="001C0247" w:rsidRDefault="00AB172B" w:rsidP="005D3BE4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 xml:space="preserve"> </w:t>
            </w:r>
            <w:r w:rsidR="00534307" w:rsidRPr="001C0247">
              <w:rPr>
                <w:sz w:val="16"/>
                <w:szCs w:val="16"/>
              </w:rPr>
              <w:t>10</w:t>
            </w:r>
            <w:r w:rsidR="0063476E" w:rsidRPr="001C0247">
              <w:rPr>
                <w:sz w:val="16"/>
                <w:szCs w:val="16"/>
              </w:rPr>
              <w:t xml:space="preserve"> am</w:t>
            </w:r>
            <w:r w:rsidR="00534307" w:rsidRPr="001C0247">
              <w:rPr>
                <w:sz w:val="16"/>
                <w:szCs w:val="16"/>
              </w:rPr>
              <w:t xml:space="preserve"> - 3</w:t>
            </w:r>
            <w:r w:rsidR="0063476E" w:rsidRPr="001C0247">
              <w:rPr>
                <w:sz w:val="16"/>
                <w:szCs w:val="16"/>
              </w:rPr>
              <w:t xml:space="preserve"> pm</w:t>
            </w:r>
            <w:r w:rsidR="005D3BE4" w:rsidRPr="001C0247">
              <w:rPr>
                <w:sz w:val="16"/>
                <w:szCs w:val="16"/>
              </w:rPr>
              <w:t xml:space="preserve"> OLL</w:t>
            </w:r>
          </w:p>
          <w:p w14:paraId="4C4512F2" w14:textId="77777777" w:rsidR="001A5A6A" w:rsidRPr="001C0247" w:rsidRDefault="001A5A6A" w:rsidP="001A5A6A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Confession</w:t>
            </w:r>
          </w:p>
          <w:p w14:paraId="597C3338" w14:textId="2DD8957F" w:rsidR="001A5A6A" w:rsidRPr="001C0247" w:rsidRDefault="001A5A6A" w:rsidP="001A5A6A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11 am – 12 pm</w:t>
            </w:r>
            <w:r w:rsidR="005D3BE4" w:rsidRPr="001C0247">
              <w:rPr>
                <w:sz w:val="16"/>
                <w:szCs w:val="16"/>
              </w:rPr>
              <w:t xml:space="preserve"> OLL</w:t>
            </w:r>
          </w:p>
          <w:p w14:paraId="0D179644" w14:textId="586D41DB" w:rsidR="00707E8F" w:rsidRPr="001C0247" w:rsidRDefault="009542E6" w:rsidP="001A5A6A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Ladies’</w:t>
            </w:r>
            <w:r w:rsidR="00707E8F" w:rsidRPr="001C0247">
              <w:rPr>
                <w:i/>
                <w:iCs/>
                <w:sz w:val="16"/>
                <w:szCs w:val="16"/>
              </w:rPr>
              <w:t xml:space="preserve"> Card Club</w:t>
            </w:r>
          </w:p>
          <w:p w14:paraId="31E82907" w14:textId="3F81E31B" w:rsidR="00707E8F" w:rsidRPr="001C0247" w:rsidRDefault="00707E8F" w:rsidP="001A5A6A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1:00-4:00 pm</w:t>
            </w:r>
            <w:r w:rsidR="001C0247">
              <w:rPr>
                <w:sz w:val="16"/>
                <w:szCs w:val="16"/>
              </w:rPr>
              <w:t>-</w:t>
            </w:r>
            <w:r w:rsidRPr="001C0247">
              <w:rPr>
                <w:sz w:val="16"/>
                <w:szCs w:val="16"/>
              </w:rPr>
              <w:t>St. J</w:t>
            </w:r>
          </w:p>
          <w:p w14:paraId="6C6F71C2" w14:textId="77777777" w:rsidR="005D3BE4" w:rsidRPr="001C0247" w:rsidRDefault="005D3BE4" w:rsidP="001A5A6A">
            <w:pPr>
              <w:jc w:val="center"/>
              <w:rPr>
                <w:sz w:val="13"/>
                <w:szCs w:val="13"/>
              </w:rPr>
            </w:pPr>
          </w:p>
          <w:p w14:paraId="61CE7643" w14:textId="77777777" w:rsidR="00BE32B8" w:rsidRPr="001C0247" w:rsidRDefault="00BE32B8" w:rsidP="00BF7F3B">
            <w:pPr>
              <w:jc w:val="center"/>
              <w:rPr>
                <w:sz w:val="13"/>
                <w:szCs w:val="13"/>
              </w:rPr>
            </w:pPr>
          </w:p>
          <w:p w14:paraId="443C22C2" w14:textId="77777777" w:rsidR="00A61453" w:rsidRPr="001C0247" w:rsidRDefault="00A61453" w:rsidP="00BF7F3B">
            <w:pPr>
              <w:jc w:val="center"/>
              <w:rPr>
                <w:sz w:val="13"/>
                <w:szCs w:val="13"/>
              </w:rPr>
            </w:pPr>
          </w:p>
          <w:p w14:paraId="3349C4F4" w14:textId="77777777" w:rsidR="00F311C9" w:rsidRPr="001C0247" w:rsidRDefault="00F311C9" w:rsidP="00F311C9">
            <w:pPr>
              <w:jc w:val="center"/>
              <w:rPr>
                <w:sz w:val="13"/>
                <w:szCs w:val="13"/>
              </w:rPr>
            </w:pPr>
          </w:p>
          <w:p w14:paraId="441FED43" w14:textId="16965661" w:rsidR="00F311C9" w:rsidRPr="001C0247" w:rsidRDefault="00F311C9" w:rsidP="00F311C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660D4A" w14:textId="77777777" w:rsidR="00AB7153" w:rsidRPr="001C0247" w:rsidRDefault="00AB7153" w:rsidP="00AB7153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1C0247">
              <w:rPr>
                <w:bCs/>
                <w:i/>
                <w:iCs/>
                <w:sz w:val="16"/>
                <w:szCs w:val="16"/>
              </w:rPr>
              <w:t>Mass at King’s Nursing Home</w:t>
            </w:r>
          </w:p>
          <w:p w14:paraId="1B1895A5" w14:textId="77777777" w:rsidR="00AB7153" w:rsidRDefault="00AB7153" w:rsidP="00AB7153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11:00 am</w:t>
            </w:r>
          </w:p>
          <w:p w14:paraId="743B2B9E" w14:textId="49F17B7D" w:rsidR="001C0247" w:rsidRPr="0017136B" w:rsidRDefault="0017136B" w:rsidP="00AB7153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17136B">
              <w:rPr>
                <w:bCs/>
                <w:i/>
                <w:iCs/>
                <w:sz w:val="16"/>
                <w:szCs w:val="16"/>
              </w:rPr>
              <w:t>CWC</w:t>
            </w:r>
          </w:p>
          <w:p w14:paraId="3F3052C7" w14:textId="44080144" w:rsidR="0017136B" w:rsidRPr="001C0247" w:rsidRDefault="0017136B" w:rsidP="00AB715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11:30 am-St. H</w:t>
            </w:r>
          </w:p>
          <w:p w14:paraId="2F6DDC2F" w14:textId="77777777" w:rsidR="00871BB3" w:rsidRDefault="00871BB3" w:rsidP="00871BB3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5:00 pm Mass-St. J</w:t>
            </w:r>
          </w:p>
          <w:p w14:paraId="6CC91F2D" w14:textId="7ABDF496" w:rsidR="001C0247" w:rsidRPr="001C0247" w:rsidRDefault="00871BB3" w:rsidP="00871BB3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5:30 pm Mass-OLL</w:t>
            </w:r>
          </w:p>
          <w:p w14:paraId="22FE6B9F" w14:textId="77777777" w:rsidR="00871BB3" w:rsidRPr="001C0247" w:rsidRDefault="00871BB3" w:rsidP="00871BB3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1C0247">
              <w:rPr>
                <w:bCs/>
                <w:i/>
                <w:iCs/>
                <w:sz w:val="16"/>
                <w:szCs w:val="16"/>
              </w:rPr>
              <w:t>Adoration</w:t>
            </w:r>
          </w:p>
          <w:p w14:paraId="14E747CD" w14:textId="157382F0" w:rsidR="00607370" w:rsidRPr="001C0247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6:00 pm-OLL</w:t>
            </w:r>
          </w:p>
          <w:p w14:paraId="0B9AC2BA" w14:textId="4E4FDDAB" w:rsidR="000C5CB0" w:rsidRPr="00AB7153" w:rsidRDefault="000C5CB0" w:rsidP="00F311C9">
            <w:pPr>
              <w:jc w:val="center"/>
            </w:pPr>
          </w:p>
          <w:p w14:paraId="3E0F1A58" w14:textId="77777777" w:rsidR="00464436" w:rsidRPr="00AB7153" w:rsidRDefault="00464436" w:rsidP="00F311C9">
            <w:pPr>
              <w:jc w:val="center"/>
            </w:pPr>
          </w:p>
          <w:p w14:paraId="64B60C12" w14:textId="1F6910E9" w:rsidR="00A61453" w:rsidRPr="00AB7153" w:rsidRDefault="00A61453" w:rsidP="00F311C9">
            <w:pPr>
              <w:jc w:val="center"/>
            </w:pPr>
          </w:p>
          <w:p w14:paraId="1CBA8427" w14:textId="77777777" w:rsidR="00A61453" w:rsidRPr="00AB7153" w:rsidRDefault="00A61453" w:rsidP="00F311C9">
            <w:pPr>
              <w:jc w:val="center"/>
            </w:pPr>
          </w:p>
          <w:p w14:paraId="38441688" w14:textId="499080C3" w:rsidR="0019390E" w:rsidRPr="00AB7153" w:rsidRDefault="0019390E" w:rsidP="00F311C9">
            <w:pPr>
              <w:jc w:val="center"/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3F2F56" w14:textId="77777777" w:rsidR="00871BB3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 Mass-St. J</w:t>
            </w:r>
          </w:p>
          <w:p w14:paraId="0248A799" w14:textId="77777777" w:rsidR="001C0247" w:rsidRPr="001C0247" w:rsidRDefault="001C0247" w:rsidP="00871BB3">
            <w:pPr>
              <w:jc w:val="center"/>
              <w:rPr>
                <w:sz w:val="16"/>
                <w:szCs w:val="16"/>
              </w:rPr>
            </w:pPr>
          </w:p>
          <w:p w14:paraId="7F07D88B" w14:textId="77777777" w:rsidR="00871BB3" w:rsidRPr="001C0247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 Mass-OLL</w:t>
            </w:r>
          </w:p>
          <w:p w14:paraId="6B0B58AF" w14:textId="77777777" w:rsidR="00871BB3" w:rsidRPr="001C0247" w:rsidRDefault="00871BB3" w:rsidP="00871BB3">
            <w:pPr>
              <w:jc w:val="center"/>
              <w:rPr>
                <w:sz w:val="16"/>
                <w:szCs w:val="16"/>
              </w:rPr>
            </w:pPr>
          </w:p>
          <w:p w14:paraId="2D562C15" w14:textId="77777777" w:rsidR="00871BB3" w:rsidRPr="001C0247" w:rsidRDefault="00871BB3" w:rsidP="00871BB3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Adoration</w:t>
            </w:r>
          </w:p>
          <w:p w14:paraId="41DD0934" w14:textId="5DE5FADE" w:rsidR="00652A03" w:rsidRPr="00652A03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9:30 am-OLL</w:t>
            </w:r>
          </w:p>
        </w:tc>
        <w:tc>
          <w:tcPr>
            <w:tcW w:w="16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CF2E8" w:themeFill="accent3"/>
          </w:tcPr>
          <w:p w14:paraId="73FB45F6" w14:textId="77777777" w:rsidR="00871BB3" w:rsidRPr="001C0247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b/>
                <w:sz w:val="16"/>
                <w:szCs w:val="16"/>
              </w:rPr>
              <w:t>The Assumption of the Blessed Virgin Mary</w:t>
            </w:r>
          </w:p>
          <w:p w14:paraId="30BB1A78" w14:textId="518B9AE4" w:rsidR="00461AD1" w:rsidRPr="001C0247" w:rsidRDefault="00461AD1" w:rsidP="00461AD1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9:00 am Mass-OLL</w:t>
            </w:r>
          </w:p>
          <w:p w14:paraId="198245D4" w14:textId="3EBD4B59" w:rsidR="0066291E" w:rsidRPr="001C0247" w:rsidRDefault="005F3978" w:rsidP="005F3978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1C0247">
              <w:rPr>
                <w:bCs/>
                <w:i/>
                <w:iCs/>
                <w:sz w:val="16"/>
                <w:szCs w:val="16"/>
              </w:rPr>
              <w:t>Confession</w:t>
            </w:r>
          </w:p>
          <w:p w14:paraId="595203FE" w14:textId="6B85CC1A" w:rsidR="005F3978" w:rsidRDefault="005F3978" w:rsidP="005F3978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3:00</w:t>
            </w:r>
            <w:r w:rsidR="00DB78C6" w:rsidRPr="001C0247">
              <w:rPr>
                <w:bCs/>
                <w:sz w:val="16"/>
                <w:szCs w:val="16"/>
              </w:rPr>
              <w:t xml:space="preserve"> </w:t>
            </w:r>
            <w:r w:rsidRPr="001C0247">
              <w:rPr>
                <w:bCs/>
                <w:sz w:val="16"/>
                <w:szCs w:val="16"/>
              </w:rPr>
              <w:t>pm</w:t>
            </w:r>
            <w:r w:rsidR="005D3BE4" w:rsidRPr="001C0247">
              <w:rPr>
                <w:bCs/>
                <w:sz w:val="16"/>
                <w:szCs w:val="16"/>
              </w:rPr>
              <w:t>-OLL</w:t>
            </w:r>
          </w:p>
          <w:p w14:paraId="7F99C616" w14:textId="2F7808B1" w:rsidR="00F311C9" w:rsidRPr="001C0247" w:rsidRDefault="00F311C9" w:rsidP="00717BE0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4:00 pm Mass</w:t>
            </w:r>
            <w:r w:rsidR="005D3BE4" w:rsidRPr="001C0247">
              <w:rPr>
                <w:bCs/>
                <w:sz w:val="16"/>
                <w:szCs w:val="16"/>
              </w:rPr>
              <w:t>-OLL</w:t>
            </w:r>
          </w:p>
          <w:p w14:paraId="2B9580F3" w14:textId="61334A52" w:rsidR="005D3BE4" w:rsidRDefault="005D3BE4" w:rsidP="00717BE0">
            <w:pPr>
              <w:jc w:val="center"/>
              <w:rPr>
                <w:bCs/>
                <w:sz w:val="16"/>
                <w:szCs w:val="16"/>
              </w:rPr>
            </w:pPr>
            <w:r w:rsidRPr="001C0247">
              <w:rPr>
                <w:bCs/>
                <w:sz w:val="16"/>
                <w:szCs w:val="16"/>
              </w:rPr>
              <w:t>5:00 pm Mass-St. H</w:t>
            </w:r>
          </w:p>
          <w:p w14:paraId="642A33B0" w14:textId="3E5D1050" w:rsidR="005C0FFF" w:rsidRPr="005C0FFF" w:rsidRDefault="005C0FFF" w:rsidP="00717BE0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5C0FFF">
              <w:rPr>
                <w:b/>
                <w:i/>
                <w:iCs/>
                <w:sz w:val="16"/>
                <w:szCs w:val="16"/>
              </w:rPr>
              <w:t>Parish Picnic</w:t>
            </w:r>
          </w:p>
          <w:p w14:paraId="3D1D31A3" w14:textId="7E5F7C70" w:rsidR="005C0FFF" w:rsidRPr="001C0247" w:rsidRDefault="005C0FFF" w:rsidP="00717BE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5:00 pm-OLL</w:t>
            </w:r>
          </w:p>
          <w:p w14:paraId="49513AF2" w14:textId="7730493A" w:rsidR="00F311C9" w:rsidRPr="001C0247" w:rsidRDefault="00F311C9" w:rsidP="008F0F65">
            <w:pPr>
              <w:jc w:val="center"/>
              <w:rPr>
                <w:sz w:val="16"/>
                <w:szCs w:val="16"/>
              </w:rPr>
            </w:pPr>
          </w:p>
        </w:tc>
      </w:tr>
      <w:tr w:rsidR="00286E6C" w14:paraId="6D83EBAE" w14:textId="77777777" w:rsidTr="00C03185">
        <w:trPr>
          <w:gridAfter w:val="1"/>
          <w:wAfter w:w="3150" w:type="dxa"/>
          <w:trHeight w:val="255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12A32AE9" w14:textId="4EEEA124" w:rsidR="00F311C9" w:rsidRDefault="00C03185" w:rsidP="00626373">
            <w:pPr>
              <w:pStyle w:val="Dates"/>
            </w:pPr>
            <w:r w:rsidRPr="00C03185">
              <w:rPr>
                <w:color w:val="FFFFFF" w:themeColor="background1"/>
              </w:rPr>
              <w:t>16</w:t>
            </w:r>
          </w:p>
        </w:tc>
        <w:tc>
          <w:tcPr>
            <w:tcW w:w="1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18B1FA7F" w14:textId="336FC83C" w:rsidR="00F311C9" w:rsidRPr="00C03185" w:rsidRDefault="00C03185" w:rsidP="00F311C9">
            <w:pPr>
              <w:pStyle w:val="Dates"/>
              <w:rPr>
                <w:color w:val="FFFFFF" w:themeColor="background1"/>
              </w:rPr>
            </w:pPr>
            <w:r w:rsidRPr="00C03185">
              <w:rPr>
                <w:color w:val="FFFFFF" w:themeColor="background1"/>
              </w:rPr>
              <w:t>17</w:t>
            </w:r>
          </w:p>
        </w:tc>
        <w:tc>
          <w:tcPr>
            <w:tcW w:w="17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7EE3A968" w14:textId="3024DA36" w:rsidR="00F311C9" w:rsidRPr="00C03185" w:rsidRDefault="00C03185" w:rsidP="00F311C9">
            <w:pPr>
              <w:pStyle w:val="Dates"/>
              <w:rPr>
                <w:color w:val="FFFFFF" w:themeColor="background1"/>
              </w:rPr>
            </w:pPr>
            <w:r w:rsidRPr="00C03185">
              <w:rPr>
                <w:color w:val="FFFFFF" w:themeColor="background1"/>
              </w:rPr>
              <w:t>18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7EE701B9" w14:textId="314592C6" w:rsidR="00F311C9" w:rsidRDefault="00C03185" w:rsidP="00C03185">
            <w:pPr>
              <w:pStyle w:val="Dates"/>
            </w:pPr>
            <w:r w:rsidRPr="00C03185">
              <w:rPr>
                <w:color w:val="FFFFFF" w:themeColor="background1"/>
              </w:rPr>
              <w:t>19</w:t>
            </w:r>
          </w:p>
        </w:tc>
        <w:tc>
          <w:tcPr>
            <w:tcW w:w="1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3A1BA7" w14:textId="2D4620BC" w:rsidR="00F311C9" w:rsidRDefault="00C03185" w:rsidP="00F311C9">
            <w:pPr>
              <w:pStyle w:val="Dates"/>
            </w:pPr>
            <w:r>
              <w:t>20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43C2D6" w14:textId="1DB9C652" w:rsidR="00F311C9" w:rsidRDefault="00C03185" w:rsidP="00F311C9">
            <w:pPr>
              <w:pStyle w:val="Dates"/>
            </w:pPr>
            <w:r>
              <w:t>21</w:t>
            </w:r>
          </w:p>
        </w:tc>
        <w:tc>
          <w:tcPr>
            <w:tcW w:w="16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967E9C" w14:textId="699D5094" w:rsidR="00F311C9" w:rsidRDefault="00C03185" w:rsidP="00F311C9">
            <w:pPr>
              <w:pStyle w:val="Dates"/>
            </w:pPr>
            <w:r>
              <w:t>22</w:t>
            </w:r>
          </w:p>
        </w:tc>
      </w:tr>
      <w:tr w:rsidR="00615667" w14:paraId="37D9FC6D" w14:textId="77777777" w:rsidTr="00C03185">
        <w:trPr>
          <w:gridAfter w:val="1"/>
          <w:wAfter w:w="3150" w:type="dxa"/>
          <w:trHeight w:hRule="exact" w:val="2148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CF2E8" w:themeFill="accent3"/>
          </w:tcPr>
          <w:p w14:paraId="0424B397" w14:textId="0B77E073" w:rsidR="00C1469F" w:rsidRPr="008C64C8" w:rsidRDefault="00C1469F" w:rsidP="00372A5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C64C8">
              <w:rPr>
                <w:bCs/>
                <w:i/>
                <w:iCs/>
                <w:sz w:val="16"/>
                <w:szCs w:val="16"/>
              </w:rPr>
              <w:t>Confession</w:t>
            </w:r>
          </w:p>
          <w:p w14:paraId="67C2D2FF" w14:textId="483D60A1" w:rsidR="00607370" w:rsidRPr="00871BB3" w:rsidRDefault="00C1469F" w:rsidP="00372A59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8:00</w:t>
            </w:r>
            <w:r w:rsidR="00DB78C6" w:rsidRPr="00871BB3">
              <w:rPr>
                <w:bCs/>
                <w:sz w:val="16"/>
                <w:szCs w:val="16"/>
              </w:rPr>
              <w:t xml:space="preserve"> </w:t>
            </w:r>
            <w:r w:rsidRPr="00871BB3">
              <w:rPr>
                <w:bCs/>
                <w:sz w:val="16"/>
                <w:szCs w:val="16"/>
              </w:rPr>
              <w:t>am</w:t>
            </w:r>
            <w:r w:rsidR="005D3BE4" w:rsidRPr="00871BB3">
              <w:rPr>
                <w:bCs/>
                <w:sz w:val="16"/>
                <w:szCs w:val="16"/>
              </w:rPr>
              <w:t>-OLL</w:t>
            </w:r>
          </w:p>
          <w:p w14:paraId="0881DBB1" w14:textId="77777777" w:rsidR="008C64C8" w:rsidRDefault="008C64C8" w:rsidP="00372A59">
            <w:pPr>
              <w:jc w:val="center"/>
              <w:rPr>
                <w:bCs/>
                <w:sz w:val="16"/>
                <w:szCs w:val="16"/>
              </w:rPr>
            </w:pPr>
          </w:p>
          <w:p w14:paraId="0D6DDC35" w14:textId="10EA5314" w:rsidR="00607370" w:rsidRPr="00871BB3" w:rsidRDefault="00F311C9" w:rsidP="00372A59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9:00 am</w:t>
            </w:r>
            <w:r w:rsidR="00841E34" w:rsidRPr="00871BB3">
              <w:rPr>
                <w:bCs/>
                <w:sz w:val="16"/>
                <w:szCs w:val="16"/>
              </w:rPr>
              <w:t xml:space="preserve"> Youth</w:t>
            </w:r>
            <w:r w:rsidRPr="00871BB3">
              <w:rPr>
                <w:bCs/>
                <w:sz w:val="16"/>
                <w:szCs w:val="16"/>
              </w:rPr>
              <w:t xml:space="preserve"> Mass</w:t>
            </w:r>
            <w:r w:rsidR="005D3BE4" w:rsidRPr="00871BB3">
              <w:rPr>
                <w:bCs/>
                <w:sz w:val="16"/>
                <w:szCs w:val="16"/>
              </w:rPr>
              <w:t>-OLL</w:t>
            </w:r>
          </w:p>
          <w:p w14:paraId="5A0489B1" w14:textId="32EC1A47" w:rsidR="005D3BE4" w:rsidRPr="00871BB3" w:rsidRDefault="005D3BE4" w:rsidP="00372A59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9:00 am Mass-St. J</w:t>
            </w:r>
          </w:p>
          <w:p w14:paraId="36E4EC9C" w14:textId="48EF26A7" w:rsidR="005D3BE4" w:rsidRDefault="005D3BE4" w:rsidP="00372A59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11:00 am Mass-St. H</w:t>
            </w:r>
          </w:p>
          <w:p w14:paraId="4E26B6AA" w14:textId="77777777" w:rsidR="00607370" w:rsidRPr="00841E34" w:rsidRDefault="00607370" w:rsidP="00372A59">
            <w:pPr>
              <w:jc w:val="center"/>
              <w:rPr>
                <w:b/>
                <w:sz w:val="15"/>
                <w:szCs w:val="15"/>
              </w:rPr>
            </w:pPr>
          </w:p>
          <w:p w14:paraId="46451D2D" w14:textId="77777777" w:rsidR="005F3978" w:rsidRPr="00841E34" w:rsidRDefault="005F3978" w:rsidP="005F226F">
            <w:pPr>
              <w:jc w:val="center"/>
              <w:rPr>
                <w:b/>
                <w:sz w:val="15"/>
                <w:szCs w:val="15"/>
              </w:rPr>
            </w:pPr>
          </w:p>
          <w:p w14:paraId="3FF3ED5F" w14:textId="0187025A" w:rsidR="00F311C9" w:rsidRPr="00841E34" w:rsidRDefault="00F311C9" w:rsidP="00F311C9">
            <w:pPr>
              <w:jc w:val="center"/>
              <w:rPr>
                <w:sz w:val="15"/>
                <w:szCs w:val="15"/>
              </w:rPr>
            </w:pPr>
          </w:p>
          <w:p w14:paraId="1C37440E" w14:textId="77777777" w:rsidR="00F311C9" w:rsidRPr="00841E34" w:rsidRDefault="00F311C9" w:rsidP="00F311C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40AC98" w14:textId="77777777" w:rsidR="00334F3C" w:rsidRPr="008C64C8" w:rsidRDefault="00334F3C" w:rsidP="00334F3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C64C8">
              <w:rPr>
                <w:bCs/>
                <w:i/>
                <w:iCs/>
                <w:sz w:val="16"/>
                <w:szCs w:val="16"/>
              </w:rPr>
              <w:t>CCW Meeting</w:t>
            </w:r>
          </w:p>
          <w:p w14:paraId="4EAA8F1A" w14:textId="05DFFAF8" w:rsidR="00334F3C" w:rsidRDefault="00334F3C" w:rsidP="00D10447">
            <w:pPr>
              <w:jc w:val="center"/>
              <w:rPr>
                <w:bCs/>
                <w:sz w:val="16"/>
                <w:szCs w:val="16"/>
              </w:rPr>
            </w:pPr>
            <w:r w:rsidRPr="008C64C8">
              <w:rPr>
                <w:bCs/>
                <w:sz w:val="16"/>
                <w:szCs w:val="16"/>
              </w:rPr>
              <w:t>3:45 pm</w:t>
            </w:r>
            <w:r w:rsidR="008C64C8" w:rsidRPr="008C64C8">
              <w:rPr>
                <w:bCs/>
                <w:sz w:val="16"/>
                <w:szCs w:val="16"/>
              </w:rPr>
              <w:t>-</w:t>
            </w:r>
            <w:r w:rsidRPr="008C64C8">
              <w:rPr>
                <w:bCs/>
                <w:sz w:val="16"/>
                <w:szCs w:val="16"/>
              </w:rPr>
              <w:t>OLL</w:t>
            </w:r>
          </w:p>
          <w:p w14:paraId="60C62DDB" w14:textId="77777777" w:rsidR="008C64C8" w:rsidRPr="008C64C8" w:rsidRDefault="008C64C8" w:rsidP="00D10447">
            <w:pPr>
              <w:jc w:val="center"/>
              <w:rPr>
                <w:bCs/>
                <w:sz w:val="16"/>
                <w:szCs w:val="16"/>
              </w:rPr>
            </w:pPr>
          </w:p>
          <w:p w14:paraId="349EB9BB" w14:textId="798A6DFD" w:rsidR="00D10447" w:rsidRPr="008C64C8" w:rsidRDefault="00D10447" w:rsidP="00D10447">
            <w:pPr>
              <w:jc w:val="center"/>
              <w:rPr>
                <w:bCs/>
                <w:sz w:val="16"/>
                <w:szCs w:val="16"/>
              </w:rPr>
            </w:pPr>
            <w:r w:rsidRPr="008C64C8">
              <w:rPr>
                <w:bCs/>
                <w:sz w:val="16"/>
                <w:szCs w:val="16"/>
              </w:rPr>
              <w:t>5:</w:t>
            </w:r>
            <w:r w:rsidR="00FA093B" w:rsidRPr="008C64C8">
              <w:rPr>
                <w:bCs/>
                <w:sz w:val="16"/>
                <w:szCs w:val="16"/>
              </w:rPr>
              <w:t>3</w:t>
            </w:r>
            <w:r w:rsidRPr="008C64C8">
              <w:rPr>
                <w:bCs/>
                <w:sz w:val="16"/>
                <w:szCs w:val="16"/>
              </w:rPr>
              <w:t>0 pm Mass-OLL</w:t>
            </w:r>
          </w:p>
          <w:p w14:paraId="692B7D36" w14:textId="09179C4C" w:rsidR="00871BB3" w:rsidRPr="008C64C8" w:rsidRDefault="00871BB3" w:rsidP="00D10447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C64C8">
              <w:rPr>
                <w:bCs/>
                <w:i/>
                <w:iCs/>
                <w:sz w:val="16"/>
                <w:szCs w:val="16"/>
              </w:rPr>
              <w:t>Adoration</w:t>
            </w:r>
          </w:p>
          <w:p w14:paraId="17BC7F52" w14:textId="3E6690F2" w:rsidR="00871BB3" w:rsidRDefault="00871BB3" w:rsidP="00D10447">
            <w:pPr>
              <w:jc w:val="center"/>
              <w:rPr>
                <w:bCs/>
                <w:sz w:val="16"/>
                <w:szCs w:val="16"/>
              </w:rPr>
            </w:pPr>
            <w:r w:rsidRPr="008C64C8">
              <w:rPr>
                <w:bCs/>
                <w:sz w:val="16"/>
                <w:szCs w:val="16"/>
              </w:rPr>
              <w:t>6:00 pm-OLL</w:t>
            </w:r>
          </w:p>
          <w:p w14:paraId="2442DC8D" w14:textId="77777777" w:rsidR="008C64C8" w:rsidRPr="008C64C8" w:rsidRDefault="008C64C8" w:rsidP="00D10447">
            <w:pPr>
              <w:jc w:val="center"/>
              <w:rPr>
                <w:bCs/>
                <w:sz w:val="16"/>
                <w:szCs w:val="16"/>
              </w:rPr>
            </w:pPr>
          </w:p>
          <w:p w14:paraId="39A0FEE1" w14:textId="71A2CA12" w:rsidR="0029090A" w:rsidRPr="008C64C8" w:rsidRDefault="00BA628C" w:rsidP="00CD039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C64C8">
              <w:rPr>
                <w:bCs/>
                <w:i/>
                <w:iCs/>
                <w:sz w:val="16"/>
                <w:szCs w:val="16"/>
              </w:rPr>
              <w:t>K of C</w:t>
            </w:r>
          </w:p>
          <w:p w14:paraId="62D1080B" w14:textId="769A9043" w:rsidR="00BA628C" w:rsidRPr="008C64C8" w:rsidRDefault="00BA628C" w:rsidP="00CD0399">
            <w:pPr>
              <w:jc w:val="center"/>
              <w:rPr>
                <w:bCs/>
                <w:sz w:val="16"/>
                <w:szCs w:val="16"/>
              </w:rPr>
            </w:pPr>
            <w:r w:rsidRPr="008C64C8">
              <w:rPr>
                <w:bCs/>
                <w:sz w:val="16"/>
                <w:szCs w:val="16"/>
              </w:rPr>
              <w:t>7:00 pm</w:t>
            </w:r>
            <w:r w:rsidR="008C64C8">
              <w:rPr>
                <w:bCs/>
                <w:sz w:val="16"/>
                <w:szCs w:val="16"/>
              </w:rPr>
              <w:t>-</w:t>
            </w:r>
            <w:r w:rsidRPr="008C64C8">
              <w:rPr>
                <w:bCs/>
                <w:sz w:val="16"/>
                <w:szCs w:val="16"/>
              </w:rPr>
              <w:t>St. J</w:t>
            </w:r>
          </w:p>
          <w:p w14:paraId="5F86AA6A" w14:textId="77777777" w:rsidR="00CD0399" w:rsidRDefault="00CD0399" w:rsidP="00F311C9">
            <w:pPr>
              <w:jc w:val="center"/>
              <w:rPr>
                <w:sz w:val="20"/>
                <w:szCs w:val="20"/>
              </w:rPr>
            </w:pPr>
          </w:p>
          <w:p w14:paraId="233AE122" w14:textId="77777777" w:rsidR="00294FC5" w:rsidRDefault="00294FC5" w:rsidP="00F311C9">
            <w:pPr>
              <w:jc w:val="center"/>
              <w:rPr>
                <w:sz w:val="20"/>
                <w:szCs w:val="20"/>
              </w:rPr>
            </w:pPr>
          </w:p>
          <w:p w14:paraId="7BDE5F5C" w14:textId="77777777" w:rsidR="00294FC5" w:rsidRDefault="00294FC5" w:rsidP="00F311C9">
            <w:pPr>
              <w:jc w:val="center"/>
              <w:rPr>
                <w:sz w:val="20"/>
                <w:szCs w:val="20"/>
              </w:rPr>
            </w:pPr>
          </w:p>
          <w:p w14:paraId="686C8F38" w14:textId="27BF4A96" w:rsidR="00294FC5" w:rsidRDefault="00294FC5" w:rsidP="00F311C9">
            <w:pPr>
              <w:jc w:val="center"/>
              <w:rPr>
                <w:sz w:val="20"/>
                <w:szCs w:val="20"/>
              </w:rPr>
            </w:pPr>
          </w:p>
          <w:p w14:paraId="709D1DE7" w14:textId="77777777" w:rsidR="00294FC5" w:rsidRPr="00EB0006" w:rsidRDefault="00294FC5" w:rsidP="00F311C9">
            <w:pPr>
              <w:jc w:val="center"/>
              <w:rPr>
                <w:sz w:val="20"/>
                <w:szCs w:val="20"/>
              </w:rPr>
            </w:pPr>
          </w:p>
          <w:p w14:paraId="3DB5B855" w14:textId="05E05FF5" w:rsidR="00F311C9" w:rsidRPr="00EB0006" w:rsidRDefault="00F311C9" w:rsidP="00F311C9">
            <w:pPr>
              <w:jc w:val="center"/>
              <w:rPr>
                <w:sz w:val="20"/>
                <w:szCs w:val="20"/>
              </w:rPr>
            </w:pPr>
          </w:p>
          <w:p w14:paraId="48E6A795" w14:textId="77777777" w:rsidR="00F311C9" w:rsidRPr="00EB0006" w:rsidRDefault="00F311C9" w:rsidP="00F311C9">
            <w:pPr>
              <w:jc w:val="center"/>
              <w:rPr>
                <w:sz w:val="20"/>
                <w:szCs w:val="20"/>
              </w:rPr>
            </w:pPr>
          </w:p>
          <w:p w14:paraId="777733E0" w14:textId="0AE7AF76" w:rsidR="00F311C9" w:rsidRPr="00EB0006" w:rsidRDefault="00F311C9" w:rsidP="00F311C9">
            <w:pPr>
              <w:jc w:val="center"/>
              <w:rPr>
                <w:sz w:val="20"/>
                <w:szCs w:val="20"/>
              </w:rPr>
            </w:pPr>
            <w:r w:rsidRPr="00EB00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73560E" w14:textId="1216009D" w:rsidR="00871BB3" w:rsidRPr="00A272E1" w:rsidRDefault="00871BB3" w:rsidP="00871BB3">
            <w:pPr>
              <w:jc w:val="center"/>
              <w:rPr>
                <w:sz w:val="16"/>
                <w:szCs w:val="16"/>
              </w:rPr>
            </w:pPr>
            <w:r w:rsidRPr="00A272E1">
              <w:rPr>
                <w:sz w:val="16"/>
                <w:szCs w:val="16"/>
              </w:rPr>
              <w:t>9:00 am Mass-OLL</w:t>
            </w:r>
          </w:p>
          <w:p w14:paraId="1CA67306" w14:textId="77777777" w:rsidR="00A272E1" w:rsidRPr="00A272E1" w:rsidRDefault="00A272E1" w:rsidP="00A272E1">
            <w:pPr>
              <w:jc w:val="center"/>
              <w:rPr>
                <w:i/>
                <w:iCs/>
                <w:sz w:val="16"/>
                <w:szCs w:val="16"/>
              </w:rPr>
            </w:pPr>
            <w:r w:rsidRPr="00A272E1">
              <w:rPr>
                <w:i/>
                <w:iCs/>
                <w:sz w:val="16"/>
                <w:szCs w:val="16"/>
              </w:rPr>
              <w:t>Adoration</w:t>
            </w:r>
          </w:p>
          <w:p w14:paraId="38976BD2" w14:textId="77777777" w:rsidR="00A272E1" w:rsidRPr="00A272E1" w:rsidRDefault="00A272E1" w:rsidP="00A272E1">
            <w:pPr>
              <w:jc w:val="center"/>
              <w:rPr>
                <w:sz w:val="16"/>
                <w:szCs w:val="16"/>
              </w:rPr>
            </w:pPr>
            <w:r w:rsidRPr="00A272E1">
              <w:rPr>
                <w:sz w:val="16"/>
                <w:szCs w:val="16"/>
              </w:rPr>
              <w:t>9:30 am-OLL</w:t>
            </w:r>
          </w:p>
          <w:p w14:paraId="41693BB4" w14:textId="24102B70" w:rsidR="0017136B" w:rsidRPr="00A272E1" w:rsidRDefault="00871BB3" w:rsidP="00871BB3">
            <w:pPr>
              <w:jc w:val="center"/>
              <w:rPr>
                <w:sz w:val="16"/>
                <w:szCs w:val="16"/>
              </w:rPr>
            </w:pPr>
            <w:r w:rsidRPr="00A272E1">
              <w:rPr>
                <w:sz w:val="16"/>
                <w:szCs w:val="16"/>
              </w:rPr>
              <w:t>5:00 pm Mass-St. H</w:t>
            </w:r>
          </w:p>
          <w:p w14:paraId="3F087614" w14:textId="77777777" w:rsidR="0017136B" w:rsidRPr="00A272E1" w:rsidRDefault="0017136B" w:rsidP="0017136B">
            <w:pPr>
              <w:jc w:val="center"/>
              <w:rPr>
                <w:i/>
                <w:iCs/>
                <w:sz w:val="16"/>
                <w:szCs w:val="16"/>
              </w:rPr>
            </w:pPr>
            <w:r w:rsidRPr="00A272E1">
              <w:rPr>
                <w:i/>
                <w:iCs/>
                <w:sz w:val="16"/>
                <w:szCs w:val="16"/>
              </w:rPr>
              <w:t>Welcome Meeting</w:t>
            </w:r>
          </w:p>
          <w:p w14:paraId="18A873B6" w14:textId="05C09694" w:rsidR="00A5061D" w:rsidRPr="00A272E1" w:rsidRDefault="0017136B" w:rsidP="00F311C9">
            <w:pPr>
              <w:jc w:val="center"/>
              <w:rPr>
                <w:sz w:val="16"/>
                <w:szCs w:val="16"/>
              </w:rPr>
            </w:pPr>
            <w:r w:rsidRPr="00A272E1">
              <w:rPr>
                <w:sz w:val="16"/>
                <w:szCs w:val="16"/>
              </w:rPr>
              <w:t>5:30 pm-OLL</w:t>
            </w:r>
          </w:p>
          <w:p w14:paraId="66CFBC06" w14:textId="66D0BFA5" w:rsidR="001D3891" w:rsidRPr="00A272E1" w:rsidRDefault="00BA628C" w:rsidP="00F311C9">
            <w:pPr>
              <w:jc w:val="center"/>
              <w:rPr>
                <w:i/>
                <w:iCs/>
                <w:sz w:val="16"/>
                <w:szCs w:val="16"/>
              </w:rPr>
            </w:pPr>
            <w:r w:rsidRPr="00A272E1">
              <w:rPr>
                <w:i/>
                <w:iCs/>
                <w:sz w:val="16"/>
                <w:szCs w:val="16"/>
              </w:rPr>
              <w:t xml:space="preserve">Men’s </w:t>
            </w:r>
            <w:r w:rsidR="008C64C8" w:rsidRPr="00A272E1">
              <w:rPr>
                <w:i/>
                <w:iCs/>
                <w:sz w:val="16"/>
                <w:szCs w:val="16"/>
              </w:rPr>
              <w:t xml:space="preserve">&amp; Women’s </w:t>
            </w:r>
            <w:r w:rsidRPr="00A272E1">
              <w:rPr>
                <w:i/>
                <w:iCs/>
                <w:sz w:val="16"/>
                <w:szCs w:val="16"/>
              </w:rPr>
              <w:t>Club</w:t>
            </w:r>
          </w:p>
          <w:p w14:paraId="7F716F85" w14:textId="6591910C" w:rsidR="00BA628C" w:rsidRPr="00A272E1" w:rsidRDefault="00BA628C" w:rsidP="00F311C9">
            <w:pPr>
              <w:jc w:val="center"/>
              <w:rPr>
                <w:sz w:val="16"/>
                <w:szCs w:val="16"/>
              </w:rPr>
            </w:pPr>
            <w:r w:rsidRPr="00A272E1">
              <w:rPr>
                <w:sz w:val="16"/>
                <w:szCs w:val="16"/>
              </w:rPr>
              <w:t>5:30 pm</w:t>
            </w:r>
            <w:r w:rsidR="008C64C8" w:rsidRPr="00A272E1">
              <w:rPr>
                <w:sz w:val="16"/>
                <w:szCs w:val="16"/>
              </w:rPr>
              <w:t>-</w:t>
            </w:r>
            <w:r w:rsidRPr="00A272E1">
              <w:rPr>
                <w:sz w:val="16"/>
                <w:szCs w:val="16"/>
              </w:rPr>
              <w:t>St. J</w:t>
            </w:r>
          </w:p>
          <w:p w14:paraId="5DF11BDC" w14:textId="575A5588" w:rsidR="00322FEB" w:rsidRPr="00BA628C" w:rsidRDefault="00322FEB" w:rsidP="00F311C9">
            <w:pPr>
              <w:jc w:val="center"/>
              <w:rPr>
                <w:sz w:val="16"/>
                <w:szCs w:val="16"/>
              </w:rPr>
            </w:pPr>
          </w:p>
          <w:p w14:paraId="32ACBC2D" w14:textId="77777777" w:rsidR="00F311C9" w:rsidRPr="00BA628C" w:rsidRDefault="00F311C9" w:rsidP="00F311C9">
            <w:pPr>
              <w:jc w:val="center"/>
              <w:rPr>
                <w:sz w:val="16"/>
                <w:szCs w:val="16"/>
              </w:rPr>
            </w:pPr>
          </w:p>
          <w:p w14:paraId="72BE9E38" w14:textId="7468E2AA" w:rsidR="00F311C9" w:rsidRPr="00BA628C" w:rsidRDefault="00F311C9" w:rsidP="00F311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9E17E2" w14:textId="6F5740E1" w:rsidR="00CC3DAB" w:rsidRPr="001C0247" w:rsidRDefault="00F958D4" w:rsidP="00812BCC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 Mass</w:t>
            </w:r>
            <w:r w:rsidR="00B67E7D" w:rsidRPr="001C0247">
              <w:rPr>
                <w:sz w:val="16"/>
                <w:szCs w:val="16"/>
              </w:rPr>
              <w:t>-OLL</w:t>
            </w:r>
          </w:p>
          <w:p w14:paraId="525EBCD8" w14:textId="3E54D114" w:rsidR="00AB7153" w:rsidRDefault="001C0247" w:rsidP="00AB71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B7153" w:rsidRPr="001C0247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00</w:t>
            </w:r>
            <w:r w:rsidR="00AB7153" w:rsidRPr="001C024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</w:t>
            </w:r>
            <w:r w:rsidR="00AB7153" w:rsidRPr="001C0247">
              <w:rPr>
                <w:sz w:val="16"/>
                <w:szCs w:val="16"/>
              </w:rPr>
              <w:t>m Mass-St. H</w:t>
            </w:r>
          </w:p>
          <w:p w14:paraId="11746276" w14:textId="77777777" w:rsidR="001C0247" w:rsidRPr="001C0247" w:rsidRDefault="001C0247" w:rsidP="00AB7153">
            <w:pPr>
              <w:jc w:val="center"/>
              <w:rPr>
                <w:sz w:val="16"/>
                <w:szCs w:val="16"/>
              </w:rPr>
            </w:pPr>
          </w:p>
          <w:p w14:paraId="6D578455" w14:textId="0DDDEE1E" w:rsidR="00534307" w:rsidRPr="001C0247" w:rsidRDefault="00534307" w:rsidP="00534307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5 hours of Adoration</w:t>
            </w:r>
          </w:p>
          <w:p w14:paraId="2DB03D7B" w14:textId="101BD482" w:rsidR="006B3BAA" w:rsidRDefault="00534307" w:rsidP="00534307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 xml:space="preserve"> 10 am - 3 pm</w:t>
            </w:r>
            <w:r w:rsidR="00B67E7D" w:rsidRPr="001C0247">
              <w:rPr>
                <w:sz w:val="16"/>
                <w:szCs w:val="16"/>
              </w:rPr>
              <w:t xml:space="preserve"> OLL</w:t>
            </w:r>
          </w:p>
          <w:p w14:paraId="364DCEEF" w14:textId="77777777" w:rsidR="001C0247" w:rsidRPr="001C0247" w:rsidRDefault="001C0247" w:rsidP="00534307">
            <w:pPr>
              <w:jc w:val="center"/>
              <w:rPr>
                <w:sz w:val="16"/>
                <w:szCs w:val="16"/>
              </w:rPr>
            </w:pPr>
          </w:p>
          <w:p w14:paraId="52F259C3" w14:textId="77777777" w:rsidR="001A5A6A" w:rsidRPr="001C0247" w:rsidRDefault="001A5A6A" w:rsidP="001A5A6A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Confession</w:t>
            </w:r>
          </w:p>
          <w:p w14:paraId="6540E95D" w14:textId="0CE18CFE" w:rsidR="001A5A6A" w:rsidRPr="001C0247" w:rsidRDefault="001A5A6A" w:rsidP="001A5A6A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11 am – 12 pm</w:t>
            </w:r>
            <w:r w:rsidR="00B67E7D" w:rsidRPr="001C0247">
              <w:rPr>
                <w:sz w:val="16"/>
                <w:szCs w:val="16"/>
              </w:rPr>
              <w:t xml:space="preserve"> OLL</w:t>
            </w:r>
          </w:p>
          <w:p w14:paraId="3FB4A381" w14:textId="77777777" w:rsidR="00524FB4" w:rsidRPr="00723559" w:rsidRDefault="00524FB4" w:rsidP="001A5A6A">
            <w:pPr>
              <w:jc w:val="center"/>
              <w:rPr>
                <w:sz w:val="15"/>
                <w:szCs w:val="15"/>
              </w:rPr>
            </w:pPr>
          </w:p>
          <w:p w14:paraId="0971ADF7" w14:textId="77777777" w:rsidR="00534307" w:rsidRPr="00723559" w:rsidRDefault="00534307" w:rsidP="00812BCC">
            <w:pPr>
              <w:jc w:val="center"/>
              <w:rPr>
                <w:sz w:val="15"/>
                <w:szCs w:val="15"/>
              </w:rPr>
            </w:pPr>
          </w:p>
          <w:p w14:paraId="0F89AA3B" w14:textId="3C1DEF76" w:rsidR="0029090A" w:rsidRPr="00723559" w:rsidRDefault="0029090A" w:rsidP="00812BCC">
            <w:pPr>
              <w:jc w:val="center"/>
              <w:rPr>
                <w:sz w:val="15"/>
                <w:szCs w:val="15"/>
              </w:rPr>
            </w:pPr>
          </w:p>
          <w:p w14:paraId="637860F3" w14:textId="77777777" w:rsidR="00534307" w:rsidRPr="00723559" w:rsidRDefault="00534307" w:rsidP="00812BCC">
            <w:pPr>
              <w:jc w:val="center"/>
              <w:rPr>
                <w:sz w:val="15"/>
                <w:szCs w:val="15"/>
              </w:rPr>
            </w:pPr>
          </w:p>
          <w:p w14:paraId="30E6E51A" w14:textId="63A7B466" w:rsidR="00BE32B8" w:rsidRPr="00723559" w:rsidRDefault="00BE32B8" w:rsidP="00C6262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51BB53" w14:textId="77CE585D" w:rsidR="00FB3661" w:rsidRPr="001C0247" w:rsidRDefault="00FB3661" w:rsidP="004D18DD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Mass at the Brook</w:t>
            </w:r>
          </w:p>
          <w:p w14:paraId="025CB314" w14:textId="451F47A6" w:rsidR="00FB3661" w:rsidRDefault="00FB3661" w:rsidP="004D18DD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11:00 am</w:t>
            </w:r>
          </w:p>
          <w:p w14:paraId="5FCC0E50" w14:textId="77777777" w:rsidR="001C0247" w:rsidRPr="001C0247" w:rsidRDefault="001C0247" w:rsidP="004D18DD">
            <w:pPr>
              <w:jc w:val="center"/>
              <w:rPr>
                <w:sz w:val="16"/>
                <w:szCs w:val="16"/>
              </w:rPr>
            </w:pPr>
          </w:p>
          <w:p w14:paraId="53C647E4" w14:textId="77777777" w:rsidR="00871BB3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5:00 pm Mass-St. J</w:t>
            </w:r>
          </w:p>
          <w:p w14:paraId="1E4C417A" w14:textId="77777777" w:rsidR="001C0247" w:rsidRPr="001C0247" w:rsidRDefault="001C0247" w:rsidP="00871BB3">
            <w:pPr>
              <w:jc w:val="center"/>
              <w:rPr>
                <w:sz w:val="16"/>
                <w:szCs w:val="16"/>
              </w:rPr>
            </w:pPr>
          </w:p>
          <w:p w14:paraId="1A6F87D4" w14:textId="4574ECBD" w:rsidR="00871BB3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5:30 pm Mass-OLL</w:t>
            </w:r>
          </w:p>
          <w:p w14:paraId="7260CD45" w14:textId="77777777" w:rsidR="001C0247" w:rsidRPr="001C0247" w:rsidRDefault="001C0247" w:rsidP="00871BB3">
            <w:pPr>
              <w:jc w:val="center"/>
              <w:rPr>
                <w:sz w:val="16"/>
                <w:szCs w:val="16"/>
              </w:rPr>
            </w:pPr>
          </w:p>
          <w:p w14:paraId="43BA80CB" w14:textId="77777777" w:rsidR="00871BB3" w:rsidRPr="001C0247" w:rsidRDefault="00871BB3" w:rsidP="00871BB3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Adoration</w:t>
            </w:r>
          </w:p>
          <w:p w14:paraId="31F6C82B" w14:textId="64EBCF19" w:rsidR="00C9027B" w:rsidRPr="001C0247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6:00 pm-OLL</w:t>
            </w:r>
          </w:p>
          <w:p w14:paraId="04146897" w14:textId="1DFD12AB" w:rsidR="00056925" w:rsidRPr="00056925" w:rsidRDefault="00056925" w:rsidP="00B04575">
            <w:pPr>
              <w:jc w:val="center"/>
              <w:rPr>
                <w:sz w:val="8"/>
                <w:szCs w:val="8"/>
              </w:rPr>
            </w:pPr>
          </w:p>
          <w:p w14:paraId="16BB55C2" w14:textId="2BD5A322" w:rsidR="0029090A" w:rsidRPr="0029090A" w:rsidRDefault="0029090A" w:rsidP="00B04575">
            <w:pPr>
              <w:jc w:val="center"/>
              <w:rPr>
                <w:sz w:val="8"/>
                <w:szCs w:val="8"/>
              </w:rPr>
            </w:pPr>
          </w:p>
          <w:p w14:paraId="53E9E5FB" w14:textId="77777777" w:rsidR="00EC0023" w:rsidRPr="00EC0023" w:rsidRDefault="00EC0023" w:rsidP="00B04575">
            <w:pPr>
              <w:jc w:val="center"/>
              <w:rPr>
                <w:b/>
                <w:sz w:val="8"/>
                <w:szCs w:val="8"/>
              </w:rPr>
            </w:pPr>
          </w:p>
          <w:p w14:paraId="24EFE486" w14:textId="3293D9EF" w:rsidR="008C78EE" w:rsidRPr="00EB0006" w:rsidRDefault="008C78EE" w:rsidP="006073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D5FD4D" w14:textId="77777777" w:rsidR="00871BB3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 Mass-St. J</w:t>
            </w:r>
          </w:p>
          <w:p w14:paraId="49030433" w14:textId="77777777" w:rsidR="001C0247" w:rsidRPr="001C0247" w:rsidRDefault="001C0247" w:rsidP="00871BB3">
            <w:pPr>
              <w:jc w:val="center"/>
              <w:rPr>
                <w:sz w:val="16"/>
                <w:szCs w:val="16"/>
              </w:rPr>
            </w:pPr>
          </w:p>
          <w:p w14:paraId="5E6346F7" w14:textId="77777777" w:rsidR="00871BB3" w:rsidRPr="001C0247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 Mass-OLL</w:t>
            </w:r>
          </w:p>
          <w:p w14:paraId="21A66353" w14:textId="77777777" w:rsidR="00871BB3" w:rsidRPr="001C0247" w:rsidRDefault="00871BB3" w:rsidP="00871BB3">
            <w:pPr>
              <w:jc w:val="center"/>
              <w:rPr>
                <w:sz w:val="16"/>
                <w:szCs w:val="16"/>
              </w:rPr>
            </w:pPr>
          </w:p>
          <w:p w14:paraId="073D28B8" w14:textId="77777777" w:rsidR="00871BB3" w:rsidRPr="001C0247" w:rsidRDefault="00871BB3" w:rsidP="00871BB3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Adoration</w:t>
            </w:r>
          </w:p>
          <w:p w14:paraId="321722A5" w14:textId="504FCBD9" w:rsidR="0029090A" w:rsidRPr="001C0247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9:30 am-OLL</w:t>
            </w:r>
          </w:p>
          <w:p w14:paraId="4711BCDB" w14:textId="77777777" w:rsidR="00F311C9" w:rsidRPr="00652A03" w:rsidRDefault="00F311C9" w:rsidP="00F311C9">
            <w:pPr>
              <w:jc w:val="center"/>
              <w:rPr>
                <w:sz w:val="16"/>
                <w:szCs w:val="16"/>
              </w:rPr>
            </w:pPr>
          </w:p>
          <w:p w14:paraId="221EA67F" w14:textId="2442BB08" w:rsidR="00F311C9" w:rsidRPr="00652A03" w:rsidRDefault="00F311C9" w:rsidP="00F311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CF2E8" w:themeFill="accent3"/>
          </w:tcPr>
          <w:p w14:paraId="250B0966" w14:textId="77777777" w:rsidR="00461AD1" w:rsidRDefault="00461AD1" w:rsidP="00461AD1">
            <w:pPr>
              <w:jc w:val="center"/>
              <w:rPr>
                <w:bCs/>
                <w:sz w:val="16"/>
                <w:szCs w:val="16"/>
              </w:rPr>
            </w:pPr>
            <w:r w:rsidRPr="0017136B">
              <w:rPr>
                <w:bCs/>
                <w:sz w:val="16"/>
                <w:szCs w:val="16"/>
              </w:rPr>
              <w:t>9:00 am Mass-OLL</w:t>
            </w:r>
          </w:p>
          <w:p w14:paraId="658861E7" w14:textId="77777777" w:rsidR="0017136B" w:rsidRPr="0017136B" w:rsidRDefault="0017136B" w:rsidP="00461AD1">
            <w:pPr>
              <w:jc w:val="center"/>
              <w:rPr>
                <w:bCs/>
                <w:sz w:val="16"/>
                <w:szCs w:val="16"/>
              </w:rPr>
            </w:pPr>
          </w:p>
          <w:p w14:paraId="52A6C0EB" w14:textId="3331E670" w:rsidR="00B40B65" w:rsidRPr="0017136B" w:rsidRDefault="00B40B65" w:rsidP="00B40B65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17136B">
              <w:rPr>
                <w:bCs/>
                <w:i/>
                <w:iCs/>
                <w:sz w:val="16"/>
                <w:szCs w:val="16"/>
              </w:rPr>
              <w:t>Confession</w:t>
            </w:r>
          </w:p>
          <w:p w14:paraId="2784F82F" w14:textId="22F4CFE7" w:rsidR="0017136B" w:rsidRPr="0017136B" w:rsidRDefault="00B40B65" w:rsidP="00B40B65">
            <w:pPr>
              <w:jc w:val="center"/>
              <w:rPr>
                <w:bCs/>
                <w:sz w:val="16"/>
                <w:szCs w:val="16"/>
              </w:rPr>
            </w:pPr>
            <w:r w:rsidRPr="0017136B">
              <w:rPr>
                <w:bCs/>
                <w:sz w:val="16"/>
                <w:szCs w:val="16"/>
              </w:rPr>
              <w:t>3:00 pm</w:t>
            </w:r>
            <w:r w:rsidR="004D18DD" w:rsidRPr="0017136B">
              <w:rPr>
                <w:bCs/>
                <w:sz w:val="16"/>
                <w:szCs w:val="16"/>
              </w:rPr>
              <w:t>-OLL</w:t>
            </w:r>
          </w:p>
          <w:p w14:paraId="01260953" w14:textId="6A81F38E" w:rsidR="00AD0ED2" w:rsidRPr="0017136B" w:rsidRDefault="00B40B65" w:rsidP="00B40B65">
            <w:pPr>
              <w:jc w:val="center"/>
              <w:rPr>
                <w:bCs/>
                <w:sz w:val="16"/>
                <w:szCs w:val="16"/>
              </w:rPr>
            </w:pPr>
            <w:r w:rsidRPr="0017136B">
              <w:rPr>
                <w:bCs/>
                <w:sz w:val="16"/>
                <w:szCs w:val="16"/>
              </w:rPr>
              <w:t>4:00 pm Mass</w:t>
            </w:r>
            <w:r w:rsidR="004D18DD" w:rsidRPr="0017136B">
              <w:rPr>
                <w:bCs/>
                <w:sz w:val="16"/>
                <w:szCs w:val="16"/>
              </w:rPr>
              <w:t>-OLL</w:t>
            </w:r>
          </w:p>
          <w:p w14:paraId="215A54F7" w14:textId="77777777" w:rsidR="00D10F78" w:rsidRDefault="004D18DD" w:rsidP="004D18DD">
            <w:pPr>
              <w:jc w:val="center"/>
              <w:rPr>
                <w:bCs/>
                <w:sz w:val="16"/>
                <w:szCs w:val="16"/>
              </w:rPr>
            </w:pPr>
            <w:r w:rsidRPr="0017136B">
              <w:rPr>
                <w:bCs/>
                <w:sz w:val="16"/>
                <w:szCs w:val="16"/>
              </w:rPr>
              <w:t>5:00 pm Mass-St. H</w:t>
            </w:r>
          </w:p>
          <w:p w14:paraId="7AB491A2" w14:textId="77777777" w:rsidR="00791837" w:rsidRDefault="00791837" w:rsidP="004D18DD">
            <w:pPr>
              <w:jc w:val="center"/>
              <w:rPr>
                <w:bCs/>
                <w:sz w:val="16"/>
                <w:szCs w:val="16"/>
              </w:rPr>
            </w:pPr>
          </w:p>
          <w:p w14:paraId="57BCBA66" w14:textId="178D4DF8" w:rsidR="00791837" w:rsidRPr="00791837" w:rsidRDefault="00791837" w:rsidP="004D18DD">
            <w:pPr>
              <w:jc w:val="center"/>
              <w:rPr>
                <w:bCs/>
                <w:sz w:val="16"/>
                <w:szCs w:val="16"/>
              </w:rPr>
            </w:pPr>
            <w:r w:rsidRPr="00791837">
              <w:rPr>
                <w:bCs/>
                <w:sz w:val="16"/>
                <w:szCs w:val="16"/>
              </w:rPr>
              <w:t>Steak Dinner</w:t>
            </w:r>
          </w:p>
          <w:p w14:paraId="19943888" w14:textId="1D7EBB73" w:rsidR="00E61F23" w:rsidRPr="00791837" w:rsidRDefault="00791837" w:rsidP="004D18DD">
            <w:pPr>
              <w:jc w:val="center"/>
              <w:rPr>
                <w:bCs/>
                <w:sz w:val="16"/>
                <w:szCs w:val="16"/>
              </w:rPr>
            </w:pPr>
            <w:r w:rsidRPr="00791837">
              <w:rPr>
                <w:bCs/>
                <w:sz w:val="16"/>
                <w:szCs w:val="16"/>
              </w:rPr>
              <w:t>4:00 pm-St. J</w:t>
            </w:r>
          </w:p>
          <w:p w14:paraId="46E0C45D" w14:textId="393805DD" w:rsidR="00E61F23" w:rsidRPr="0017136B" w:rsidRDefault="00E61F23" w:rsidP="004D18D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F7875" w14:paraId="0F4E4FBA" w14:textId="77777777" w:rsidTr="00334F3C">
        <w:trPr>
          <w:gridAfter w:val="1"/>
          <w:wAfter w:w="3150" w:type="dxa"/>
          <w:trHeight w:val="237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5F560427" w14:textId="6B9DB9EB" w:rsidR="009F7875" w:rsidRDefault="009F7875" w:rsidP="00C5475D">
            <w:pPr>
              <w:pStyle w:val="Dates"/>
            </w:pPr>
            <w:r w:rsidRPr="00C03185">
              <w:rPr>
                <w:color w:val="FFFFFF" w:themeColor="background1"/>
              </w:rPr>
              <w:t>2</w:t>
            </w:r>
            <w:r w:rsidR="00C03185" w:rsidRPr="00C03185">
              <w:rPr>
                <w:color w:val="FFFFFF" w:themeColor="background1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01EA4688" w14:textId="73BAA93F" w:rsidR="009F7875" w:rsidRDefault="00C03185" w:rsidP="00C5475D">
            <w:pPr>
              <w:pStyle w:val="Dates"/>
            </w:pPr>
            <w:r w:rsidRPr="00C03185">
              <w:rPr>
                <w:color w:val="FFFFFF" w:themeColor="background1"/>
              </w:rPr>
              <w:t>24</w:t>
            </w:r>
          </w:p>
        </w:tc>
        <w:tc>
          <w:tcPr>
            <w:tcW w:w="17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13A07446" w14:textId="258BB9F7" w:rsidR="009F7875" w:rsidRDefault="00C03185" w:rsidP="00C5475D">
            <w:pPr>
              <w:pStyle w:val="Dates"/>
            </w:pPr>
            <w:r w:rsidRPr="00C03185">
              <w:rPr>
                <w:color w:val="FFFFFF" w:themeColor="background1"/>
              </w:rPr>
              <w:t>25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0D9962FF" w14:textId="5EF06965" w:rsidR="009F7875" w:rsidRDefault="00C03185" w:rsidP="00C5475D">
            <w:pPr>
              <w:pStyle w:val="Dates"/>
            </w:pPr>
            <w:r w:rsidRPr="00C03185">
              <w:rPr>
                <w:color w:val="FFFFFF" w:themeColor="background1"/>
              </w:rPr>
              <w:t>26</w:t>
            </w:r>
          </w:p>
        </w:tc>
        <w:tc>
          <w:tcPr>
            <w:tcW w:w="1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7798A4" w14:textId="3C5FE806" w:rsidR="009F7875" w:rsidRDefault="00C03185" w:rsidP="00C5475D">
            <w:pPr>
              <w:pStyle w:val="Dates"/>
            </w:pPr>
            <w:r>
              <w:t>27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27BAC6" w14:textId="62A2F98B" w:rsidR="009F7875" w:rsidRPr="00652A03" w:rsidRDefault="00C03185" w:rsidP="00C5475D">
            <w:pPr>
              <w:pStyle w:val="Dates"/>
            </w:pPr>
            <w:r>
              <w:t>28</w:t>
            </w:r>
          </w:p>
        </w:tc>
        <w:tc>
          <w:tcPr>
            <w:tcW w:w="16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0000"/>
          </w:tcPr>
          <w:p w14:paraId="6A3506AF" w14:textId="6AD86B1B" w:rsidR="009F7875" w:rsidRDefault="00C03185" w:rsidP="00C5475D">
            <w:pPr>
              <w:pStyle w:val="Dates"/>
            </w:pPr>
            <w:r w:rsidRPr="00334F3C">
              <w:rPr>
                <w:color w:val="FFFFFF" w:themeColor="background1"/>
              </w:rPr>
              <w:t>29</w:t>
            </w:r>
          </w:p>
        </w:tc>
      </w:tr>
      <w:tr w:rsidR="009F7875" w14:paraId="30BA5812" w14:textId="77777777" w:rsidTr="00C03185">
        <w:trPr>
          <w:gridAfter w:val="1"/>
          <w:wAfter w:w="3150" w:type="dxa"/>
          <w:trHeight w:hRule="exact" w:val="1905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CF2E8" w:themeFill="accent3"/>
          </w:tcPr>
          <w:p w14:paraId="0359A916" w14:textId="78D5DC54" w:rsidR="009F7875" w:rsidRPr="008C64C8" w:rsidRDefault="009F7875" w:rsidP="009F7875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C64C8">
              <w:rPr>
                <w:bCs/>
                <w:i/>
                <w:iCs/>
                <w:sz w:val="16"/>
                <w:szCs w:val="16"/>
              </w:rPr>
              <w:t>Confession</w:t>
            </w:r>
          </w:p>
          <w:p w14:paraId="21B85EDA" w14:textId="77777777" w:rsidR="009F7875" w:rsidRPr="00871BB3" w:rsidRDefault="009F7875" w:rsidP="009F7875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8:00 am-OLL</w:t>
            </w:r>
          </w:p>
          <w:p w14:paraId="282D11A9" w14:textId="77777777" w:rsidR="008C64C8" w:rsidRDefault="008C64C8" w:rsidP="009F7875">
            <w:pPr>
              <w:jc w:val="center"/>
              <w:rPr>
                <w:bCs/>
                <w:sz w:val="16"/>
                <w:szCs w:val="16"/>
              </w:rPr>
            </w:pPr>
          </w:p>
          <w:p w14:paraId="04D172BE" w14:textId="3F728A36" w:rsidR="009F7875" w:rsidRPr="00871BB3" w:rsidRDefault="009F7875" w:rsidP="009F7875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9:00 am Mass-OLL</w:t>
            </w:r>
          </w:p>
          <w:p w14:paraId="0A765DFD" w14:textId="6A900DFF" w:rsidR="009F7875" w:rsidRPr="00871BB3" w:rsidRDefault="009F7875" w:rsidP="009542E6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9:00 am Mass-St. J</w:t>
            </w:r>
          </w:p>
          <w:p w14:paraId="7A007644" w14:textId="77777777" w:rsidR="009F7875" w:rsidRPr="00871BB3" w:rsidRDefault="009F7875" w:rsidP="009F7875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11:00 am Mass-St. H</w:t>
            </w:r>
          </w:p>
          <w:p w14:paraId="3A5DDAA2" w14:textId="77777777" w:rsidR="009F7875" w:rsidRPr="00841E34" w:rsidRDefault="009F7875" w:rsidP="00372A59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480304" w14:textId="216A0810" w:rsidR="00D10447" w:rsidRPr="008C64C8" w:rsidRDefault="00D10447" w:rsidP="00D10447">
            <w:pPr>
              <w:jc w:val="center"/>
            </w:pPr>
            <w:r w:rsidRPr="008C64C8">
              <w:t>5:</w:t>
            </w:r>
            <w:r w:rsidR="00FA093B" w:rsidRPr="008C64C8">
              <w:t>3</w:t>
            </w:r>
            <w:r w:rsidRPr="008C64C8">
              <w:t>0 pm Mass-OLL</w:t>
            </w:r>
          </w:p>
          <w:p w14:paraId="09BE5736" w14:textId="77777777" w:rsidR="008C64C8" w:rsidRPr="008C64C8" w:rsidRDefault="008C64C8" w:rsidP="00D10447">
            <w:pPr>
              <w:jc w:val="center"/>
            </w:pPr>
          </w:p>
          <w:p w14:paraId="282815FF" w14:textId="77777777" w:rsidR="00871BB3" w:rsidRPr="008C64C8" w:rsidRDefault="00871BB3" w:rsidP="00871BB3">
            <w:pPr>
              <w:jc w:val="center"/>
              <w:rPr>
                <w:i/>
                <w:iCs/>
              </w:rPr>
            </w:pPr>
            <w:r w:rsidRPr="008C64C8">
              <w:rPr>
                <w:i/>
                <w:iCs/>
              </w:rPr>
              <w:t>Adoration</w:t>
            </w:r>
          </w:p>
          <w:p w14:paraId="24E09A66" w14:textId="77777777" w:rsidR="00871BB3" w:rsidRPr="008C64C8" w:rsidRDefault="00871BB3" w:rsidP="00871BB3">
            <w:pPr>
              <w:jc w:val="center"/>
            </w:pPr>
            <w:r w:rsidRPr="008C64C8">
              <w:t>6:00 pm-OLL</w:t>
            </w:r>
          </w:p>
          <w:p w14:paraId="3D994940" w14:textId="77777777" w:rsidR="009F7875" w:rsidRDefault="009F7875" w:rsidP="00D104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669602" w14:textId="77777777" w:rsidR="00871BB3" w:rsidRPr="008C64C8" w:rsidRDefault="00871BB3" w:rsidP="00871BB3">
            <w:pPr>
              <w:jc w:val="center"/>
            </w:pPr>
            <w:r w:rsidRPr="008C64C8">
              <w:t>9:00 am Mass-OLL</w:t>
            </w:r>
          </w:p>
          <w:p w14:paraId="1B5F1A7E" w14:textId="77777777" w:rsidR="00A272E1" w:rsidRPr="00A272E1" w:rsidRDefault="00A272E1" w:rsidP="00A272E1">
            <w:pPr>
              <w:jc w:val="center"/>
              <w:rPr>
                <w:i/>
                <w:iCs/>
              </w:rPr>
            </w:pPr>
            <w:r w:rsidRPr="00A272E1">
              <w:rPr>
                <w:i/>
                <w:iCs/>
              </w:rPr>
              <w:t>Adoration</w:t>
            </w:r>
          </w:p>
          <w:p w14:paraId="2A880D18" w14:textId="77777777" w:rsidR="00A272E1" w:rsidRPr="008C64C8" w:rsidRDefault="00A272E1" w:rsidP="00A272E1">
            <w:pPr>
              <w:jc w:val="center"/>
            </w:pPr>
            <w:r>
              <w:t>9:30 am-OLL</w:t>
            </w:r>
          </w:p>
          <w:p w14:paraId="642A7C98" w14:textId="77777777" w:rsidR="00871BB3" w:rsidRDefault="00871BB3" w:rsidP="00871BB3">
            <w:pPr>
              <w:jc w:val="center"/>
            </w:pPr>
            <w:r w:rsidRPr="008C64C8">
              <w:t>5:00 pm Mass-St. H</w:t>
            </w:r>
          </w:p>
          <w:p w14:paraId="062871C0" w14:textId="77777777" w:rsidR="008C64C8" w:rsidRPr="008C64C8" w:rsidRDefault="008C64C8" w:rsidP="00871BB3">
            <w:pPr>
              <w:jc w:val="center"/>
              <w:rPr>
                <w:bCs/>
              </w:rPr>
            </w:pPr>
          </w:p>
          <w:p w14:paraId="4E8E65C7" w14:textId="77777777" w:rsidR="00871BB3" w:rsidRPr="008C64C8" w:rsidRDefault="00871BB3" w:rsidP="00871BB3">
            <w:pPr>
              <w:jc w:val="center"/>
              <w:rPr>
                <w:i/>
                <w:iCs/>
              </w:rPr>
            </w:pPr>
            <w:r w:rsidRPr="008C64C8">
              <w:rPr>
                <w:i/>
                <w:iCs/>
              </w:rPr>
              <w:t>Book Study</w:t>
            </w:r>
          </w:p>
          <w:p w14:paraId="47E35F88" w14:textId="77777777" w:rsidR="00871BB3" w:rsidRPr="008C64C8" w:rsidRDefault="00871BB3" w:rsidP="00871BB3">
            <w:pPr>
              <w:jc w:val="center"/>
            </w:pPr>
            <w:r w:rsidRPr="008C64C8">
              <w:t>5:00 pm-OLL</w:t>
            </w:r>
          </w:p>
          <w:p w14:paraId="3C9BF245" w14:textId="5F166DBA" w:rsidR="009F7875" w:rsidRPr="00BA628C" w:rsidRDefault="009F7875" w:rsidP="00871B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A3FDB3" w14:textId="77777777" w:rsidR="00F45B71" w:rsidRPr="001C0247" w:rsidRDefault="00F45B71" w:rsidP="00F45B71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 Mass-OLL</w:t>
            </w:r>
          </w:p>
          <w:p w14:paraId="3190DD92" w14:textId="0489DC8B" w:rsidR="00E7265B" w:rsidRPr="001C0247" w:rsidRDefault="001C0247" w:rsidP="00E7265B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</w:t>
            </w:r>
            <w:r w:rsidR="00E7265B" w:rsidRPr="001C0247">
              <w:rPr>
                <w:sz w:val="16"/>
                <w:szCs w:val="16"/>
              </w:rPr>
              <w:t>:</w:t>
            </w:r>
            <w:r w:rsidRPr="001C0247">
              <w:rPr>
                <w:sz w:val="16"/>
                <w:szCs w:val="16"/>
              </w:rPr>
              <w:t>0</w:t>
            </w:r>
            <w:r w:rsidR="00E7265B" w:rsidRPr="001C0247">
              <w:rPr>
                <w:sz w:val="16"/>
                <w:szCs w:val="16"/>
              </w:rPr>
              <w:t xml:space="preserve">0 </w:t>
            </w:r>
            <w:r w:rsidR="00F642BA">
              <w:rPr>
                <w:sz w:val="16"/>
                <w:szCs w:val="16"/>
              </w:rPr>
              <w:t>a</w:t>
            </w:r>
            <w:r w:rsidR="00E7265B" w:rsidRPr="001C0247">
              <w:rPr>
                <w:sz w:val="16"/>
                <w:szCs w:val="16"/>
              </w:rPr>
              <w:t>m Mass-St. H</w:t>
            </w:r>
          </w:p>
          <w:p w14:paraId="5E8E7DAC" w14:textId="77777777" w:rsidR="00F45B71" w:rsidRPr="001C0247" w:rsidRDefault="00F45B71" w:rsidP="00F45B71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5 hours of Adoration</w:t>
            </w:r>
          </w:p>
          <w:p w14:paraId="1B7819CF" w14:textId="77777777" w:rsidR="00F45B71" w:rsidRPr="001C0247" w:rsidRDefault="00F45B71" w:rsidP="00F45B71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 xml:space="preserve"> 10 am - 3 pm OLL</w:t>
            </w:r>
          </w:p>
          <w:p w14:paraId="6982EA5F" w14:textId="77777777" w:rsidR="00F45B71" w:rsidRPr="001C0247" w:rsidRDefault="00F45B71" w:rsidP="00F45B71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Confession</w:t>
            </w:r>
          </w:p>
          <w:p w14:paraId="531F3AD1" w14:textId="77777777" w:rsidR="009F7875" w:rsidRPr="001C0247" w:rsidRDefault="00F45B71" w:rsidP="00F45B71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11 am – 12 pm OLL</w:t>
            </w:r>
          </w:p>
          <w:p w14:paraId="4601192A" w14:textId="77777777" w:rsidR="00461AD1" w:rsidRPr="001C0247" w:rsidRDefault="00461AD1" w:rsidP="00461AD1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Ladies’ Card Club</w:t>
            </w:r>
          </w:p>
          <w:p w14:paraId="332F42B7" w14:textId="64452DDA" w:rsidR="00461AD1" w:rsidRPr="001C0247" w:rsidRDefault="00461AD1" w:rsidP="00461AD1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1:00-4:00 pm</w:t>
            </w:r>
            <w:r w:rsidR="001C0247">
              <w:rPr>
                <w:sz w:val="16"/>
                <w:szCs w:val="16"/>
              </w:rPr>
              <w:t>-</w:t>
            </w:r>
            <w:r w:rsidRPr="001C0247">
              <w:rPr>
                <w:sz w:val="16"/>
                <w:szCs w:val="16"/>
              </w:rPr>
              <w:t>St. J</w:t>
            </w:r>
          </w:p>
          <w:p w14:paraId="45AA089F" w14:textId="5645E997" w:rsidR="00461AD1" w:rsidRPr="00723559" w:rsidRDefault="00461AD1" w:rsidP="00F45B71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AAF5C3" w14:textId="77777777" w:rsidR="00871BB3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5:00 pm Mass-St. J</w:t>
            </w:r>
          </w:p>
          <w:p w14:paraId="2926FD3A" w14:textId="77777777" w:rsidR="001C0247" w:rsidRPr="001C0247" w:rsidRDefault="001C0247" w:rsidP="00871BB3">
            <w:pPr>
              <w:jc w:val="center"/>
              <w:rPr>
                <w:sz w:val="16"/>
                <w:szCs w:val="16"/>
              </w:rPr>
            </w:pPr>
          </w:p>
          <w:p w14:paraId="06A31149" w14:textId="77777777" w:rsidR="00871BB3" w:rsidRPr="001C0247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5:30 pm Mass-OLL</w:t>
            </w:r>
          </w:p>
          <w:p w14:paraId="38DAD006" w14:textId="77777777" w:rsidR="00871BB3" w:rsidRPr="001C0247" w:rsidRDefault="00871BB3" w:rsidP="00871BB3">
            <w:pPr>
              <w:jc w:val="center"/>
              <w:rPr>
                <w:sz w:val="16"/>
                <w:szCs w:val="16"/>
              </w:rPr>
            </w:pPr>
          </w:p>
          <w:p w14:paraId="3D6B39FE" w14:textId="77777777" w:rsidR="00871BB3" w:rsidRPr="001C0247" w:rsidRDefault="00871BB3" w:rsidP="00871BB3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Adoration</w:t>
            </w:r>
          </w:p>
          <w:p w14:paraId="2719A783" w14:textId="559C8782" w:rsidR="009F7875" w:rsidRPr="008C6F78" w:rsidRDefault="00871BB3" w:rsidP="00871BB3">
            <w:pPr>
              <w:jc w:val="center"/>
              <w:rPr>
                <w:sz w:val="20"/>
                <w:szCs w:val="20"/>
              </w:rPr>
            </w:pPr>
            <w:r w:rsidRPr="001C0247">
              <w:rPr>
                <w:sz w:val="16"/>
                <w:szCs w:val="16"/>
              </w:rPr>
              <w:t>6:00 pm-OLL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4C15BB" w14:textId="77777777" w:rsidR="00871BB3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 Mass-St. J</w:t>
            </w:r>
          </w:p>
          <w:p w14:paraId="0695862F" w14:textId="77777777" w:rsidR="001C0247" w:rsidRPr="001C0247" w:rsidRDefault="001C0247" w:rsidP="00871BB3">
            <w:pPr>
              <w:jc w:val="center"/>
              <w:rPr>
                <w:sz w:val="16"/>
                <w:szCs w:val="16"/>
              </w:rPr>
            </w:pPr>
          </w:p>
          <w:p w14:paraId="21EA6EDE" w14:textId="77777777" w:rsidR="00871BB3" w:rsidRPr="001C0247" w:rsidRDefault="00871BB3" w:rsidP="00871BB3">
            <w:pPr>
              <w:jc w:val="center"/>
              <w:rPr>
                <w:sz w:val="16"/>
                <w:szCs w:val="16"/>
              </w:rPr>
            </w:pPr>
            <w:r w:rsidRPr="001C0247">
              <w:rPr>
                <w:sz w:val="16"/>
                <w:szCs w:val="16"/>
              </w:rPr>
              <w:t>9:00 am Mass-OLL</w:t>
            </w:r>
          </w:p>
          <w:p w14:paraId="39ABFC83" w14:textId="77777777" w:rsidR="00871BB3" w:rsidRPr="001C0247" w:rsidRDefault="00871BB3" w:rsidP="00871BB3">
            <w:pPr>
              <w:jc w:val="center"/>
              <w:rPr>
                <w:sz w:val="16"/>
                <w:szCs w:val="16"/>
              </w:rPr>
            </w:pPr>
          </w:p>
          <w:p w14:paraId="1602FA78" w14:textId="77777777" w:rsidR="00871BB3" w:rsidRPr="001C0247" w:rsidRDefault="00871BB3" w:rsidP="00871BB3">
            <w:pPr>
              <w:jc w:val="center"/>
              <w:rPr>
                <w:i/>
                <w:iCs/>
                <w:sz w:val="16"/>
                <w:szCs w:val="16"/>
              </w:rPr>
            </w:pPr>
            <w:r w:rsidRPr="001C0247">
              <w:rPr>
                <w:i/>
                <w:iCs/>
                <w:sz w:val="16"/>
                <w:szCs w:val="16"/>
              </w:rPr>
              <w:t>Adoration</w:t>
            </w:r>
          </w:p>
          <w:p w14:paraId="1E3C07B6" w14:textId="0B4F8F02" w:rsidR="009F7875" w:rsidRPr="00EF48FB" w:rsidRDefault="00871BB3" w:rsidP="00871BB3">
            <w:pPr>
              <w:jc w:val="center"/>
              <w:rPr>
                <w:sz w:val="20"/>
                <w:szCs w:val="20"/>
              </w:rPr>
            </w:pPr>
            <w:r w:rsidRPr="001C0247">
              <w:rPr>
                <w:sz w:val="16"/>
                <w:szCs w:val="16"/>
              </w:rPr>
              <w:t>9:30 am-OLL</w:t>
            </w:r>
          </w:p>
        </w:tc>
        <w:tc>
          <w:tcPr>
            <w:tcW w:w="16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CF2E8" w:themeFill="accent3"/>
          </w:tcPr>
          <w:p w14:paraId="519B8896" w14:textId="77777777" w:rsidR="00461AD1" w:rsidRDefault="00461AD1" w:rsidP="00461AD1">
            <w:pPr>
              <w:jc w:val="center"/>
              <w:rPr>
                <w:bCs/>
                <w:sz w:val="16"/>
                <w:szCs w:val="16"/>
              </w:rPr>
            </w:pPr>
            <w:r w:rsidRPr="0017136B">
              <w:rPr>
                <w:bCs/>
                <w:sz w:val="16"/>
                <w:szCs w:val="16"/>
              </w:rPr>
              <w:t>9:00 am Mass-OLL</w:t>
            </w:r>
          </w:p>
          <w:p w14:paraId="79DECB66" w14:textId="77777777" w:rsidR="0017136B" w:rsidRPr="0017136B" w:rsidRDefault="0017136B" w:rsidP="00461AD1">
            <w:pPr>
              <w:jc w:val="center"/>
              <w:rPr>
                <w:bCs/>
                <w:sz w:val="16"/>
                <w:szCs w:val="16"/>
              </w:rPr>
            </w:pPr>
          </w:p>
          <w:p w14:paraId="2390E5D8" w14:textId="71E413EF" w:rsidR="006B1BCC" w:rsidRPr="0017136B" w:rsidRDefault="006B1BCC" w:rsidP="006B1BCC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17136B">
              <w:rPr>
                <w:bCs/>
                <w:i/>
                <w:iCs/>
                <w:sz w:val="16"/>
                <w:szCs w:val="16"/>
              </w:rPr>
              <w:t>Confession</w:t>
            </w:r>
          </w:p>
          <w:p w14:paraId="08CE4605" w14:textId="77777777" w:rsidR="006B1BCC" w:rsidRPr="0017136B" w:rsidRDefault="006B1BCC" w:rsidP="006B1BCC">
            <w:pPr>
              <w:jc w:val="center"/>
              <w:rPr>
                <w:bCs/>
                <w:sz w:val="16"/>
                <w:szCs w:val="16"/>
              </w:rPr>
            </w:pPr>
            <w:r w:rsidRPr="0017136B">
              <w:rPr>
                <w:bCs/>
                <w:sz w:val="16"/>
                <w:szCs w:val="16"/>
              </w:rPr>
              <w:t>3:00 pm-OLL</w:t>
            </w:r>
          </w:p>
          <w:p w14:paraId="5D08BC66" w14:textId="77777777" w:rsidR="006B1BCC" w:rsidRPr="0017136B" w:rsidRDefault="006B1BCC" w:rsidP="006B1BCC">
            <w:pPr>
              <w:jc w:val="center"/>
              <w:rPr>
                <w:bCs/>
                <w:sz w:val="16"/>
                <w:szCs w:val="16"/>
              </w:rPr>
            </w:pPr>
            <w:r w:rsidRPr="0017136B">
              <w:rPr>
                <w:bCs/>
                <w:sz w:val="16"/>
                <w:szCs w:val="16"/>
              </w:rPr>
              <w:t>4:00 pm Mass-OLL</w:t>
            </w:r>
          </w:p>
          <w:p w14:paraId="333072CB" w14:textId="77777777" w:rsidR="006B1BCC" w:rsidRPr="0017136B" w:rsidRDefault="006B1BCC" w:rsidP="006B1BCC">
            <w:pPr>
              <w:jc w:val="center"/>
              <w:rPr>
                <w:bCs/>
                <w:sz w:val="16"/>
                <w:szCs w:val="16"/>
              </w:rPr>
            </w:pPr>
            <w:r w:rsidRPr="0017136B">
              <w:rPr>
                <w:bCs/>
                <w:sz w:val="16"/>
                <w:szCs w:val="16"/>
              </w:rPr>
              <w:t>5:00 pm Mass-St. H</w:t>
            </w:r>
          </w:p>
          <w:p w14:paraId="64B09223" w14:textId="1D90F233" w:rsidR="006B1BCC" w:rsidRPr="0017136B" w:rsidRDefault="006B1BCC" w:rsidP="006B1BCC">
            <w:pPr>
              <w:jc w:val="center"/>
              <w:rPr>
                <w:bCs/>
                <w:sz w:val="16"/>
                <w:szCs w:val="16"/>
              </w:rPr>
            </w:pPr>
            <w:r w:rsidRPr="0017136B">
              <w:rPr>
                <w:bCs/>
                <w:sz w:val="16"/>
                <w:szCs w:val="16"/>
              </w:rPr>
              <w:t>St. Vincent Collection</w:t>
            </w:r>
            <w:r w:rsidR="00E7265B" w:rsidRPr="0017136B">
              <w:rPr>
                <w:bCs/>
                <w:sz w:val="16"/>
                <w:szCs w:val="16"/>
              </w:rPr>
              <w:t>s</w:t>
            </w:r>
          </w:p>
          <w:p w14:paraId="000090A9" w14:textId="77777777" w:rsidR="006B1BCC" w:rsidRPr="006B1BCC" w:rsidRDefault="006B1BCC" w:rsidP="006B1BCC">
            <w:pPr>
              <w:jc w:val="center"/>
              <w:rPr>
                <w:sz w:val="16"/>
                <w:szCs w:val="16"/>
              </w:rPr>
            </w:pPr>
          </w:p>
        </w:tc>
      </w:tr>
      <w:tr w:rsidR="00C03185" w14:paraId="02F3E94A" w14:textId="77777777" w:rsidTr="00C03185">
        <w:trPr>
          <w:gridAfter w:val="7"/>
          <w:wAfter w:w="11159" w:type="dxa"/>
          <w:trHeight w:val="156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785A3FB1" w14:textId="77E65E5C" w:rsidR="00C03185" w:rsidRPr="00334F3C" w:rsidRDefault="00C03185" w:rsidP="009F7875">
            <w:pPr>
              <w:pStyle w:val="Dates"/>
              <w:rPr>
                <w:color w:val="FFFFFF" w:themeColor="background1"/>
              </w:rPr>
            </w:pPr>
            <w:r w:rsidRPr="00334F3C">
              <w:rPr>
                <w:color w:val="FFFFFF" w:themeColor="background1"/>
              </w:rPr>
              <w:t>30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B050"/>
          </w:tcPr>
          <w:p w14:paraId="40B5B6DE" w14:textId="107C5F2C" w:rsidR="00C03185" w:rsidRPr="00334F3C" w:rsidRDefault="00C03185" w:rsidP="009F7875">
            <w:pPr>
              <w:pStyle w:val="Dates"/>
              <w:rPr>
                <w:color w:val="FFFFFF" w:themeColor="background1"/>
              </w:rPr>
            </w:pPr>
            <w:r w:rsidRPr="00334F3C">
              <w:rPr>
                <w:color w:val="FFFFFF" w:themeColor="background1"/>
              </w:rPr>
              <w:t>31</w:t>
            </w:r>
          </w:p>
        </w:tc>
      </w:tr>
      <w:tr w:rsidR="00C03185" w:rsidRPr="00652A03" w14:paraId="74D6BF02" w14:textId="2D3B2B9D" w:rsidTr="00871BB3">
        <w:trPr>
          <w:trHeight w:hRule="exact" w:val="1635"/>
        </w:trPr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CF2E8" w:themeFill="accent3"/>
          </w:tcPr>
          <w:p w14:paraId="5D309E26" w14:textId="640B4447" w:rsidR="00C03185" w:rsidRPr="008C64C8" w:rsidRDefault="00C03185" w:rsidP="00C03185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C64C8">
              <w:rPr>
                <w:bCs/>
                <w:i/>
                <w:iCs/>
                <w:sz w:val="16"/>
                <w:szCs w:val="16"/>
              </w:rPr>
              <w:t>Confession</w:t>
            </w:r>
          </w:p>
          <w:p w14:paraId="0C898006" w14:textId="1201135D" w:rsidR="008C64C8" w:rsidRDefault="00C03185" w:rsidP="00C03185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8:00 am-OLL</w:t>
            </w:r>
          </w:p>
          <w:p w14:paraId="66023F90" w14:textId="1F47475D" w:rsidR="00C03185" w:rsidRPr="00871BB3" w:rsidRDefault="00C03185" w:rsidP="00C03185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9:00 am Mass-OLL</w:t>
            </w:r>
          </w:p>
          <w:p w14:paraId="7F4D6CCC" w14:textId="77777777" w:rsidR="00C03185" w:rsidRPr="00871BB3" w:rsidRDefault="00C03185" w:rsidP="00C03185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9:00 am Mass-St. J</w:t>
            </w:r>
          </w:p>
          <w:p w14:paraId="5853C71E" w14:textId="77777777" w:rsidR="00C03185" w:rsidRPr="00871BB3" w:rsidRDefault="00C03185" w:rsidP="00C03185">
            <w:pPr>
              <w:jc w:val="center"/>
              <w:rPr>
                <w:bCs/>
                <w:sz w:val="16"/>
                <w:szCs w:val="16"/>
              </w:rPr>
            </w:pPr>
            <w:r w:rsidRPr="00871BB3">
              <w:rPr>
                <w:bCs/>
                <w:sz w:val="16"/>
                <w:szCs w:val="16"/>
              </w:rPr>
              <w:t>11:00 am Mass-St. H</w:t>
            </w:r>
          </w:p>
          <w:p w14:paraId="3CD1836F" w14:textId="210AB13A" w:rsidR="00C03185" w:rsidRPr="00524FB4" w:rsidRDefault="00C03185" w:rsidP="00C03185">
            <w:pPr>
              <w:jc w:val="center"/>
              <w:rPr>
                <w:b/>
                <w:sz w:val="13"/>
                <w:szCs w:val="13"/>
              </w:rPr>
            </w:pPr>
            <w:r w:rsidRPr="00871BB3">
              <w:rPr>
                <w:bCs/>
                <w:sz w:val="16"/>
                <w:szCs w:val="16"/>
              </w:rPr>
              <w:t>St. Vincent Collections</w:t>
            </w:r>
          </w:p>
        </w:tc>
        <w:tc>
          <w:tcPr>
            <w:tcW w:w="16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63F545" w14:textId="77777777" w:rsidR="00871BB3" w:rsidRPr="008C64C8" w:rsidRDefault="00871BB3" w:rsidP="00871BB3">
            <w:pPr>
              <w:jc w:val="center"/>
            </w:pPr>
            <w:r w:rsidRPr="008C64C8">
              <w:t>5:30 pm Mass-OLL</w:t>
            </w:r>
          </w:p>
          <w:p w14:paraId="1F3683D5" w14:textId="77777777" w:rsidR="008C64C8" w:rsidRPr="008C64C8" w:rsidRDefault="008C64C8" w:rsidP="00871BB3">
            <w:pPr>
              <w:jc w:val="center"/>
            </w:pPr>
          </w:p>
          <w:p w14:paraId="5BC55B7D" w14:textId="77777777" w:rsidR="00871BB3" w:rsidRPr="008C64C8" w:rsidRDefault="00871BB3" w:rsidP="00871BB3">
            <w:pPr>
              <w:jc w:val="center"/>
              <w:rPr>
                <w:i/>
                <w:iCs/>
              </w:rPr>
            </w:pPr>
            <w:r w:rsidRPr="008C64C8">
              <w:rPr>
                <w:i/>
                <w:iCs/>
              </w:rPr>
              <w:t>Adoration</w:t>
            </w:r>
          </w:p>
          <w:p w14:paraId="3D53BB54" w14:textId="77777777" w:rsidR="00871BB3" w:rsidRPr="008C64C8" w:rsidRDefault="00871BB3" w:rsidP="00871BB3">
            <w:pPr>
              <w:jc w:val="center"/>
            </w:pPr>
            <w:r w:rsidRPr="008C64C8">
              <w:t>6:00 pm-OLL</w:t>
            </w:r>
          </w:p>
          <w:p w14:paraId="59A2C74B" w14:textId="764499D9" w:rsidR="00C03185" w:rsidRPr="00190E43" w:rsidRDefault="00C03185" w:rsidP="00286E6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159" w:type="dxa"/>
            <w:gridSpan w:val="7"/>
          </w:tcPr>
          <w:p w14:paraId="5204FCBA" w14:textId="1940066D" w:rsidR="00C03185" w:rsidRPr="00652A03" w:rsidRDefault="00C03185" w:rsidP="00C03185">
            <w:r w:rsidRPr="00197516">
              <w:rPr>
                <w:rFonts w:ascii="Corbel" w:hAnsi="Corbe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3A22EC7" wp14:editId="6B4262EB">
                      <wp:simplePos x="0" y="0"/>
                      <wp:positionH relativeFrom="column">
                        <wp:posOffset>3325495</wp:posOffset>
                      </wp:positionH>
                      <wp:positionV relativeFrom="paragraph">
                        <wp:posOffset>21590</wp:posOffset>
                      </wp:positionV>
                      <wp:extent cx="1668780" cy="800100"/>
                      <wp:effectExtent l="0" t="0" r="26670" b="19050"/>
                      <wp:wrapNone/>
                      <wp:docPr id="95037907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8780" cy="800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3C7458" w14:textId="77777777" w:rsidR="00C03185" w:rsidRPr="00197516" w:rsidRDefault="00C03185" w:rsidP="00BA628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7516">
                                    <w:rPr>
                                      <w:sz w:val="20"/>
                                      <w:szCs w:val="20"/>
                                    </w:rPr>
                                    <w:t>OLL-Our Lady of the Lake</w:t>
                                  </w:r>
                                </w:p>
                                <w:p w14:paraId="33481276" w14:textId="77777777" w:rsidR="00C03185" w:rsidRPr="00197516" w:rsidRDefault="00C03185" w:rsidP="00BA628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7516">
                                    <w:rPr>
                                      <w:sz w:val="20"/>
                                      <w:szCs w:val="20"/>
                                    </w:rPr>
                                    <w:t>St. J- St. James</w:t>
                                  </w:r>
                                </w:p>
                                <w:p w14:paraId="6EF8FF13" w14:textId="77777777" w:rsidR="00C03185" w:rsidRPr="00197516" w:rsidRDefault="00C03185" w:rsidP="00BA628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7516">
                                    <w:rPr>
                                      <w:sz w:val="20"/>
                                      <w:szCs w:val="20"/>
                                    </w:rPr>
                                    <w:t>St. H- St. Hubert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A22E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61.85pt;margin-top:1.7pt;width:131.4pt;height:6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" fillcolor="white [3201]" strokeweight=".5pt">
                      <v:textbox>
                        <w:txbxContent>
                          <w:p w14:paraId="1D3C7458" w14:textId="77777777" w:rsidR="00C03185" w:rsidRPr="00197516" w:rsidRDefault="00C03185" w:rsidP="00BA62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7516">
                              <w:rPr>
                                <w:sz w:val="20"/>
                                <w:szCs w:val="20"/>
                              </w:rPr>
                              <w:t>OLL-Our Lady of the Lake</w:t>
                            </w:r>
                          </w:p>
                          <w:p w14:paraId="33481276" w14:textId="77777777" w:rsidR="00C03185" w:rsidRPr="00197516" w:rsidRDefault="00C03185" w:rsidP="00BA62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7516">
                              <w:rPr>
                                <w:sz w:val="20"/>
                                <w:szCs w:val="20"/>
                              </w:rPr>
                              <w:t>St. J- St. James</w:t>
                            </w:r>
                          </w:p>
                          <w:p w14:paraId="6EF8FF13" w14:textId="77777777" w:rsidR="00C03185" w:rsidRPr="00197516" w:rsidRDefault="00C03185" w:rsidP="00BA62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7516">
                              <w:rPr>
                                <w:sz w:val="20"/>
                                <w:szCs w:val="20"/>
                              </w:rPr>
                              <w:t>St. H- St. Hubert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03185">
              <w:rPr>
                <w:rFonts w:ascii="Corbel" w:hAnsi="Corbel"/>
                <w:b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1DC0A8D6" wp14:editId="1968CA47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21590</wp:posOffset>
                      </wp:positionV>
                      <wp:extent cx="1996440" cy="800100"/>
                      <wp:effectExtent l="0" t="0" r="22860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644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3BC0F2" w14:textId="2553E364" w:rsidR="00C03185" w:rsidRPr="00197516" w:rsidRDefault="00C03185" w:rsidP="00C03185">
                                  <w:pPr>
                                    <w:rPr>
                                      <w:rFonts w:ascii="Corbel" w:hAnsi="Corbe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orbel" w:hAnsi="Corbel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Parish/</w:t>
                                  </w:r>
                                  <w:r w:rsidRPr="00197516">
                                    <w:rPr>
                                      <w:rFonts w:ascii="Corbel" w:hAnsi="Corbel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School Office Hours:</w:t>
                                  </w:r>
                                  <w:r w:rsidRPr="00197516">
                                    <w:rPr>
                                      <w:rFonts w:ascii="Corbel" w:hAnsi="Corbel"/>
                                      <w:b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197516">
                                    <w:rPr>
                                      <w:rFonts w:ascii="Corbel" w:hAnsi="Corbel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  <w:p w14:paraId="2EE14DE2" w14:textId="77777777" w:rsidR="00C03185" w:rsidRDefault="00C03185" w:rsidP="00C03185">
                                  <w:pPr>
                                    <w:rPr>
                                      <w:rFonts w:ascii="Corbel" w:hAnsi="Corbe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orbel" w:hAnsi="Corbel"/>
                                      <w:sz w:val="20"/>
                                      <w:szCs w:val="20"/>
                                    </w:rPr>
                                    <w:t xml:space="preserve">OLL Monday – Friday: </w:t>
                                  </w:r>
                                </w:p>
                                <w:p w14:paraId="4365D7C2" w14:textId="04860650" w:rsidR="00C03185" w:rsidRPr="00197516" w:rsidRDefault="00C03185" w:rsidP="00C03185">
                                  <w:pPr>
                                    <w:rPr>
                                      <w:rFonts w:ascii="Corbel" w:hAnsi="Corbel"/>
                                      <w:sz w:val="20"/>
                                      <w:szCs w:val="20"/>
                                    </w:rPr>
                                  </w:pPr>
                                  <w:r w:rsidRPr="00197516">
                                    <w:rPr>
                                      <w:rFonts w:ascii="Corbel" w:hAnsi="Corbel"/>
                                      <w:sz w:val="20"/>
                                      <w:szCs w:val="20"/>
                                    </w:rPr>
                                    <w:t xml:space="preserve">8:00 am –4:00 pm </w:t>
                                  </w:r>
                                </w:p>
                                <w:p w14:paraId="5D86D0B7" w14:textId="1F463435" w:rsidR="00C03185" w:rsidRDefault="00C0318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C0A8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14.3pt;margin-top:1.7pt;width:157.2pt;height:6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">
                      <v:textbox>
                        <w:txbxContent>
                          <w:p w14:paraId="443BC0F2" w14:textId="2553E364" w:rsidR="00C03185" w:rsidRPr="00197516" w:rsidRDefault="00C03185" w:rsidP="00C03185">
                            <w:pPr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sz w:val="20"/>
                                <w:szCs w:val="20"/>
                                <w:u w:val="single"/>
                              </w:rPr>
                              <w:t>Parish/</w:t>
                            </w:r>
                            <w:r w:rsidRPr="00197516">
                              <w:rPr>
                                <w:rFonts w:ascii="Corbel" w:hAnsi="Corbel"/>
                                <w:b/>
                                <w:sz w:val="20"/>
                                <w:szCs w:val="20"/>
                                <w:u w:val="single"/>
                              </w:rPr>
                              <w:t>School Office Hours:</w:t>
                            </w:r>
                            <w:r w:rsidRPr="00197516">
                              <w:rPr>
                                <w:rFonts w:ascii="Corbel" w:hAnsi="Corbel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197516"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2EE14DE2" w14:textId="77777777" w:rsidR="00C03185" w:rsidRDefault="00C03185" w:rsidP="00C03185">
                            <w:pPr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  <w:t xml:space="preserve">OLL Monday – Friday: </w:t>
                            </w:r>
                          </w:p>
                          <w:p w14:paraId="4365D7C2" w14:textId="04860650" w:rsidR="00C03185" w:rsidRPr="00197516" w:rsidRDefault="00C03185" w:rsidP="00C03185">
                            <w:pPr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</w:pPr>
                            <w:r w:rsidRPr="00197516">
                              <w:rPr>
                                <w:rFonts w:ascii="Corbel" w:hAnsi="Corbel"/>
                                <w:sz w:val="20"/>
                                <w:szCs w:val="20"/>
                              </w:rPr>
                              <w:t xml:space="preserve">8:00 am –4:00 pm </w:t>
                            </w:r>
                          </w:p>
                          <w:p w14:paraId="5D86D0B7" w14:textId="1F463435" w:rsidR="00C03185" w:rsidRDefault="00C0318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A4C96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</w:tbl>
    <w:p w14:paraId="04BC2487" w14:textId="3839A046" w:rsidR="00542788" w:rsidRDefault="00542788" w:rsidP="00961557">
      <w:pPr>
        <w:pStyle w:val="NoSpacing"/>
      </w:pPr>
    </w:p>
    <w:p w14:paraId="7B039F27" w14:textId="25F668B1" w:rsidR="00F45B71" w:rsidRDefault="00F45B71" w:rsidP="00D67459">
      <w:pPr>
        <w:tabs>
          <w:tab w:val="center" w:pos="4680"/>
        </w:tabs>
        <w:spacing w:before="0" w:after="0"/>
        <w:jc w:val="center"/>
        <w:rPr>
          <w:rFonts w:ascii="Monotype Corsiva" w:eastAsia="Calibri" w:hAnsi="Monotype Corsiva" w:cs="Times New Roman"/>
          <w:b/>
          <w:color w:val="37978E" w:themeColor="accent1" w:themeShade="BF"/>
          <w:sz w:val="72"/>
          <w:szCs w:val="72"/>
        </w:rPr>
      </w:pPr>
    </w:p>
    <w:p w14:paraId="15BA7D73" w14:textId="43033235" w:rsidR="00940709" w:rsidRDefault="007D3ED8" w:rsidP="00D67459">
      <w:pPr>
        <w:tabs>
          <w:tab w:val="center" w:pos="4680"/>
        </w:tabs>
        <w:spacing w:before="0" w:after="0"/>
        <w:jc w:val="center"/>
        <w:rPr>
          <w:rFonts w:ascii="Monotype Corsiva" w:eastAsia="Calibri" w:hAnsi="Monotype Corsiva" w:cs="Times New Roman"/>
          <w:b/>
          <w:color w:val="37978E" w:themeColor="accent1" w:themeShade="BF"/>
          <w:sz w:val="72"/>
          <w:szCs w:val="72"/>
        </w:rPr>
      </w:pPr>
      <w:r>
        <w:rPr>
          <w:rFonts w:ascii="Monotype Corsiva" w:eastAsia="Calibri" w:hAnsi="Monotype Corsiva" w:cs="Times New Roman"/>
          <w:b/>
          <w:color w:val="37978E" w:themeColor="accent1" w:themeShade="BF"/>
          <w:sz w:val="72"/>
          <w:szCs w:val="72"/>
        </w:rPr>
        <w:t>August</w:t>
      </w:r>
      <w:r w:rsidR="00A77628">
        <w:rPr>
          <w:rFonts w:ascii="Monotype Corsiva" w:eastAsia="Calibri" w:hAnsi="Monotype Corsiva" w:cs="Times New Roman"/>
          <w:b/>
          <w:color w:val="37978E" w:themeColor="accent1" w:themeShade="BF"/>
          <w:sz w:val="72"/>
          <w:szCs w:val="72"/>
        </w:rPr>
        <w:t xml:space="preserve"> </w:t>
      </w:r>
      <w:r w:rsidR="008D5903" w:rsidRPr="00B8027B">
        <w:rPr>
          <w:rFonts w:ascii="Monotype Corsiva" w:eastAsia="Calibri" w:hAnsi="Monotype Corsiva" w:cs="Times New Roman"/>
          <w:b/>
          <w:color w:val="37978E" w:themeColor="accent1" w:themeShade="BF"/>
          <w:sz w:val="72"/>
          <w:szCs w:val="72"/>
        </w:rPr>
        <w:t>Birthdays</w:t>
      </w:r>
    </w:p>
    <w:p w14:paraId="120BC10C" w14:textId="085D4725" w:rsidR="00C71139" w:rsidRDefault="0072379A" w:rsidP="00D67459">
      <w:pPr>
        <w:pStyle w:val="NoSpacing"/>
        <w:rPr>
          <w:rFonts w:ascii="Monotype Corsiva" w:eastAsia="Calibri" w:hAnsi="Monotype Corsiva" w:cs="Times New Roman"/>
          <w:sz w:val="28"/>
          <w:szCs w:val="28"/>
        </w:rPr>
      </w:pPr>
      <w:r w:rsidRPr="008D149B">
        <w:rPr>
          <w:rFonts w:ascii="Monotype Corsiva" w:hAnsi="Monotype Corsiv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6056D1" wp14:editId="737EC922">
                <wp:simplePos x="0" y="0"/>
                <wp:positionH relativeFrom="margin">
                  <wp:posOffset>4533900</wp:posOffset>
                </wp:positionH>
                <wp:positionV relativeFrom="paragraph">
                  <wp:posOffset>114299</wp:posOffset>
                </wp:positionV>
                <wp:extent cx="2598420" cy="404812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404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A210E9" w14:textId="77777777" w:rsidR="003967E4" w:rsidRPr="00A25E18" w:rsidRDefault="003967E4" w:rsidP="003967E4">
                            <w:pPr>
                              <w:spacing w:line="276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37978E" w:themeColor="accent1" w:themeShade="BF"/>
                                <w:sz w:val="24"/>
                                <w:szCs w:val="24"/>
                              </w:rPr>
                            </w:pPr>
                            <w:r w:rsidRPr="00A25E18">
                              <w:rPr>
                                <w:rFonts w:ascii="Monotype Corsiva" w:hAnsi="Monotype Corsiva"/>
                                <w:b/>
                                <w:bCs/>
                                <w:color w:val="37978E" w:themeColor="accent1" w:themeShade="BF"/>
                                <w:sz w:val="24"/>
                                <w:szCs w:val="24"/>
                              </w:rPr>
                              <w:t>Saint Hubert</w:t>
                            </w:r>
                          </w:p>
                          <w:p w14:paraId="2E5E43F8" w14:textId="342C5A11" w:rsidR="004F1430" w:rsidRDefault="004F1430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4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Gayle Killingbeck</w:t>
                            </w:r>
                          </w:p>
                          <w:p w14:paraId="5D45D643" w14:textId="5CD2F911" w:rsidR="003967E4" w:rsidRPr="00A25E18" w:rsidRDefault="004F1430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6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Andrew Parrott</w:t>
                            </w:r>
                          </w:p>
                          <w:p w14:paraId="4CD0533A" w14:textId="5EA48F65" w:rsidR="003967E4" w:rsidRDefault="004F1430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9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William Wilson</w:t>
                            </w:r>
                          </w:p>
                          <w:p w14:paraId="65B546AB" w14:textId="64B73E65" w:rsidR="0072379A" w:rsidRDefault="0072379A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12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Leonard Krause</w:t>
                            </w:r>
                          </w:p>
                          <w:p w14:paraId="1DD933C6" w14:textId="3702981A" w:rsidR="004F1430" w:rsidRPr="00A25E18" w:rsidRDefault="004F1430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17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Scott Danielson</w:t>
                            </w:r>
                          </w:p>
                          <w:p w14:paraId="6F15BF65" w14:textId="306AB711" w:rsidR="003967E4" w:rsidRPr="00A25E18" w:rsidRDefault="003C3B4B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Stephen Remenar</w:t>
                            </w:r>
                            <w:r w:rsidR="003967E4" w:rsidRPr="00A25E18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F22AD89" w14:textId="77777777" w:rsidR="00B57C5C" w:rsidRDefault="003C3B4B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Jill Trahan</w:t>
                            </w:r>
                          </w:p>
                          <w:p w14:paraId="3FCB8E5B" w14:textId="08B100DC" w:rsidR="0072379A" w:rsidRDefault="0072379A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19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Ramiro Stewart</w:t>
                            </w:r>
                          </w:p>
                          <w:p w14:paraId="5550E164" w14:textId="1106060C" w:rsidR="003967E4" w:rsidRDefault="003C3B4B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22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Ann Lucido</w:t>
                            </w:r>
                          </w:p>
                          <w:p w14:paraId="1AE38F20" w14:textId="24EA5544" w:rsidR="003967E4" w:rsidRDefault="003C3B4B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Claudia VonZumwalt</w:t>
                            </w:r>
                          </w:p>
                          <w:p w14:paraId="425E8BD6" w14:textId="5DD72C1F" w:rsidR="003C3B4B" w:rsidRDefault="003C3B4B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24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Janice Ferweda</w:t>
                            </w:r>
                          </w:p>
                          <w:p w14:paraId="67B61A7A" w14:textId="6EFB46A0" w:rsidR="003C3B4B" w:rsidRDefault="003C3B4B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27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Leonard Solecki</w:t>
                            </w:r>
                          </w:p>
                          <w:p w14:paraId="52B3863F" w14:textId="4B7F7649" w:rsidR="003C3B4B" w:rsidRDefault="003C3B4B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Lou Tomma</w:t>
                            </w:r>
                          </w:p>
                          <w:p w14:paraId="408A2B30" w14:textId="7155242F" w:rsidR="0072379A" w:rsidRDefault="003C3B4B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29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72379A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Dale Nelson</w:t>
                            </w:r>
                          </w:p>
                          <w:p w14:paraId="186E907A" w14:textId="097AA149" w:rsidR="003C3B4B" w:rsidRPr="00A25E18" w:rsidRDefault="003C3B4B" w:rsidP="0072379A">
                            <w:pPr>
                              <w:spacing w:line="276" w:lineRule="auto"/>
                              <w:ind w:left="720" w:firstLine="720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Stephanie Riemer-Matuzak</w:t>
                            </w:r>
                          </w:p>
                          <w:p w14:paraId="26F67147" w14:textId="77777777" w:rsidR="003967E4" w:rsidRPr="00A25E18" w:rsidRDefault="003967E4" w:rsidP="003967E4">
                            <w:pPr>
                              <w:spacing w:before="0" w:after="0" w:line="276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764828A" w14:textId="77777777" w:rsidR="003967E4" w:rsidRPr="00A25E18" w:rsidRDefault="003967E4" w:rsidP="003967E4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5F0C87E" w14:textId="77777777" w:rsidR="003967E4" w:rsidRPr="00A25E18" w:rsidRDefault="003967E4" w:rsidP="003967E4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14853E1" w14:textId="77777777" w:rsidR="003967E4" w:rsidRDefault="003967E4" w:rsidP="003967E4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EC6AADE" w14:textId="77777777" w:rsidR="003967E4" w:rsidRPr="00A2100D" w:rsidRDefault="003967E4" w:rsidP="003967E4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695CF1A" w14:textId="77777777" w:rsidR="003967E4" w:rsidRPr="00A2100D" w:rsidRDefault="003967E4" w:rsidP="003967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056D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357pt;margin-top:9pt;width:204.6pt;height:3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" fillcolor="white [3201]" stroked="f" strokeweight=".5pt">
                <v:textbox>
                  <w:txbxContent>
                    <w:p w14:paraId="52A210E9" w14:textId="77777777" w:rsidR="003967E4" w:rsidRPr="00A25E18" w:rsidRDefault="003967E4" w:rsidP="003967E4">
                      <w:pPr>
                        <w:spacing w:line="276" w:lineRule="auto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37978E" w:themeColor="accent1" w:themeShade="BF"/>
                          <w:sz w:val="24"/>
                          <w:szCs w:val="24"/>
                        </w:rPr>
                      </w:pPr>
                      <w:r w:rsidRPr="00A25E18">
                        <w:rPr>
                          <w:rFonts w:ascii="Monotype Corsiva" w:hAnsi="Monotype Corsiva"/>
                          <w:b/>
                          <w:bCs/>
                          <w:color w:val="37978E" w:themeColor="accent1" w:themeShade="BF"/>
                          <w:sz w:val="24"/>
                          <w:szCs w:val="24"/>
                        </w:rPr>
                        <w:t>Saint Hubert</w:t>
                      </w:r>
                    </w:p>
                    <w:p w14:paraId="2E5E43F8" w14:textId="342C5A11" w:rsidR="004F1430" w:rsidRDefault="004F1430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4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Gayle Killingbeck</w:t>
                      </w:r>
                    </w:p>
                    <w:p w14:paraId="5D45D643" w14:textId="5CD2F911" w:rsidR="003967E4" w:rsidRPr="00A25E18" w:rsidRDefault="004F1430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6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Andrew Parrott</w:t>
                      </w:r>
                    </w:p>
                    <w:p w14:paraId="4CD0533A" w14:textId="5EA48F65" w:rsidR="003967E4" w:rsidRDefault="004F1430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9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William Wilson</w:t>
                      </w:r>
                    </w:p>
                    <w:p w14:paraId="65B546AB" w14:textId="64B73E65" w:rsidR="0072379A" w:rsidRDefault="0072379A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12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Leonard Krause</w:t>
                      </w:r>
                    </w:p>
                    <w:p w14:paraId="1DD933C6" w14:textId="3702981A" w:rsidR="004F1430" w:rsidRPr="00A25E18" w:rsidRDefault="004F1430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17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Scott Danielson</w:t>
                      </w:r>
                    </w:p>
                    <w:p w14:paraId="6F15BF65" w14:textId="306AB711" w:rsidR="003967E4" w:rsidRPr="00A25E18" w:rsidRDefault="003C3B4B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Stephen Remenar</w:t>
                      </w:r>
                      <w:r w:rsidR="003967E4" w:rsidRPr="00A25E18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F22AD89" w14:textId="77777777" w:rsidR="00B57C5C" w:rsidRDefault="003C3B4B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Jill Trahan</w:t>
                      </w:r>
                    </w:p>
                    <w:p w14:paraId="3FCB8E5B" w14:textId="08B100DC" w:rsidR="0072379A" w:rsidRDefault="0072379A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19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Ramiro Stewart</w:t>
                      </w:r>
                    </w:p>
                    <w:p w14:paraId="5550E164" w14:textId="1106060C" w:rsidR="003967E4" w:rsidRDefault="003C3B4B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22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Ann Lucido</w:t>
                      </w:r>
                    </w:p>
                    <w:p w14:paraId="1AE38F20" w14:textId="24EA5544" w:rsidR="003967E4" w:rsidRDefault="003C3B4B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 xml:space="preserve">Claudia </w:t>
                      </w:r>
                      <w:proofErr w:type="spellStart"/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VonZumwalt</w:t>
                      </w:r>
                      <w:proofErr w:type="spellEnd"/>
                    </w:p>
                    <w:p w14:paraId="425E8BD6" w14:textId="5DD72C1F" w:rsidR="003C3B4B" w:rsidRDefault="003C3B4B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24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Janice Ferweda</w:t>
                      </w:r>
                    </w:p>
                    <w:p w14:paraId="67B61A7A" w14:textId="6EFB46A0" w:rsidR="003C3B4B" w:rsidRDefault="003C3B4B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27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Leonard Solecki</w:t>
                      </w:r>
                    </w:p>
                    <w:p w14:paraId="52B3863F" w14:textId="4B7F7649" w:rsidR="003C3B4B" w:rsidRDefault="003C3B4B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Lou Tomma</w:t>
                      </w:r>
                    </w:p>
                    <w:p w14:paraId="408A2B30" w14:textId="7155242F" w:rsidR="0072379A" w:rsidRDefault="003C3B4B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29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72379A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Dale Nelson</w:t>
                      </w:r>
                    </w:p>
                    <w:p w14:paraId="186E907A" w14:textId="097AA149" w:rsidR="003C3B4B" w:rsidRPr="00A25E18" w:rsidRDefault="003C3B4B" w:rsidP="0072379A">
                      <w:pPr>
                        <w:spacing w:line="276" w:lineRule="auto"/>
                        <w:ind w:left="720" w:firstLine="720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Stephanie Riemer-Matuzak</w:t>
                      </w:r>
                    </w:p>
                    <w:p w14:paraId="26F67147" w14:textId="77777777" w:rsidR="003967E4" w:rsidRPr="00A25E18" w:rsidRDefault="003967E4" w:rsidP="003967E4">
                      <w:pPr>
                        <w:spacing w:before="0" w:after="0" w:line="276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4"/>
                          <w:szCs w:val="24"/>
                        </w:rPr>
                      </w:pPr>
                    </w:p>
                    <w:p w14:paraId="5764828A" w14:textId="77777777" w:rsidR="003967E4" w:rsidRPr="00A25E18" w:rsidRDefault="003967E4" w:rsidP="003967E4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4"/>
                          <w:szCs w:val="24"/>
                        </w:rPr>
                      </w:pPr>
                    </w:p>
                    <w:p w14:paraId="45F0C87E" w14:textId="77777777" w:rsidR="003967E4" w:rsidRPr="00A25E18" w:rsidRDefault="003967E4" w:rsidP="003967E4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4"/>
                          <w:szCs w:val="24"/>
                        </w:rPr>
                      </w:pPr>
                    </w:p>
                    <w:p w14:paraId="414853E1" w14:textId="77777777" w:rsidR="003967E4" w:rsidRDefault="003967E4" w:rsidP="003967E4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0EC6AADE" w14:textId="77777777" w:rsidR="003967E4" w:rsidRPr="00A2100D" w:rsidRDefault="003967E4" w:rsidP="003967E4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7695CF1A" w14:textId="77777777" w:rsidR="003967E4" w:rsidRPr="00A2100D" w:rsidRDefault="003967E4" w:rsidP="003967E4"/>
                  </w:txbxContent>
                </v:textbox>
                <w10:wrap anchorx="margin"/>
              </v:shape>
            </w:pict>
          </mc:Fallback>
        </mc:AlternateContent>
      </w:r>
      <w:r w:rsidR="00C65243" w:rsidRPr="008D149B">
        <w:rPr>
          <w:rFonts w:ascii="Monotype Corsiva" w:hAnsi="Monotype Corsiv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DA1695" wp14:editId="6EAFFCAA">
                <wp:simplePos x="0" y="0"/>
                <wp:positionH relativeFrom="margin">
                  <wp:posOffset>2314575</wp:posOffset>
                </wp:positionH>
                <wp:positionV relativeFrom="paragraph">
                  <wp:posOffset>123825</wp:posOffset>
                </wp:positionV>
                <wp:extent cx="2409825" cy="5229225"/>
                <wp:effectExtent l="0" t="0" r="9525" b="9525"/>
                <wp:wrapNone/>
                <wp:docPr id="280524434" name="Text Box 280524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522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28B053" w14:textId="77777777" w:rsidR="00B4744A" w:rsidRDefault="00B4744A" w:rsidP="00C65243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</w:p>
                          <w:p w14:paraId="60798813" w14:textId="5C27E929" w:rsidR="00C65243" w:rsidRDefault="00C65243" w:rsidP="00C65243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28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Michelle Coyne</w:t>
                            </w:r>
                          </w:p>
                          <w:p w14:paraId="31662070" w14:textId="77777777" w:rsidR="00C65243" w:rsidRPr="004F1430" w:rsidRDefault="00C65243" w:rsidP="00C65243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29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Benjamin Newby</w:t>
                            </w:r>
                          </w:p>
                          <w:p w14:paraId="35F732DE" w14:textId="73C2A399" w:rsidR="00C65243" w:rsidRPr="004F1430" w:rsidRDefault="00C65243" w:rsidP="00C65243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30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Ricky Carson</w:t>
                            </w:r>
                          </w:p>
                          <w:p w14:paraId="676741BE" w14:textId="77777777" w:rsidR="00C65243" w:rsidRPr="004F1430" w:rsidRDefault="00C65243" w:rsidP="00C65243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Christina Rubino</w:t>
                            </w:r>
                          </w:p>
                          <w:p w14:paraId="7F5200B8" w14:textId="77777777" w:rsidR="00C65243" w:rsidRPr="004F1430" w:rsidRDefault="00C65243" w:rsidP="00C65243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Rodney Walker</w:t>
                            </w:r>
                          </w:p>
                          <w:p w14:paraId="07F285DD" w14:textId="77777777" w:rsidR="00C65243" w:rsidRPr="004F1430" w:rsidRDefault="00C65243" w:rsidP="00C65243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31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Elizabeth Earley</w:t>
                            </w:r>
                          </w:p>
                          <w:p w14:paraId="7E061BDD" w14:textId="77777777" w:rsidR="00C65243" w:rsidRPr="004F1430" w:rsidRDefault="00C65243" w:rsidP="00C65243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Mason Walker</w:t>
                            </w:r>
                          </w:p>
                          <w:p w14:paraId="2924ED85" w14:textId="77777777" w:rsidR="00C65243" w:rsidRDefault="00C65243" w:rsidP="003967E4">
                            <w:pPr>
                              <w:spacing w:line="276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37978E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32C62E7F" w14:textId="77777777" w:rsidR="00C65243" w:rsidRDefault="00C65243" w:rsidP="003967E4">
                            <w:pPr>
                              <w:spacing w:line="276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37978E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751860D9" w14:textId="574264E1" w:rsidR="003967E4" w:rsidRPr="00A25E18" w:rsidRDefault="003967E4" w:rsidP="003967E4">
                            <w:pPr>
                              <w:spacing w:line="276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37978E" w:themeColor="accent1" w:themeShade="BF"/>
                                <w:sz w:val="24"/>
                                <w:szCs w:val="24"/>
                              </w:rPr>
                            </w:pPr>
                            <w:r w:rsidRPr="00A25E18">
                              <w:rPr>
                                <w:rFonts w:ascii="Monotype Corsiva" w:hAnsi="Monotype Corsiva"/>
                                <w:b/>
                                <w:bCs/>
                                <w:color w:val="37978E" w:themeColor="accent1" w:themeShade="BF"/>
                                <w:sz w:val="24"/>
                                <w:szCs w:val="24"/>
                              </w:rPr>
                              <w:t>Saint James the Greater</w:t>
                            </w:r>
                          </w:p>
                          <w:p w14:paraId="67E4D580" w14:textId="157F9348" w:rsidR="003967E4" w:rsidRPr="00A25E18" w:rsidRDefault="004F1430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7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Yvonne Camilleri</w:t>
                            </w:r>
                          </w:p>
                          <w:p w14:paraId="50DF7613" w14:textId="24E4D3F2" w:rsidR="003967E4" w:rsidRPr="00A25E18" w:rsidRDefault="004F1430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8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Brody Muszynski</w:t>
                            </w:r>
                          </w:p>
                          <w:p w14:paraId="27C1AA4B" w14:textId="0445F661" w:rsidR="003967E4" w:rsidRPr="00A25E18" w:rsidRDefault="004F1430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16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Joanne Hodges</w:t>
                            </w:r>
                          </w:p>
                          <w:p w14:paraId="4BAECE98" w14:textId="1EEDFB70" w:rsidR="003967E4" w:rsidRPr="00A25E18" w:rsidRDefault="004F1430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18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John Bowerman</w:t>
                            </w:r>
                          </w:p>
                          <w:p w14:paraId="0C3884C6" w14:textId="625D4430" w:rsidR="003967E4" w:rsidRPr="00A25E18" w:rsidRDefault="003967E4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John Dullock</w:t>
                            </w:r>
                          </w:p>
                          <w:p w14:paraId="1196CCA5" w14:textId="05D581B8" w:rsidR="003967E4" w:rsidRPr="00A25E18" w:rsidRDefault="004F1430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20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Robert Cummings</w:t>
                            </w:r>
                          </w:p>
                          <w:p w14:paraId="61359BFF" w14:textId="400E1CB9" w:rsidR="003967E4" w:rsidRPr="00A25E18" w:rsidRDefault="004F1430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28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Rose Berger</w:t>
                            </w:r>
                          </w:p>
                          <w:p w14:paraId="60AE7F78" w14:textId="41FDF1D6" w:rsidR="003967E4" w:rsidRDefault="004F1430" w:rsidP="003967E4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7892691" w14:textId="77777777" w:rsidR="004F1430" w:rsidRDefault="004F1430" w:rsidP="003967E4">
                            <w:pPr>
                              <w:spacing w:line="276" w:lineRule="auto"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15D05C6" w14:textId="77777777" w:rsidR="003967E4" w:rsidRDefault="003967E4" w:rsidP="003967E4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8B334FB" w14:textId="77777777" w:rsidR="003967E4" w:rsidRDefault="003967E4" w:rsidP="003967E4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E042F90" w14:textId="77777777" w:rsidR="003967E4" w:rsidRDefault="003967E4" w:rsidP="003967E4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1A191DC" w14:textId="77777777" w:rsidR="003967E4" w:rsidRPr="00A2100D" w:rsidRDefault="003967E4" w:rsidP="003967E4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E658A01" w14:textId="77777777" w:rsidR="003967E4" w:rsidRPr="00A2100D" w:rsidRDefault="003967E4" w:rsidP="003967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DA1695" id="_x0000_t202" coordsize="21600,21600" o:spt="202" path="m,l,21600r21600,l21600,xe">
                <v:stroke joinstyle="miter"/>
                <v:path gradientshapeok="t" o:connecttype="rect"/>
              </v:shapetype>
              <v:shape id="Text Box 280524434" o:spid="_x0000_s1029" type="#_x0000_t202" style="position:absolute;margin-left:182.25pt;margin-top:9.75pt;width:189.75pt;height:41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" fillcolor="white [3201]" stroked="f" strokeweight=".5pt">
                <v:textbox>
                  <w:txbxContent>
                    <w:p w14:paraId="0228B053" w14:textId="77777777" w:rsidR="00B4744A" w:rsidRDefault="00B4744A" w:rsidP="00C65243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</w:p>
                    <w:p w14:paraId="60798813" w14:textId="5C27E929" w:rsidR="00C65243" w:rsidRDefault="00C65243" w:rsidP="00C65243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28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Michelle Coyne</w:t>
                      </w:r>
                    </w:p>
                    <w:p w14:paraId="31662070" w14:textId="77777777" w:rsidR="00C65243" w:rsidRPr="004F1430" w:rsidRDefault="00C65243" w:rsidP="00C65243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29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Benjamin Newby</w:t>
                      </w:r>
                    </w:p>
                    <w:p w14:paraId="35F732DE" w14:textId="73C2A399" w:rsidR="00C65243" w:rsidRPr="004F1430" w:rsidRDefault="00C65243" w:rsidP="00C65243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30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Ricky Carson</w:t>
                      </w:r>
                    </w:p>
                    <w:p w14:paraId="676741BE" w14:textId="77777777" w:rsidR="00C65243" w:rsidRPr="004F1430" w:rsidRDefault="00C65243" w:rsidP="00C65243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Christina Rubino</w:t>
                      </w:r>
                    </w:p>
                    <w:p w14:paraId="7F5200B8" w14:textId="77777777" w:rsidR="00C65243" w:rsidRPr="004F1430" w:rsidRDefault="00C65243" w:rsidP="00C65243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Rodney Walker</w:t>
                      </w:r>
                    </w:p>
                    <w:p w14:paraId="07F285DD" w14:textId="77777777" w:rsidR="00C65243" w:rsidRPr="004F1430" w:rsidRDefault="00C65243" w:rsidP="00C65243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31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Elizabeth Earley</w:t>
                      </w:r>
                    </w:p>
                    <w:p w14:paraId="7E061BDD" w14:textId="77777777" w:rsidR="00C65243" w:rsidRPr="004F1430" w:rsidRDefault="00C65243" w:rsidP="00C65243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Mason Walker</w:t>
                      </w:r>
                    </w:p>
                    <w:p w14:paraId="2924ED85" w14:textId="77777777" w:rsidR="00C65243" w:rsidRDefault="00C65243" w:rsidP="003967E4">
                      <w:pPr>
                        <w:spacing w:line="276" w:lineRule="auto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37978E" w:themeColor="accent1" w:themeShade="BF"/>
                          <w:sz w:val="24"/>
                          <w:szCs w:val="24"/>
                        </w:rPr>
                      </w:pPr>
                    </w:p>
                    <w:p w14:paraId="32C62E7F" w14:textId="77777777" w:rsidR="00C65243" w:rsidRDefault="00C65243" w:rsidP="003967E4">
                      <w:pPr>
                        <w:spacing w:line="276" w:lineRule="auto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37978E" w:themeColor="accent1" w:themeShade="BF"/>
                          <w:sz w:val="24"/>
                          <w:szCs w:val="24"/>
                        </w:rPr>
                      </w:pPr>
                    </w:p>
                    <w:p w14:paraId="751860D9" w14:textId="574264E1" w:rsidR="003967E4" w:rsidRPr="00A25E18" w:rsidRDefault="003967E4" w:rsidP="003967E4">
                      <w:pPr>
                        <w:spacing w:line="276" w:lineRule="auto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37978E" w:themeColor="accent1" w:themeShade="BF"/>
                          <w:sz w:val="24"/>
                          <w:szCs w:val="24"/>
                        </w:rPr>
                      </w:pPr>
                      <w:r w:rsidRPr="00A25E18">
                        <w:rPr>
                          <w:rFonts w:ascii="Monotype Corsiva" w:hAnsi="Monotype Corsiva"/>
                          <w:b/>
                          <w:bCs/>
                          <w:color w:val="37978E" w:themeColor="accent1" w:themeShade="BF"/>
                          <w:sz w:val="24"/>
                          <w:szCs w:val="24"/>
                        </w:rPr>
                        <w:t>Saint James the Greater</w:t>
                      </w:r>
                    </w:p>
                    <w:p w14:paraId="67E4D580" w14:textId="157F9348" w:rsidR="003967E4" w:rsidRPr="00A25E18" w:rsidRDefault="004F1430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7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Yvonne Camilleri</w:t>
                      </w:r>
                    </w:p>
                    <w:p w14:paraId="50DF7613" w14:textId="24E4D3F2" w:rsidR="003967E4" w:rsidRPr="00A25E18" w:rsidRDefault="004F1430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8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Brody Muszynski</w:t>
                      </w:r>
                    </w:p>
                    <w:p w14:paraId="27C1AA4B" w14:textId="0445F661" w:rsidR="003967E4" w:rsidRPr="00A25E18" w:rsidRDefault="004F1430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16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Joanne Hodges</w:t>
                      </w:r>
                    </w:p>
                    <w:p w14:paraId="4BAECE98" w14:textId="1EEDFB70" w:rsidR="003967E4" w:rsidRPr="00A25E18" w:rsidRDefault="004F1430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18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John Bowerman</w:t>
                      </w:r>
                    </w:p>
                    <w:p w14:paraId="0C3884C6" w14:textId="625D4430" w:rsidR="003967E4" w:rsidRPr="00A25E18" w:rsidRDefault="003967E4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John Dullock</w:t>
                      </w:r>
                    </w:p>
                    <w:p w14:paraId="1196CCA5" w14:textId="05D581B8" w:rsidR="003967E4" w:rsidRPr="00A25E18" w:rsidRDefault="004F1430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20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Robert Cummings</w:t>
                      </w:r>
                    </w:p>
                    <w:p w14:paraId="61359BFF" w14:textId="400E1CB9" w:rsidR="003967E4" w:rsidRPr="00A25E18" w:rsidRDefault="004F1430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28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Rose Berger</w:t>
                      </w:r>
                    </w:p>
                    <w:p w14:paraId="60AE7F78" w14:textId="41FDF1D6" w:rsidR="003967E4" w:rsidRDefault="004F1430" w:rsidP="003967E4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</w:p>
                    <w:p w14:paraId="47892691" w14:textId="77777777" w:rsidR="004F1430" w:rsidRDefault="004F1430" w:rsidP="003967E4">
                      <w:pPr>
                        <w:spacing w:line="276" w:lineRule="auto"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215D05C6" w14:textId="77777777" w:rsidR="003967E4" w:rsidRDefault="003967E4" w:rsidP="003967E4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08B334FB" w14:textId="77777777" w:rsidR="003967E4" w:rsidRDefault="003967E4" w:rsidP="003967E4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5E042F90" w14:textId="77777777" w:rsidR="003967E4" w:rsidRDefault="003967E4" w:rsidP="003967E4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61A191DC" w14:textId="77777777" w:rsidR="003967E4" w:rsidRPr="00A2100D" w:rsidRDefault="003967E4" w:rsidP="003967E4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0E658A01" w14:textId="77777777" w:rsidR="003967E4" w:rsidRPr="00A2100D" w:rsidRDefault="003967E4" w:rsidP="003967E4"/>
                  </w:txbxContent>
                </v:textbox>
                <w10:wrap anchorx="margin"/>
              </v:shape>
            </w:pict>
          </mc:Fallback>
        </mc:AlternateContent>
      </w:r>
      <w:r w:rsidR="00C65243" w:rsidRPr="00CC1D89">
        <w:rPr>
          <w:rFonts w:ascii="Monotype Corsiva" w:hAnsi="Monotype Corsiv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20B399" wp14:editId="1A38F93E">
                <wp:simplePos x="0" y="0"/>
                <wp:positionH relativeFrom="margin">
                  <wp:posOffset>-47625</wp:posOffset>
                </wp:positionH>
                <wp:positionV relativeFrom="paragraph">
                  <wp:posOffset>125095</wp:posOffset>
                </wp:positionV>
                <wp:extent cx="2362200" cy="9197340"/>
                <wp:effectExtent l="0" t="0" r="7620" b="3810"/>
                <wp:wrapNone/>
                <wp:docPr id="297321971" name="Text Box 297321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919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33C1CF" w14:textId="77777777" w:rsidR="00D67459" w:rsidRPr="004F1430" w:rsidRDefault="00D67459" w:rsidP="00D67459">
                            <w:pPr>
                              <w:spacing w:line="276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37978E" w:themeColor="accent1" w:themeShade="BF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b/>
                                <w:bCs/>
                                <w:color w:val="37978E" w:themeColor="accent1" w:themeShade="BF"/>
                                <w:sz w:val="24"/>
                                <w:szCs w:val="24"/>
                              </w:rPr>
                              <w:t>Our Lady of the Lake</w:t>
                            </w:r>
                          </w:p>
                          <w:p w14:paraId="649EDF30" w14:textId="376E24B4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Joseph Rubino</w:t>
                            </w:r>
                          </w:p>
                          <w:p w14:paraId="3DE52F18" w14:textId="3BC95FD4" w:rsidR="00D67459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3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Kathleen Burns</w:t>
                            </w:r>
                          </w:p>
                          <w:p w14:paraId="5D688555" w14:textId="6B7AEBA8" w:rsidR="00C65243" w:rsidRDefault="00C65243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Judy Malak</w:t>
                            </w:r>
                          </w:p>
                          <w:p w14:paraId="15C9E36A" w14:textId="2762B368" w:rsidR="00C65243" w:rsidRPr="004F1430" w:rsidRDefault="00C65243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Simon Newby</w:t>
                            </w:r>
                          </w:p>
                          <w:p w14:paraId="1C4C92D3" w14:textId="0F89FD5C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4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Rachael Earley</w:t>
                            </w:r>
                          </w:p>
                          <w:p w14:paraId="3BE433CD" w14:textId="5F064B77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5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Toni Tarrant</w:t>
                            </w:r>
                          </w:p>
                          <w:p w14:paraId="685FB239" w14:textId="20B87251" w:rsidR="00F04FD7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7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Christine Tyo</w:t>
                            </w:r>
                          </w:p>
                          <w:p w14:paraId="3CA40349" w14:textId="2427AA2E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8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Skye Nielsen</w:t>
                            </w:r>
                          </w:p>
                          <w:p w14:paraId="7B1EC9C1" w14:textId="683458F1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10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Larry Golden</w:t>
                            </w:r>
                          </w:p>
                          <w:p w14:paraId="672EE0D4" w14:textId="61FE1EC6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13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Patricia Ames</w:t>
                            </w:r>
                          </w:p>
                          <w:p w14:paraId="0C741EA1" w14:textId="20FC0A13" w:rsidR="00D67459" w:rsidRPr="004F1430" w:rsidRDefault="00D67459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F04FD7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Olivia Fisher</w:t>
                            </w:r>
                          </w:p>
                          <w:p w14:paraId="5DC7B265" w14:textId="5DF0DD8B" w:rsidR="00D67459" w:rsidRDefault="00D67459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F04FD7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Barbara Hoover</w:t>
                            </w:r>
                          </w:p>
                          <w:p w14:paraId="01C703E6" w14:textId="10BA89F0" w:rsidR="00C65243" w:rsidRPr="004F1430" w:rsidRDefault="00C65243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Angela Kreiner</w:t>
                            </w:r>
                          </w:p>
                          <w:p w14:paraId="5113B777" w14:textId="454AF537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15</w:t>
                            </w:r>
                            <w:r w:rsidR="00D67459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Susan Beech</w:t>
                            </w:r>
                          </w:p>
                          <w:p w14:paraId="7C7223D9" w14:textId="66975574" w:rsidR="00D67459" w:rsidRPr="004F1430" w:rsidRDefault="00D67459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F04FD7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Sharon Carnahan</w:t>
                            </w:r>
                          </w:p>
                          <w:p w14:paraId="41D630F2" w14:textId="69F29E4F" w:rsidR="00D67459" w:rsidRPr="004F1430" w:rsidRDefault="00D67459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F04FD7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Michelle Johnson</w:t>
                            </w:r>
                          </w:p>
                          <w:p w14:paraId="51208A28" w14:textId="180E32E1" w:rsidR="00D67459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17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Carol Respondek</w:t>
                            </w:r>
                          </w:p>
                          <w:p w14:paraId="347B7505" w14:textId="75C3DA66" w:rsidR="00127FAE" w:rsidRPr="004F1430" w:rsidRDefault="00127FAE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David Pozsgai</w:t>
                            </w:r>
                          </w:p>
                          <w:p w14:paraId="6860FCFE" w14:textId="17BE6227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18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Evelyn Chafy</w:t>
                            </w:r>
                          </w:p>
                          <w:p w14:paraId="6BD67BA8" w14:textId="5CA0EBF2" w:rsidR="00D67459" w:rsidRPr="004F1430" w:rsidRDefault="00D67459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F04FD7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Leon Spindler</w:t>
                            </w:r>
                          </w:p>
                          <w:p w14:paraId="67684E8D" w14:textId="13D15A0F" w:rsidR="00D67459" w:rsidRPr="004F1430" w:rsidRDefault="00D67459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F04FD7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Roger Warner</w:t>
                            </w:r>
                          </w:p>
                          <w:p w14:paraId="6CDA6414" w14:textId="455E9692" w:rsidR="00F04FD7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19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Carol Ouellette</w:t>
                            </w:r>
                          </w:p>
                          <w:p w14:paraId="279A612C" w14:textId="14D93522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20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David McGinn</w:t>
                            </w:r>
                          </w:p>
                          <w:p w14:paraId="43E9F0EE" w14:textId="00426408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22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Beverly Dull</w:t>
                            </w:r>
                          </w:p>
                          <w:p w14:paraId="530435FD" w14:textId="07BFA539" w:rsidR="00F04FD7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23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Beverly Budzynski</w:t>
                            </w:r>
                          </w:p>
                          <w:p w14:paraId="00CCAC83" w14:textId="6CF02A39" w:rsidR="00D67459" w:rsidRPr="004F1430" w:rsidRDefault="00D67459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F04FD7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Adam Speer</w:t>
                            </w:r>
                          </w:p>
                          <w:p w14:paraId="4702CD18" w14:textId="0261D02C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24</w:t>
                            </w:r>
                            <w:r w:rsidR="00D67459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Brenda Collins</w:t>
                            </w:r>
                          </w:p>
                          <w:p w14:paraId="5182F1B4" w14:textId="38C830FA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Matthew Haggart</w:t>
                            </w:r>
                          </w:p>
                          <w:p w14:paraId="277F5F7B" w14:textId="5B1EB541" w:rsidR="00D67459" w:rsidRPr="004F1430" w:rsidRDefault="00D67459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F04FD7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Charles Moehler</w:t>
                            </w:r>
                          </w:p>
                          <w:p w14:paraId="5C7ECA66" w14:textId="60065845" w:rsidR="00D67459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25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Mr. Gerald MacKenzie</w:t>
                            </w:r>
                          </w:p>
                          <w:p w14:paraId="6E7538F0" w14:textId="06812B57" w:rsidR="009F47D7" w:rsidRPr="004F1430" w:rsidRDefault="009F47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Ruby Salmen</w:t>
                            </w:r>
                          </w:p>
                          <w:p w14:paraId="0727874C" w14:textId="6D802945" w:rsidR="00D67459" w:rsidRPr="004F1430" w:rsidRDefault="00D67459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F04FD7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Ronald Szewczyk</w:t>
                            </w:r>
                          </w:p>
                          <w:p w14:paraId="127E12BA" w14:textId="67D6EA18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26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  <w:t>Tim Kinsley</w:t>
                            </w:r>
                          </w:p>
                          <w:p w14:paraId="09A1322E" w14:textId="694EEFFC" w:rsidR="00D67459" w:rsidRPr="004F1430" w:rsidRDefault="00F04FD7" w:rsidP="00D67459">
                            <w:pPr>
                              <w:spacing w:line="276" w:lineRule="auto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August 27</w:t>
                            </w:r>
                            <w:r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ab/>
                            </w:r>
                            <w:r w:rsidR="004F1430" w:rsidRPr="004F1430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Craig Younkman</w:t>
                            </w:r>
                          </w:p>
                          <w:p w14:paraId="255242D1" w14:textId="77777777" w:rsidR="00D67459" w:rsidRPr="00CC1D89" w:rsidRDefault="00D67459" w:rsidP="00D67459">
                            <w:pPr>
                              <w:spacing w:before="0" w:after="0" w:line="276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FDA2371" w14:textId="77777777" w:rsidR="00D67459" w:rsidRPr="00CC1D89" w:rsidRDefault="00D67459" w:rsidP="00D67459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E8E85E2" w14:textId="77777777" w:rsidR="00D67459" w:rsidRDefault="00D67459" w:rsidP="00D67459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CB31527" w14:textId="77777777" w:rsidR="00D67459" w:rsidRDefault="00D67459" w:rsidP="00D67459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D3F6225" w14:textId="77777777" w:rsidR="00D67459" w:rsidRPr="00A2100D" w:rsidRDefault="00D67459" w:rsidP="00D67459">
                            <w:pPr>
                              <w:spacing w:before="0" w:after="0" w:line="360" w:lineRule="auto"/>
                              <w:ind w:left="720" w:firstLine="720"/>
                              <w:contextualSpacing/>
                              <w:rPr>
                                <w:rFonts w:ascii="Monotype Corsiva" w:eastAsia="Calibri" w:hAnsi="Monotype Corsiva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3A4EB46" w14:textId="77777777" w:rsidR="00D67459" w:rsidRPr="00A2100D" w:rsidRDefault="00D67459" w:rsidP="00D674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0B399" id="_x0000_t202" coordsize="21600,21600" o:spt="202" path="m,l,21600r21600,l21600,xe">
                <v:stroke joinstyle="miter"/>
                <v:path gradientshapeok="t" o:connecttype="rect"/>
              </v:shapetype>
              <v:shape id="Text Box 297321971" o:spid="_x0000_s1030" type="#_x0000_t202" style="position:absolute;margin-left:-3.75pt;margin-top:9.85pt;width:186pt;height:724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" fillcolor="white [3201]" stroked="f" strokeweight=".5pt">
                <v:textbox>
                  <w:txbxContent>
                    <w:p w14:paraId="2833C1CF" w14:textId="77777777" w:rsidR="00D67459" w:rsidRPr="004F1430" w:rsidRDefault="00D67459" w:rsidP="00D67459">
                      <w:pPr>
                        <w:spacing w:line="276" w:lineRule="auto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37978E" w:themeColor="accent1" w:themeShade="BF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b/>
                          <w:bCs/>
                          <w:color w:val="37978E" w:themeColor="accent1" w:themeShade="BF"/>
                          <w:sz w:val="24"/>
                          <w:szCs w:val="24"/>
                        </w:rPr>
                        <w:t>Our Lady of the Lake</w:t>
                      </w:r>
                    </w:p>
                    <w:p w14:paraId="649EDF30" w14:textId="376E24B4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Joseph Rubino</w:t>
                      </w:r>
                    </w:p>
                    <w:p w14:paraId="3DE52F18" w14:textId="3BC95FD4" w:rsidR="00D67459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3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Kathleen Burns</w:t>
                      </w:r>
                    </w:p>
                    <w:p w14:paraId="5D688555" w14:textId="6B7AEBA8" w:rsidR="00C65243" w:rsidRDefault="00C65243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Judy Malak</w:t>
                      </w:r>
                    </w:p>
                    <w:p w14:paraId="15C9E36A" w14:textId="2762B368" w:rsidR="00C65243" w:rsidRPr="004F1430" w:rsidRDefault="00C65243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Simon Newby</w:t>
                      </w:r>
                    </w:p>
                    <w:p w14:paraId="1C4C92D3" w14:textId="0F89FD5C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4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Rachael Earley</w:t>
                      </w:r>
                    </w:p>
                    <w:p w14:paraId="3BE433CD" w14:textId="5F064B77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5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Toni Tarrant</w:t>
                      </w:r>
                    </w:p>
                    <w:p w14:paraId="685FB239" w14:textId="20B87251" w:rsidR="00F04FD7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7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Christine Tyo</w:t>
                      </w:r>
                    </w:p>
                    <w:p w14:paraId="3CA40349" w14:textId="2427AA2E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8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Skye Nielsen</w:t>
                      </w:r>
                    </w:p>
                    <w:p w14:paraId="7B1EC9C1" w14:textId="683458F1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10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Larry Golden</w:t>
                      </w:r>
                    </w:p>
                    <w:p w14:paraId="672EE0D4" w14:textId="61FE1EC6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13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Patricia Ames</w:t>
                      </w:r>
                    </w:p>
                    <w:p w14:paraId="0C741EA1" w14:textId="20FC0A13" w:rsidR="00D67459" w:rsidRPr="004F1430" w:rsidRDefault="00D67459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F04FD7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Olivia Fisher</w:t>
                      </w:r>
                    </w:p>
                    <w:p w14:paraId="5DC7B265" w14:textId="5DF0DD8B" w:rsidR="00D67459" w:rsidRDefault="00D67459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F04FD7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Barbara Hoover</w:t>
                      </w:r>
                    </w:p>
                    <w:p w14:paraId="01C703E6" w14:textId="10BA89F0" w:rsidR="00C65243" w:rsidRPr="004F1430" w:rsidRDefault="00C65243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Angela Kreiner</w:t>
                      </w:r>
                    </w:p>
                    <w:p w14:paraId="5113B777" w14:textId="454AF537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15</w:t>
                      </w:r>
                      <w:r w:rsidR="00D67459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Susan Beech</w:t>
                      </w:r>
                    </w:p>
                    <w:p w14:paraId="7C7223D9" w14:textId="66975574" w:rsidR="00D67459" w:rsidRPr="004F1430" w:rsidRDefault="00D67459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F04FD7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Sharon Carnahan</w:t>
                      </w:r>
                    </w:p>
                    <w:p w14:paraId="41D630F2" w14:textId="69F29E4F" w:rsidR="00D67459" w:rsidRPr="004F1430" w:rsidRDefault="00D67459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F04FD7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Michelle Johnson</w:t>
                      </w:r>
                    </w:p>
                    <w:p w14:paraId="51208A28" w14:textId="180E32E1" w:rsidR="00D67459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17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Carol Respondek</w:t>
                      </w:r>
                    </w:p>
                    <w:p w14:paraId="347B7505" w14:textId="75C3DA66" w:rsidR="00127FAE" w:rsidRPr="004F1430" w:rsidRDefault="00127FAE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David Pozsgai</w:t>
                      </w:r>
                    </w:p>
                    <w:p w14:paraId="6860FCFE" w14:textId="17BE6227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18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Evelyn Chafy</w:t>
                      </w:r>
                    </w:p>
                    <w:p w14:paraId="6BD67BA8" w14:textId="5CA0EBF2" w:rsidR="00D67459" w:rsidRPr="004F1430" w:rsidRDefault="00D67459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F04FD7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Leon Spindler</w:t>
                      </w:r>
                    </w:p>
                    <w:p w14:paraId="67684E8D" w14:textId="13D15A0F" w:rsidR="00D67459" w:rsidRPr="004F1430" w:rsidRDefault="00D67459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F04FD7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Roger Warner</w:t>
                      </w:r>
                    </w:p>
                    <w:p w14:paraId="6CDA6414" w14:textId="455E9692" w:rsidR="00F04FD7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19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Carol Ouellette</w:t>
                      </w:r>
                    </w:p>
                    <w:p w14:paraId="279A612C" w14:textId="14D93522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20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David McGinn</w:t>
                      </w:r>
                    </w:p>
                    <w:p w14:paraId="43E9F0EE" w14:textId="00426408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22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Beverly Dull</w:t>
                      </w:r>
                    </w:p>
                    <w:p w14:paraId="530435FD" w14:textId="07BFA539" w:rsidR="00F04FD7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23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Beverly Budzynski</w:t>
                      </w:r>
                    </w:p>
                    <w:p w14:paraId="00CCAC83" w14:textId="6CF02A39" w:rsidR="00D67459" w:rsidRPr="004F1430" w:rsidRDefault="00D67459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F04FD7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Adam Speer</w:t>
                      </w:r>
                    </w:p>
                    <w:p w14:paraId="4702CD18" w14:textId="0261D02C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24</w:t>
                      </w:r>
                      <w:r w:rsidR="00D67459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Brenda Collins</w:t>
                      </w:r>
                    </w:p>
                    <w:p w14:paraId="5182F1B4" w14:textId="38C830FA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Matthew Haggart</w:t>
                      </w:r>
                    </w:p>
                    <w:p w14:paraId="277F5F7B" w14:textId="5B1EB541" w:rsidR="00D67459" w:rsidRPr="004F1430" w:rsidRDefault="00D67459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F04FD7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Charles Moehler</w:t>
                      </w:r>
                    </w:p>
                    <w:p w14:paraId="5C7ECA66" w14:textId="60065845" w:rsidR="00D67459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25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Mr. Gerald MacKenzie</w:t>
                      </w:r>
                    </w:p>
                    <w:p w14:paraId="6E7538F0" w14:textId="06812B57" w:rsidR="009F47D7" w:rsidRPr="004F1430" w:rsidRDefault="009F47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Ruby Salmen</w:t>
                      </w:r>
                    </w:p>
                    <w:p w14:paraId="0727874C" w14:textId="6D802945" w:rsidR="00D67459" w:rsidRPr="004F1430" w:rsidRDefault="00D67459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F04FD7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Ronald Szewczyk</w:t>
                      </w:r>
                    </w:p>
                    <w:p w14:paraId="127E12BA" w14:textId="67D6EA18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26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  <w:t>Tim Kinsley</w:t>
                      </w:r>
                    </w:p>
                    <w:p w14:paraId="09A1322E" w14:textId="694EEFFC" w:rsidR="00D67459" w:rsidRPr="004F1430" w:rsidRDefault="00F04FD7" w:rsidP="00D67459">
                      <w:pPr>
                        <w:spacing w:line="276" w:lineRule="auto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August 27</w:t>
                      </w:r>
                      <w:r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ab/>
                      </w:r>
                      <w:r w:rsidR="004F1430" w:rsidRPr="004F1430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Craig Younkman</w:t>
                      </w:r>
                    </w:p>
                    <w:p w14:paraId="255242D1" w14:textId="77777777" w:rsidR="00D67459" w:rsidRPr="00CC1D89" w:rsidRDefault="00D67459" w:rsidP="00D67459">
                      <w:pPr>
                        <w:spacing w:before="0" w:after="0" w:line="276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16"/>
                          <w:szCs w:val="16"/>
                        </w:rPr>
                      </w:pPr>
                    </w:p>
                    <w:p w14:paraId="5FDA2371" w14:textId="77777777" w:rsidR="00D67459" w:rsidRPr="00CC1D89" w:rsidRDefault="00D67459" w:rsidP="00D67459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16"/>
                          <w:szCs w:val="16"/>
                        </w:rPr>
                      </w:pPr>
                    </w:p>
                    <w:p w14:paraId="4E8E85E2" w14:textId="77777777" w:rsidR="00D67459" w:rsidRDefault="00D67459" w:rsidP="00D67459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4CB31527" w14:textId="77777777" w:rsidR="00D67459" w:rsidRDefault="00D67459" w:rsidP="00D67459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0D3F6225" w14:textId="77777777" w:rsidR="00D67459" w:rsidRPr="00A2100D" w:rsidRDefault="00D67459" w:rsidP="00D67459">
                      <w:pPr>
                        <w:spacing w:before="0" w:after="0" w:line="360" w:lineRule="auto"/>
                        <w:ind w:left="720" w:firstLine="720"/>
                        <w:contextualSpacing/>
                        <w:rPr>
                          <w:rFonts w:ascii="Monotype Corsiva" w:eastAsia="Calibri" w:hAnsi="Monotype Corsiva" w:cs="Times New Roman"/>
                          <w:sz w:val="28"/>
                          <w:szCs w:val="28"/>
                        </w:rPr>
                      </w:pPr>
                    </w:p>
                    <w:p w14:paraId="53A4EB46" w14:textId="77777777" w:rsidR="00D67459" w:rsidRPr="00A2100D" w:rsidRDefault="00D67459" w:rsidP="00D67459"/>
                  </w:txbxContent>
                </v:textbox>
                <w10:wrap anchorx="margin"/>
              </v:shape>
            </w:pict>
          </mc:Fallback>
        </mc:AlternateContent>
      </w:r>
    </w:p>
    <w:p w14:paraId="25732639" w14:textId="667F0750" w:rsidR="00FE7E43" w:rsidRPr="00E62C67" w:rsidRDefault="00C71139" w:rsidP="00E62C67">
      <w:pPr>
        <w:spacing w:before="0" w:after="0" w:line="360" w:lineRule="auto"/>
        <w:contextualSpacing/>
        <w:rPr>
          <w:rFonts w:ascii="Monotype Corsiva" w:eastAsia="Calibri" w:hAnsi="Monotype Corsiva" w:cs="Times New Roman"/>
          <w:sz w:val="28"/>
          <w:szCs w:val="28"/>
        </w:rPr>
      </w:pPr>
      <w:r w:rsidRPr="00116A3D">
        <w:rPr>
          <w:noProof/>
        </w:rPr>
        <w:drawing>
          <wp:anchor distT="0" distB="0" distL="114300" distR="114300" simplePos="0" relativeHeight="251668480" behindDoc="0" locked="0" layoutInCell="1" allowOverlap="1" wp14:anchorId="786D5EF0" wp14:editId="3A07B144">
            <wp:simplePos x="0" y="0"/>
            <wp:positionH relativeFrom="column">
              <wp:posOffset>3457575</wp:posOffset>
            </wp:positionH>
            <wp:positionV relativeFrom="paragraph">
              <wp:posOffset>5144135</wp:posOffset>
            </wp:positionV>
            <wp:extent cx="3286125" cy="3286125"/>
            <wp:effectExtent l="0" t="0" r="9525" b="9525"/>
            <wp:wrapNone/>
            <wp:docPr id="13" name="Picture 13" descr="114 Happy Birthday Wishes for a Friend or Best Friend | Best Messages &amp;  Quotes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4 Happy Birthday Wishes for a Friend or Best Friend | Best Messages &amp;  Quotes 20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E7E43" w:rsidRPr="00E62C67" w:rsidSect="006A3186">
      <w:pgSz w:w="12240" w:h="15840"/>
      <w:pgMar w:top="0" w:right="720" w:bottom="9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BB59" w14:textId="77777777" w:rsidR="002F214C" w:rsidRDefault="002F214C">
      <w:pPr>
        <w:spacing w:before="0" w:after="0"/>
      </w:pPr>
      <w:r>
        <w:separator/>
      </w:r>
    </w:p>
  </w:endnote>
  <w:endnote w:type="continuationSeparator" w:id="0">
    <w:p w14:paraId="7637D31F" w14:textId="77777777" w:rsidR="002F214C" w:rsidRDefault="002F21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B4D03" w14:textId="77777777" w:rsidR="002F214C" w:rsidRDefault="002F214C">
      <w:pPr>
        <w:spacing w:before="0" w:after="0"/>
      </w:pPr>
      <w:r>
        <w:separator/>
      </w:r>
    </w:p>
  </w:footnote>
  <w:footnote w:type="continuationSeparator" w:id="0">
    <w:p w14:paraId="350F933A" w14:textId="77777777" w:rsidR="002F214C" w:rsidRDefault="002F214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362CA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9C2F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7CC31F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FD64E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2ABCE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7C31D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9229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7414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20B3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FE9A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374AD7"/>
    <w:multiLevelType w:val="hybridMultilevel"/>
    <w:tmpl w:val="B2FE6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045543">
    <w:abstractNumId w:val="9"/>
  </w:num>
  <w:num w:numId="2" w16cid:durableId="701326840">
    <w:abstractNumId w:val="7"/>
  </w:num>
  <w:num w:numId="3" w16cid:durableId="706226156">
    <w:abstractNumId w:val="6"/>
  </w:num>
  <w:num w:numId="4" w16cid:durableId="224142324">
    <w:abstractNumId w:val="5"/>
  </w:num>
  <w:num w:numId="5" w16cid:durableId="481964844">
    <w:abstractNumId w:val="4"/>
  </w:num>
  <w:num w:numId="6" w16cid:durableId="411003408">
    <w:abstractNumId w:val="8"/>
  </w:num>
  <w:num w:numId="7" w16cid:durableId="2030258949">
    <w:abstractNumId w:val="3"/>
  </w:num>
  <w:num w:numId="8" w16cid:durableId="1941447397">
    <w:abstractNumId w:val="2"/>
  </w:num>
  <w:num w:numId="9" w16cid:durableId="936986372">
    <w:abstractNumId w:val="1"/>
  </w:num>
  <w:num w:numId="10" w16cid:durableId="1709376834">
    <w:abstractNumId w:val="0"/>
  </w:num>
  <w:num w:numId="11" w16cid:durableId="20354949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8/31/2019"/>
    <w:docVar w:name="MonthStart" w:val="8/1/2019"/>
    <w:docVar w:name="ShowDynamicGuides" w:val="1"/>
    <w:docVar w:name="ShowMarginGuides" w:val="0"/>
    <w:docVar w:name="ShowOutlines" w:val="0"/>
    <w:docVar w:name="ShowStaticGuides" w:val="0"/>
  </w:docVars>
  <w:rsids>
    <w:rsidRoot w:val="00B24457"/>
    <w:rsid w:val="000112E0"/>
    <w:rsid w:val="0001457A"/>
    <w:rsid w:val="00014ACB"/>
    <w:rsid w:val="0002606E"/>
    <w:rsid w:val="00030585"/>
    <w:rsid w:val="00032944"/>
    <w:rsid w:val="00035565"/>
    <w:rsid w:val="00035862"/>
    <w:rsid w:val="00043B33"/>
    <w:rsid w:val="00045A1B"/>
    <w:rsid w:val="0004735A"/>
    <w:rsid w:val="00052A72"/>
    <w:rsid w:val="00056171"/>
    <w:rsid w:val="00056925"/>
    <w:rsid w:val="00074A94"/>
    <w:rsid w:val="00092AC8"/>
    <w:rsid w:val="000A3379"/>
    <w:rsid w:val="000B2541"/>
    <w:rsid w:val="000B5B4D"/>
    <w:rsid w:val="000C5CB0"/>
    <w:rsid w:val="000E30F8"/>
    <w:rsid w:val="000F0CDE"/>
    <w:rsid w:val="000F47ED"/>
    <w:rsid w:val="000F6839"/>
    <w:rsid w:val="00101144"/>
    <w:rsid w:val="00103DB9"/>
    <w:rsid w:val="001075C7"/>
    <w:rsid w:val="00111203"/>
    <w:rsid w:val="00112084"/>
    <w:rsid w:val="00120E2F"/>
    <w:rsid w:val="001239A0"/>
    <w:rsid w:val="001259D0"/>
    <w:rsid w:val="00127FAE"/>
    <w:rsid w:val="00130AEA"/>
    <w:rsid w:val="0013323E"/>
    <w:rsid w:val="00136D32"/>
    <w:rsid w:val="00137697"/>
    <w:rsid w:val="001435BE"/>
    <w:rsid w:val="001525D2"/>
    <w:rsid w:val="00167F34"/>
    <w:rsid w:val="00170738"/>
    <w:rsid w:val="0017136B"/>
    <w:rsid w:val="0017674A"/>
    <w:rsid w:val="001814DA"/>
    <w:rsid w:val="001850DE"/>
    <w:rsid w:val="00190E43"/>
    <w:rsid w:val="0019121D"/>
    <w:rsid w:val="0019390E"/>
    <w:rsid w:val="0019442E"/>
    <w:rsid w:val="00197516"/>
    <w:rsid w:val="001A1952"/>
    <w:rsid w:val="001A5A6A"/>
    <w:rsid w:val="001B18CD"/>
    <w:rsid w:val="001B2306"/>
    <w:rsid w:val="001B623E"/>
    <w:rsid w:val="001C0247"/>
    <w:rsid w:val="001C460D"/>
    <w:rsid w:val="001C4916"/>
    <w:rsid w:val="001D12A0"/>
    <w:rsid w:val="001D3891"/>
    <w:rsid w:val="001D6A54"/>
    <w:rsid w:val="001D6D00"/>
    <w:rsid w:val="001E2633"/>
    <w:rsid w:val="001E35BF"/>
    <w:rsid w:val="001E7E3C"/>
    <w:rsid w:val="001F4EF2"/>
    <w:rsid w:val="0020269A"/>
    <w:rsid w:val="00203762"/>
    <w:rsid w:val="002074F8"/>
    <w:rsid w:val="002122E9"/>
    <w:rsid w:val="00222B7B"/>
    <w:rsid w:val="00225A4F"/>
    <w:rsid w:val="0025001A"/>
    <w:rsid w:val="002615CB"/>
    <w:rsid w:val="002705C5"/>
    <w:rsid w:val="0027237A"/>
    <w:rsid w:val="00285A0A"/>
    <w:rsid w:val="00286051"/>
    <w:rsid w:val="00286E6C"/>
    <w:rsid w:val="0029090A"/>
    <w:rsid w:val="00294FC5"/>
    <w:rsid w:val="002A6375"/>
    <w:rsid w:val="002A6E1A"/>
    <w:rsid w:val="002B5BE5"/>
    <w:rsid w:val="002B70EB"/>
    <w:rsid w:val="002C4555"/>
    <w:rsid w:val="002C4617"/>
    <w:rsid w:val="002C6813"/>
    <w:rsid w:val="002F1222"/>
    <w:rsid w:val="002F214C"/>
    <w:rsid w:val="002F4FE9"/>
    <w:rsid w:val="002F52A0"/>
    <w:rsid w:val="00310A03"/>
    <w:rsid w:val="00312399"/>
    <w:rsid w:val="00316453"/>
    <w:rsid w:val="00316C6D"/>
    <w:rsid w:val="0032198D"/>
    <w:rsid w:val="00322FEB"/>
    <w:rsid w:val="00333E02"/>
    <w:rsid w:val="00334F3C"/>
    <w:rsid w:val="00340412"/>
    <w:rsid w:val="0034428C"/>
    <w:rsid w:val="003452C0"/>
    <w:rsid w:val="003520E9"/>
    <w:rsid w:val="00354AFD"/>
    <w:rsid w:val="00355FE7"/>
    <w:rsid w:val="00360F46"/>
    <w:rsid w:val="00362E4F"/>
    <w:rsid w:val="00367314"/>
    <w:rsid w:val="0036774D"/>
    <w:rsid w:val="00371A94"/>
    <w:rsid w:val="00372A59"/>
    <w:rsid w:val="003802EF"/>
    <w:rsid w:val="00391E13"/>
    <w:rsid w:val="003967E4"/>
    <w:rsid w:val="00397688"/>
    <w:rsid w:val="003A3633"/>
    <w:rsid w:val="003A45C7"/>
    <w:rsid w:val="003B3CAF"/>
    <w:rsid w:val="003B59C1"/>
    <w:rsid w:val="003B742D"/>
    <w:rsid w:val="003B7EEE"/>
    <w:rsid w:val="003C3B4B"/>
    <w:rsid w:val="003C4334"/>
    <w:rsid w:val="003C73BC"/>
    <w:rsid w:val="003D25DC"/>
    <w:rsid w:val="003D3F2E"/>
    <w:rsid w:val="003E28F3"/>
    <w:rsid w:val="003E2EDA"/>
    <w:rsid w:val="003F0A9B"/>
    <w:rsid w:val="003F14C0"/>
    <w:rsid w:val="003F3235"/>
    <w:rsid w:val="003F6615"/>
    <w:rsid w:val="004040C6"/>
    <w:rsid w:val="00407259"/>
    <w:rsid w:val="00407336"/>
    <w:rsid w:val="004168EB"/>
    <w:rsid w:val="004250AF"/>
    <w:rsid w:val="00425750"/>
    <w:rsid w:val="004405DB"/>
    <w:rsid w:val="00450483"/>
    <w:rsid w:val="00452795"/>
    <w:rsid w:val="004527EF"/>
    <w:rsid w:val="00460791"/>
    <w:rsid w:val="00461AD1"/>
    <w:rsid w:val="00464436"/>
    <w:rsid w:val="00475FBF"/>
    <w:rsid w:val="00476C0D"/>
    <w:rsid w:val="00477000"/>
    <w:rsid w:val="004803D8"/>
    <w:rsid w:val="00485C84"/>
    <w:rsid w:val="0048660B"/>
    <w:rsid w:val="00491D23"/>
    <w:rsid w:val="00494CF3"/>
    <w:rsid w:val="004A2B9C"/>
    <w:rsid w:val="004A2FB1"/>
    <w:rsid w:val="004B03B6"/>
    <w:rsid w:val="004B1D1E"/>
    <w:rsid w:val="004B4118"/>
    <w:rsid w:val="004C6E11"/>
    <w:rsid w:val="004C7BC7"/>
    <w:rsid w:val="004D18DD"/>
    <w:rsid w:val="004E7E2A"/>
    <w:rsid w:val="004F06CA"/>
    <w:rsid w:val="004F0D25"/>
    <w:rsid w:val="004F1430"/>
    <w:rsid w:val="004F3DE6"/>
    <w:rsid w:val="004F665A"/>
    <w:rsid w:val="00502926"/>
    <w:rsid w:val="00504203"/>
    <w:rsid w:val="00505DA7"/>
    <w:rsid w:val="00507BDE"/>
    <w:rsid w:val="0051651E"/>
    <w:rsid w:val="00524FB4"/>
    <w:rsid w:val="0053068B"/>
    <w:rsid w:val="00534307"/>
    <w:rsid w:val="00536899"/>
    <w:rsid w:val="005375F7"/>
    <w:rsid w:val="00542788"/>
    <w:rsid w:val="00557019"/>
    <w:rsid w:val="005605F2"/>
    <w:rsid w:val="00570270"/>
    <w:rsid w:val="00571349"/>
    <w:rsid w:val="005737DC"/>
    <w:rsid w:val="005753E7"/>
    <w:rsid w:val="00590AE4"/>
    <w:rsid w:val="005B55AA"/>
    <w:rsid w:val="005C088E"/>
    <w:rsid w:val="005C0FFF"/>
    <w:rsid w:val="005D3AF3"/>
    <w:rsid w:val="005D3BE4"/>
    <w:rsid w:val="005E2425"/>
    <w:rsid w:val="005E314C"/>
    <w:rsid w:val="005F1867"/>
    <w:rsid w:val="005F226F"/>
    <w:rsid w:val="005F3978"/>
    <w:rsid w:val="00601B44"/>
    <w:rsid w:val="00604F0F"/>
    <w:rsid w:val="00607370"/>
    <w:rsid w:val="0061174D"/>
    <w:rsid w:val="006124B8"/>
    <w:rsid w:val="00615667"/>
    <w:rsid w:val="00620E20"/>
    <w:rsid w:val="00622D98"/>
    <w:rsid w:val="00626373"/>
    <w:rsid w:val="00626C1A"/>
    <w:rsid w:val="006335AD"/>
    <w:rsid w:val="00634529"/>
    <w:rsid w:val="0063476E"/>
    <w:rsid w:val="00641233"/>
    <w:rsid w:val="00643F31"/>
    <w:rsid w:val="0064735C"/>
    <w:rsid w:val="00651633"/>
    <w:rsid w:val="00652A03"/>
    <w:rsid w:val="00654CCC"/>
    <w:rsid w:val="00660269"/>
    <w:rsid w:val="00660C25"/>
    <w:rsid w:val="0066291E"/>
    <w:rsid w:val="00671E34"/>
    <w:rsid w:val="00691920"/>
    <w:rsid w:val="006A18AF"/>
    <w:rsid w:val="006A3186"/>
    <w:rsid w:val="006A7143"/>
    <w:rsid w:val="006B0A2B"/>
    <w:rsid w:val="006B0E04"/>
    <w:rsid w:val="006B1BCC"/>
    <w:rsid w:val="006B33F6"/>
    <w:rsid w:val="006B3BAA"/>
    <w:rsid w:val="006B442E"/>
    <w:rsid w:val="006B6890"/>
    <w:rsid w:val="006C24AC"/>
    <w:rsid w:val="006C76D4"/>
    <w:rsid w:val="006D1382"/>
    <w:rsid w:val="006D52C2"/>
    <w:rsid w:val="006E1C57"/>
    <w:rsid w:val="006E6E86"/>
    <w:rsid w:val="006F21E8"/>
    <w:rsid w:val="0070460B"/>
    <w:rsid w:val="00707E8F"/>
    <w:rsid w:val="00716395"/>
    <w:rsid w:val="00717BE0"/>
    <w:rsid w:val="00723559"/>
    <w:rsid w:val="0072379A"/>
    <w:rsid w:val="007267B6"/>
    <w:rsid w:val="0075456B"/>
    <w:rsid w:val="007570AB"/>
    <w:rsid w:val="007640F4"/>
    <w:rsid w:val="00775ED0"/>
    <w:rsid w:val="00776BA5"/>
    <w:rsid w:val="00791837"/>
    <w:rsid w:val="0079421B"/>
    <w:rsid w:val="007A3740"/>
    <w:rsid w:val="007B1CE7"/>
    <w:rsid w:val="007B26A7"/>
    <w:rsid w:val="007B7CA6"/>
    <w:rsid w:val="007C1C72"/>
    <w:rsid w:val="007D3D11"/>
    <w:rsid w:val="007D3ED8"/>
    <w:rsid w:val="007E6905"/>
    <w:rsid w:val="007F26BC"/>
    <w:rsid w:val="007F2B02"/>
    <w:rsid w:val="007F3F05"/>
    <w:rsid w:val="00800D82"/>
    <w:rsid w:val="00810B4F"/>
    <w:rsid w:val="00810BEA"/>
    <w:rsid w:val="008116FC"/>
    <w:rsid w:val="00812BCC"/>
    <w:rsid w:val="00822548"/>
    <w:rsid w:val="00823558"/>
    <w:rsid w:val="00827F1F"/>
    <w:rsid w:val="00835D19"/>
    <w:rsid w:val="00837FA6"/>
    <w:rsid w:val="00841E34"/>
    <w:rsid w:val="00846F4F"/>
    <w:rsid w:val="00851831"/>
    <w:rsid w:val="00851A77"/>
    <w:rsid w:val="00855B47"/>
    <w:rsid w:val="00871BB3"/>
    <w:rsid w:val="0087269B"/>
    <w:rsid w:val="008764EC"/>
    <w:rsid w:val="0088105D"/>
    <w:rsid w:val="0088303F"/>
    <w:rsid w:val="00884814"/>
    <w:rsid w:val="008877B8"/>
    <w:rsid w:val="00893AA7"/>
    <w:rsid w:val="00896FC4"/>
    <w:rsid w:val="008971A6"/>
    <w:rsid w:val="008A113D"/>
    <w:rsid w:val="008A1624"/>
    <w:rsid w:val="008A2246"/>
    <w:rsid w:val="008A3A15"/>
    <w:rsid w:val="008A4C96"/>
    <w:rsid w:val="008A5CF4"/>
    <w:rsid w:val="008B03B0"/>
    <w:rsid w:val="008B5D7F"/>
    <w:rsid w:val="008C0E72"/>
    <w:rsid w:val="008C217B"/>
    <w:rsid w:val="008C64C8"/>
    <w:rsid w:val="008C6F78"/>
    <w:rsid w:val="008C78EE"/>
    <w:rsid w:val="008D149B"/>
    <w:rsid w:val="008D1F55"/>
    <w:rsid w:val="008D5903"/>
    <w:rsid w:val="008E0326"/>
    <w:rsid w:val="008E04F3"/>
    <w:rsid w:val="008E40FE"/>
    <w:rsid w:val="008E4594"/>
    <w:rsid w:val="008F0F65"/>
    <w:rsid w:val="008F19E7"/>
    <w:rsid w:val="00907A53"/>
    <w:rsid w:val="0091213A"/>
    <w:rsid w:val="00930839"/>
    <w:rsid w:val="00930BA6"/>
    <w:rsid w:val="00937696"/>
    <w:rsid w:val="009376D4"/>
    <w:rsid w:val="00940709"/>
    <w:rsid w:val="00943709"/>
    <w:rsid w:val="00944427"/>
    <w:rsid w:val="00944A4A"/>
    <w:rsid w:val="009542E6"/>
    <w:rsid w:val="00955908"/>
    <w:rsid w:val="00961444"/>
    <w:rsid w:val="00961557"/>
    <w:rsid w:val="00967BAD"/>
    <w:rsid w:val="00971148"/>
    <w:rsid w:val="00972316"/>
    <w:rsid w:val="0098166E"/>
    <w:rsid w:val="00991A89"/>
    <w:rsid w:val="00993D6D"/>
    <w:rsid w:val="0099601F"/>
    <w:rsid w:val="009A2C43"/>
    <w:rsid w:val="009B0893"/>
    <w:rsid w:val="009B1D13"/>
    <w:rsid w:val="009B3A75"/>
    <w:rsid w:val="009D0F72"/>
    <w:rsid w:val="009E02AD"/>
    <w:rsid w:val="009E2C18"/>
    <w:rsid w:val="009F47D7"/>
    <w:rsid w:val="009F7875"/>
    <w:rsid w:val="00A03B5E"/>
    <w:rsid w:val="00A044AA"/>
    <w:rsid w:val="00A04D8C"/>
    <w:rsid w:val="00A05B1B"/>
    <w:rsid w:val="00A05E57"/>
    <w:rsid w:val="00A07446"/>
    <w:rsid w:val="00A07CF9"/>
    <w:rsid w:val="00A16536"/>
    <w:rsid w:val="00A2325C"/>
    <w:rsid w:val="00A272E1"/>
    <w:rsid w:val="00A41965"/>
    <w:rsid w:val="00A430CC"/>
    <w:rsid w:val="00A438A0"/>
    <w:rsid w:val="00A43B13"/>
    <w:rsid w:val="00A4595D"/>
    <w:rsid w:val="00A5061D"/>
    <w:rsid w:val="00A5294E"/>
    <w:rsid w:val="00A53FB2"/>
    <w:rsid w:val="00A61453"/>
    <w:rsid w:val="00A624F6"/>
    <w:rsid w:val="00A626B3"/>
    <w:rsid w:val="00A66E9B"/>
    <w:rsid w:val="00A6785A"/>
    <w:rsid w:val="00A71754"/>
    <w:rsid w:val="00A77628"/>
    <w:rsid w:val="00A87A81"/>
    <w:rsid w:val="00A92D8C"/>
    <w:rsid w:val="00AA3F04"/>
    <w:rsid w:val="00AA4EFA"/>
    <w:rsid w:val="00AA513B"/>
    <w:rsid w:val="00AA58BF"/>
    <w:rsid w:val="00AB172B"/>
    <w:rsid w:val="00AB4256"/>
    <w:rsid w:val="00AB7153"/>
    <w:rsid w:val="00AC0801"/>
    <w:rsid w:val="00AC2D2F"/>
    <w:rsid w:val="00AC33D6"/>
    <w:rsid w:val="00AC595E"/>
    <w:rsid w:val="00AD0ED2"/>
    <w:rsid w:val="00AD2A74"/>
    <w:rsid w:val="00AD3E5D"/>
    <w:rsid w:val="00AE10B5"/>
    <w:rsid w:val="00AE1A6A"/>
    <w:rsid w:val="00AE226A"/>
    <w:rsid w:val="00AE2318"/>
    <w:rsid w:val="00AE431B"/>
    <w:rsid w:val="00AE5687"/>
    <w:rsid w:val="00AF1CFD"/>
    <w:rsid w:val="00AF33D4"/>
    <w:rsid w:val="00AF4C45"/>
    <w:rsid w:val="00AF64D3"/>
    <w:rsid w:val="00B04575"/>
    <w:rsid w:val="00B05ED4"/>
    <w:rsid w:val="00B12340"/>
    <w:rsid w:val="00B15458"/>
    <w:rsid w:val="00B157ED"/>
    <w:rsid w:val="00B22C42"/>
    <w:rsid w:val="00B24457"/>
    <w:rsid w:val="00B2632A"/>
    <w:rsid w:val="00B342CF"/>
    <w:rsid w:val="00B40B65"/>
    <w:rsid w:val="00B4744A"/>
    <w:rsid w:val="00B518D6"/>
    <w:rsid w:val="00B52FB5"/>
    <w:rsid w:val="00B53399"/>
    <w:rsid w:val="00B5400D"/>
    <w:rsid w:val="00B54851"/>
    <w:rsid w:val="00B56C61"/>
    <w:rsid w:val="00B57246"/>
    <w:rsid w:val="00B57C5C"/>
    <w:rsid w:val="00B60792"/>
    <w:rsid w:val="00B6488A"/>
    <w:rsid w:val="00B67E7D"/>
    <w:rsid w:val="00B716A0"/>
    <w:rsid w:val="00B8027B"/>
    <w:rsid w:val="00B85CBE"/>
    <w:rsid w:val="00B862E4"/>
    <w:rsid w:val="00B86BBA"/>
    <w:rsid w:val="00B90265"/>
    <w:rsid w:val="00B96B92"/>
    <w:rsid w:val="00BA06C5"/>
    <w:rsid w:val="00BA3197"/>
    <w:rsid w:val="00BA58F6"/>
    <w:rsid w:val="00BA628C"/>
    <w:rsid w:val="00BA65F5"/>
    <w:rsid w:val="00BB019A"/>
    <w:rsid w:val="00BB0F2E"/>
    <w:rsid w:val="00BB3559"/>
    <w:rsid w:val="00BC01ED"/>
    <w:rsid w:val="00BC1332"/>
    <w:rsid w:val="00BC47A4"/>
    <w:rsid w:val="00BE01EC"/>
    <w:rsid w:val="00BE32B8"/>
    <w:rsid w:val="00BE3429"/>
    <w:rsid w:val="00BE743D"/>
    <w:rsid w:val="00BF01C1"/>
    <w:rsid w:val="00BF15D1"/>
    <w:rsid w:val="00BF7BAA"/>
    <w:rsid w:val="00BF7F3B"/>
    <w:rsid w:val="00C02E09"/>
    <w:rsid w:val="00C03185"/>
    <w:rsid w:val="00C07640"/>
    <w:rsid w:val="00C11003"/>
    <w:rsid w:val="00C137C7"/>
    <w:rsid w:val="00C1469F"/>
    <w:rsid w:val="00C16836"/>
    <w:rsid w:val="00C225CD"/>
    <w:rsid w:val="00C33CFE"/>
    <w:rsid w:val="00C35266"/>
    <w:rsid w:val="00C42DF1"/>
    <w:rsid w:val="00C42F5D"/>
    <w:rsid w:val="00C4718A"/>
    <w:rsid w:val="00C52ADB"/>
    <w:rsid w:val="00C6262B"/>
    <w:rsid w:val="00C63817"/>
    <w:rsid w:val="00C65243"/>
    <w:rsid w:val="00C71139"/>
    <w:rsid w:val="00C73CBC"/>
    <w:rsid w:val="00C73F28"/>
    <w:rsid w:val="00C7478A"/>
    <w:rsid w:val="00C7672E"/>
    <w:rsid w:val="00C80253"/>
    <w:rsid w:val="00C90003"/>
    <w:rsid w:val="00C901BA"/>
    <w:rsid w:val="00C9027B"/>
    <w:rsid w:val="00C902F5"/>
    <w:rsid w:val="00CA7A6D"/>
    <w:rsid w:val="00CC0CD1"/>
    <w:rsid w:val="00CC3429"/>
    <w:rsid w:val="00CC3DAB"/>
    <w:rsid w:val="00CD0399"/>
    <w:rsid w:val="00CE661B"/>
    <w:rsid w:val="00CE7C45"/>
    <w:rsid w:val="00CF2811"/>
    <w:rsid w:val="00D02A4E"/>
    <w:rsid w:val="00D10447"/>
    <w:rsid w:val="00D10F78"/>
    <w:rsid w:val="00D14BE2"/>
    <w:rsid w:val="00D23FCE"/>
    <w:rsid w:val="00D25CCB"/>
    <w:rsid w:val="00D3452D"/>
    <w:rsid w:val="00D41507"/>
    <w:rsid w:val="00D51A57"/>
    <w:rsid w:val="00D56341"/>
    <w:rsid w:val="00D564DB"/>
    <w:rsid w:val="00D61CC4"/>
    <w:rsid w:val="00D67459"/>
    <w:rsid w:val="00D75B15"/>
    <w:rsid w:val="00D80C9C"/>
    <w:rsid w:val="00D86943"/>
    <w:rsid w:val="00D94566"/>
    <w:rsid w:val="00D9683C"/>
    <w:rsid w:val="00D96D9D"/>
    <w:rsid w:val="00DA122C"/>
    <w:rsid w:val="00DA3A1F"/>
    <w:rsid w:val="00DA551C"/>
    <w:rsid w:val="00DA62B7"/>
    <w:rsid w:val="00DB10AF"/>
    <w:rsid w:val="00DB2D1E"/>
    <w:rsid w:val="00DB6138"/>
    <w:rsid w:val="00DB76DF"/>
    <w:rsid w:val="00DB78C6"/>
    <w:rsid w:val="00DC71AA"/>
    <w:rsid w:val="00DD174F"/>
    <w:rsid w:val="00DD4C7C"/>
    <w:rsid w:val="00DE1A43"/>
    <w:rsid w:val="00DE50ED"/>
    <w:rsid w:val="00DE7E50"/>
    <w:rsid w:val="00DF2784"/>
    <w:rsid w:val="00DF28D3"/>
    <w:rsid w:val="00DF597C"/>
    <w:rsid w:val="00E01147"/>
    <w:rsid w:val="00E02163"/>
    <w:rsid w:val="00E10847"/>
    <w:rsid w:val="00E1341F"/>
    <w:rsid w:val="00E15547"/>
    <w:rsid w:val="00E15B6D"/>
    <w:rsid w:val="00E20E2D"/>
    <w:rsid w:val="00E215B2"/>
    <w:rsid w:val="00E23821"/>
    <w:rsid w:val="00E25CE1"/>
    <w:rsid w:val="00E27F0B"/>
    <w:rsid w:val="00E61F23"/>
    <w:rsid w:val="00E62C67"/>
    <w:rsid w:val="00E63FC3"/>
    <w:rsid w:val="00E7265B"/>
    <w:rsid w:val="00E81CCB"/>
    <w:rsid w:val="00EA1661"/>
    <w:rsid w:val="00EA1AF8"/>
    <w:rsid w:val="00EA65E9"/>
    <w:rsid w:val="00EB0006"/>
    <w:rsid w:val="00EB0E8A"/>
    <w:rsid w:val="00EB4153"/>
    <w:rsid w:val="00EC0023"/>
    <w:rsid w:val="00EC793E"/>
    <w:rsid w:val="00EE016F"/>
    <w:rsid w:val="00EE21DD"/>
    <w:rsid w:val="00EF48FB"/>
    <w:rsid w:val="00F04FD7"/>
    <w:rsid w:val="00F0692A"/>
    <w:rsid w:val="00F17186"/>
    <w:rsid w:val="00F17E54"/>
    <w:rsid w:val="00F311C9"/>
    <w:rsid w:val="00F45B71"/>
    <w:rsid w:val="00F573AD"/>
    <w:rsid w:val="00F574E3"/>
    <w:rsid w:val="00F642BA"/>
    <w:rsid w:val="00F74629"/>
    <w:rsid w:val="00F77ED9"/>
    <w:rsid w:val="00F90AC6"/>
    <w:rsid w:val="00F9360C"/>
    <w:rsid w:val="00F958D4"/>
    <w:rsid w:val="00FA026E"/>
    <w:rsid w:val="00FA093B"/>
    <w:rsid w:val="00FA378C"/>
    <w:rsid w:val="00FA415C"/>
    <w:rsid w:val="00FA5761"/>
    <w:rsid w:val="00FB036A"/>
    <w:rsid w:val="00FB3661"/>
    <w:rsid w:val="00FB4D4B"/>
    <w:rsid w:val="00FB65A3"/>
    <w:rsid w:val="00FB7F9B"/>
    <w:rsid w:val="00FC3EBC"/>
    <w:rsid w:val="00FC7F8A"/>
    <w:rsid w:val="00FD347D"/>
    <w:rsid w:val="00FE054B"/>
    <w:rsid w:val="00FE7E43"/>
    <w:rsid w:val="00FF02B6"/>
    <w:rsid w:val="00FF0E11"/>
    <w:rsid w:val="00FF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5D7B65"/>
  <w15:docId w15:val="{E8B88D37-24B3-49E9-83D1-6C309A01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0" w:unhideWhenUsed="1" w:qFormat="1"/>
    <w:lsdException w:name="Emphasis" w:semiHidden="1" w:uiPriority="1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10" w:unhideWhenUsed="1" w:qFormat="1"/>
    <w:lsdException w:name="Subtle Reference" w:semiHidden="1" w:uiPriority="10" w:unhideWhenUsed="1" w:qFormat="1"/>
    <w:lsdException w:name="Intense Reference" w:semiHidden="1" w:uiPriority="10" w:unhideWhenUsed="1" w:qFormat="1"/>
    <w:lsdException w:name="Book Title" w:semiHidden="1" w:uiPriority="10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92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7978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4C0B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4C0B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4C0B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5645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5645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240" w:after="240"/>
    </w:pPr>
    <w:rPr>
      <w:rFonts w:asciiTheme="majorHAnsi" w:eastAsiaTheme="majorEastAsia" w:hAnsiTheme="majorHAnsi"/>
      <w:color w:val="FFFFFF" w:themeColor="background1"/>
      <w:sz w:val="80"/>
      <w:szCs w:val="80"/>
    </w:rPr>
  </w:style>
  <w:style w:type="paragraph" w:customStyle="1" w:styleId="Year">
    <w:name w:val="Year"/>
    <w:basedOn w:val="Normal"/>
    <w:uiPriority w:val="2"/>
    <w:qFormat/>
    <w:pPr>
      <w:spacing w:before="0" w:after="0"/>
      <w:jc w:val="right"/>
    </w:pPr>
    <w:rPr>
      <w:rFonts w:asciiTheme="majorHAnsi" w:eastAsiaTheme="majorEastAsia" w:hAnsiTheme="majorHAnsi"/>
      <w:color w:val="DCF2F0" w:themeColor="accent1" w:themeTint="33"/>
      <w:sz w:val="112"/>
      <w:szCs w:val="112"/>
    </w:rPr>
  </w:style>
  <w:style w:type="paragraph" w:styleId="Title">
    <w:name w:val="Title"/>
    <w:basedOn w:val="Normal"/>
    <w:link w:val="TitleChar"/>
    <w:uiPriority w:val="3"/>
    <w:qFormat/>
    <w:pPr>
      <w:spacing w:before="240" w:after="240"/>
    </w:pPr>
    <w:rPr>
      <w:rFonts w:asciiTheme="majorHAnsi" w:eastAsiaTheme="majorEastAsia" w:hAnsiTheme="majorHAnsi" w:cstheme="majorBidi"/>
      <w:color w:val="595959" w:themeColor="text1" w:themeTint="A6"/>
      <w:spacing w:val="5"/>
      <w:kern w:val="28"/>
      <w:sz w:val="48"/>
      <w:szCs w:val="6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 w:cstheme="majorBidi"/>
      <w:color w:val="595959" w:themeColor="text1" w:themeTint="A6"/>
      <w:spacing w:val="5"/>
      <w:kern w:val="28"/>
      <w:sz w:val="48"/>
      <w:szCs w:val="60"/>
    </w:rPr>
  </w:style>
  <w:style w:type="paragraph" w:customStyle="1" w:styleId="Days">
    <w:name w:val="Days"/>
    <w:basedOn w:val="Normal"/>
    <w:uiPriority w:val="4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5"/>
    <w:qFormat/>
    <w:pPr>
      <w:spacing w:before="0" w:after="0"/>
      <w:jc w:val="right"/>
    </w:pPr>
    <w:rPr>
      <w:color w:val="595959" w:themeColor="text1" w:themeTint="A6"/>
    </w:rPr>
  </w:style>
  <w:style w:type="paragraph" w:styleId="BodyText">
    <w:name w:val="Body Text"/>
    <w:basedOn w:val="Normal"/>
    <w:link w:val="BodyTextChar"/>
    <w:uiPriority w:val="1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9"/>
    <w:semiHidden/>
    <w:rPr>
      <w:sz w:val="20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54C0B6" w:themeColor="accent1" w:shadow="1"/>
        <w:left w:val="single" w:sz="2" w:space="10" w:color="54C0B6" w:themeColor="accent1" w:shadow="1"/>
        <w:bottom w:val="single" w:sz="2" w:space="10" w:color="54C0B6" w:themeColor="accent1" w:shadow="1"/>
        <w:right w:val="single" w:sz="2" w:space="10" w:color="54C0B6" w:themeColor="accent1" w:shadow="1"/>
      </w:pBdr>
      <w:ind w:left="1152" w:right="1152"/>
    </w:pPr>
    <w:rPr>
      <w:i/>
      <w:iCs/>
      <w:color w:val="54C0B6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9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9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8"/>
    <w:semiHidden/>
    <w:unhideWhenUsed/>
    <w:qFormat/>
    <w:pPr>
      <w:spacing w:after="200"/>
    </w:pPr>
    <w:rPr>
      <w:b/>
      <w:bCs/>
      <w:color w:val="54C0B6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0"/>
    </w:r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7978E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54C0B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54C0B6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54C0B6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645E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645E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8"/>
    <w:qFormat/>
    <w:pPr>
      <w:spacing w:before="0" w:after="0"/>
    </w:pPr>
    <w:rPr>
      <w:sz w:val="20"/>
    </w:r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9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9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9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9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9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9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9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9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9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9"/>
    <w:semiHidden/>
    <w:unhideWhenUsed/>
    <w:qFormat/>
    <w:pPr>
      <w:outlineLvl w:val="9"/>
    </w:pPr>
  </w:style>
  <w:style w:type="table" w:styleId="GridTable1Light-Accent2">
    <w:name w:val="Grid Table 1 Light Accent 2"/>
    <w:basedOn w:val="TableNormal"/>
    <w:uiPriority w:val="46"/>
    <w:pPr>
      <w:spacing w:after="0"/>
    </w:pPr>
    <w:tblPr>
      <w:tblStyleRowBandSize w:val="1"/>
      <w:tblStyleColBandSize w:val="1"/>
      <w:tblBorders>
        <w:top w:val="single" w:sz="4" w:space="0" w:color="FEF6EC" w:themeColor="accent2" w:themeTint="66"/>
        <w:left w:val="single" w:sz="4" w:space="0" w:color="FEF6EC" w:themeColor="accent2" w:themeTint="66"/>
        <w:bottom w:val="single" w:sz="4" w:space="0" w:color="FEF6EC" w:themeColor="accent2" w:themeTint="66"/>
        <w:right w:val="single" w:sz="4" w:space="0" w:color="FEF6EC" w:themeColor="accent2" w:themeTint="66"/>
        <w:insideH w:val="single" w:sz="4" w:space="0" w:color="FEF6EC" w:themeColor="accent2" w:themeTint="66"/>
        <w:insideV w:val="single" w:sz="4" w:space="0" w:color="FEF6E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DF1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F1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cneill\AppData\Roaming\Microsoft\Templates\Photo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C7D2D739304500862EFE5CCD4D7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850FC-170F-47C4-8D6D-2FCA398E2DB7}"/>
      </w:docPartPr>
      <w:docPartBody>
        <w:p w:rsidR="00350621" w:rsidRDefault="00350621">
          <w:pPr>
            <w:pStyle w:val="21C7D2D739304500862EFE5CCD4D7D9A"/>
          </w:pPr>
          <w:r>
            <w:t>Sunday</w:t>
          </w:r>
        </w:p>
      </w:docPartBody>
    </w:docPart>
    <w:docPart>
      <w:docPartPr>
        <w:name w:val="630CB565DDEB423596664E0573953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9C998-4507-4522-8CD2-C5DA86BC6F2E}"/>
      </w:docPartPr>
      <w:docPartBody>
        <w:p w:rsidR="00350621" w:rsidRDefault="00350621">
          <w:pPr>
            <w:pStyle w:val="630CB565DDEB423596664E0573953463"/>
          </w:pPr>
          <w:r>
            <w:t>Monday</w:t>
          </w:r>
        </w:p>
      </w:docPartBody>
    </w:docPart>
    <w:docPart>
      <w:docPartPr>
        <w:name w:val="51E268B93A284196AAF2178A2D5FA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997D3-BF67-44CA-B982-3437687900D3}"/>
      </w:docPartPr>
      <w:docPartBody>
        <w:p w:rsidR="00350621" w:rsidRDefault="00350621">
          <w:pPr>
            <w:pStyle w:val="51E268B93A284196AAF2178A2D5FAFC2"/>
          </w:pPr>
          <w:r>
            <w:t>Tuesday</w:t>
          </w:r>
        </w:p>
      </w:docPartBody>
    </w:docPart>
    <w:docPart>
      <w:docPartPr>
        <w:name w:val="5B69E2D0187A49A19DF1495D01B9C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1C004-A776-48E4-A06E-E4074199DBF9}"/>
      </w:docPartPr>
      <w:docPartBody>
        <w:p w:rsidR="00350621" w:rsidRDefault="00350621">
          <w:pPr>
            <w:pStyle w:val="5B69E2D0187A49A19DF1495D01B9C67B"/>
          </w:pPr>
          <w:r>
            <w:t>Wednesday</w:t>
          </w:r>
        </w:p>
      </w:docPartBody>
    </w:docPart>
    <w:docPart>
      <w:docPartPr>
        <w:name w:val="0D244FD91D4D42F9AAA319960B1A5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CBED1-04F9-4E7F-A6DD-1D39C55B0232}"/>
      </w:docPartPr>
      <w:docPartBody>
        <w:p w:rsidR="00350621" w:rsidRDefault="00350621">
          <w:pPr>
            <w:pStyle w:val="0D244FD91D4D42F9AAA319960B1A5BC7"/>
          </w:pPr>
          <w:r>
            <w:t>Thursday</w:t>
          </w:r>
        </w:p>
      </w:docPartBody>
    </w:docPart>
    <w:docPart>
      <w:docPartPr>
        <w:name w:val="46ECCD224566439D8585F646887B9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5A60E-BAEE-4B93-976C-C5064C4CA257}"/>
      </w:docPartPr>
      <w:docPartBody>
        <w:p w:rsidR="00350621" w:rsidRDefault="00350621">
          <w:pPr>
            <w:pStyle w:val="46ECCD224566439D8585F646887B9A1B"/>
          </w:pPr>
          <w:r>
            <w:t>Friday</w:t>
          </w:r>
        </w:p>
      </w:docPartBody>
    </w:docPart>
    <w:docPart>
      <w:docPartPr>
        <w:name w:val="301122093BF14A9EBAF142FE337E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43166-CC28-4C93-8FCB-570AC0428430}"/>
      </w:docPartPr>
      <w:docPartBody>
        <w:p w:rsidR="00350621" w:rsidRDefault="00350621">
          <w:pPr>
            <w:pStyle w:val="301122093BF14A9EBAF142FE337EE09F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21"/>
    <w:rsid w:val="0002606E"/>
    <w:rsid w:val="000B10EC"/>
    <w:rsid w:val="000B2541"/>
    <w:rsid w:val="00112084"/>
    <w:rsid w:val="00161777"/>
    <w:rsid w:val="00170738"/>
    <w:rsid w:val="0019423A"/>
    <w:rsid w:val="00295F37"/>
    <w:rsid w:val="00333E02"/>
    <w:rsid w:val="00350621"/>
    <w:rsid w:val="00371A94"/>
    <w:rsid w:val="004564D3"/>
    <w:rsid w:val="00505DA7"/>
    <w:rsid w:val="00557019"/>
    <w:rsid w:val="00571349"/>
    <w:rsid w:val="005E2425"/>
    <w:rsid w:val="005E28F9"/>
    <w:rsid w:val="0061174D"/>
    <w:rsid w:val="006251C5"/>
    <w:rsid w:val="00643F31"/>
    <w:rsid w:val="00671E34"/>
    <w:rsid w:val="00702DB0"/>
    <w:rsid w:val="007C1C72"/>
    <w:rsid w:val="008516CE"/>
    <w:rsid w:val="008A2246"/>
    <w:rsid w:val="008E0461"/>
    <w:rsid w:val="00972316"/>
    <w:rsid w:val="00A07CF9"/>
    <w:rsid w:val="00A626B3"/>
    <w:rsid w:val="00AD06E3"/>
    <w:rsid w:val="00B157ED"/>
    <w:rsid w:val="00B60792"/>
    <w:rsid w:val="00C16836"/>
    <w:rsid w:val="00C5028B"/>
    <w:rsid w:val="00D00233"/>
    <w:rsid w:val="00E27F0B"/>
    <w:rsid w:val="00F573AD"/>
    <w:rsid w:val="00F91DA3"/>
    <w:rsid w:val="00FE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C7D2D739304500862EFE5CCD4D7D9A">
    <w:name w:val="21C7D2D739304500862EFE5CCD4D7D9A"/>
  </w:style>
  <w:style w:type="paragraph" w:customStyle="1" w:styleId="630CB565DDEB423596664E0573953463">
    <w:name w:val="630CB565DDEB423596664E0573953463"/>
  </w:style>
  <w:style w:type="paragraph" w:customStyle="1" w:styleId="51E268B93A284196AAF2178A2D5FAFC2">
    <w:name w:val="51E268B93A284196AAF2178A2D5FAFC2"/>
  </w:style>
  <w:style w:type="paragraph" w:customStyle="1" w:styleId="5B69E2D0187A49A19DF1495D01B9C67B">
    <w:name w:val="5B69E2D0187A49A19DF1495D01B9C67B"/>
  </w:style>
  <w:style w:type="paragraph" w:customStyle="1" w:styleId="0D244FD91D4D42F9AAA319960B1A5BC7">
    <w:name w:val="0D244FD91D4D42F9AAA319960B1A5BC7"/>
  </w:style>
  <w:style w:type="paragraph" w:customStyle="1" w:styleId="46ECCD224566439D8585F646887B9A1B">
    <w:name w:val="46ECCD224566439D8585F646887B9A1B"/>
  </w:style>
  <w:style w:type="paragraph" w:customStyle="1" w:styleId="301122093BF14A9EBAF142FE337EE09F">
    <w:name w:val="301122093BF14A9EBAF142FE337EE0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07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54C0B6"/>
      </a:accent1>
      <a:accent2>
        <a:srgbClr val="FDE9D1"/>
      </a:accent2>
      <a:accent3>
        <a:srgbClr val="DCF2E8"/>
      </a:accent3>
      <a:accent4>
        <a:srgbClr val="F9BE78"/>
      </a:accent4>
      <a:accent5>
        <a:srgbClr val="EB7620"/>
      </a:accent5>
      <a:accent6>
        <a:srgbClr val="9C6A6A"/>
      </a:accent6>
      <a:hlink>
        <a:srgbClr val="2998E3"/>
      </a:hlink>
      <a:folHlink>
        <a:srgbClr val="F8931D"/>
      </a:folHlink>
    </a:clrScheme>
    <a:fontScheme name="Photo Calendar">
      <a:majorFont>
        <a:latin typeface="Century Schoolboo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2A783-12F1-48FA-940F-7F23C0D69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Photo calendar</Template>
  <TotalTime>110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McNeill</dc:creator>
  <cp:keywords/>
  <dc:description/>
  <cp:lastModifiedBy>OLL Secretary</cp:lastModifiedBy>
  <cp:revision>15</cp:revision>
  <cp:lastPrinted>2026-07-22T12:48:00Z</cp:lastPrinted>
  <dcterms:created xsi:type="dcterms:W3CDTF">2026-06-16T16:40:00Z</dcterms:created>
  <dcterms:modified xsi:type="dcterms:W3CDTF">2026-07-24T13:41:00Z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2018-05-09T11:40:36.4682893Z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