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Look w:val="04A0" w:firstRow="1" w:lastRow="0" w:firstColumn="1" w:lastColumn="0" w:noHBand="0" w:noVBand="1"/>
        <w:tblCaption w:val="Layout table"/>
      </w:tblPr>
      <w:tblGrid>
        <w:gridCol w:w="6370"/>
        <w:gridCol w:w="4430"/>
      </w:tblGrid>
      <w:tr w:rsidR="00542788" w:rsidRPr="00961557" w14:paraId="0A2B5853" w14:textId="77777777" w:rsidTr="0042544D">
        <w:trPr>
          <w:trHeight w:val="1080"/>
        </w:trPr>
        <w:tc>
          <w:tcPr>
            <w:tcW w:w="6498" w:type="dxa"/>
            <w:shd w:val="clear" w:color="auto" w:fill="F5931F" w:themeFill="accent1"/>
            <w:vAlign w:val="center"/>
          </w:tcPr>
          <w:p w14:paraId="328AE9B8" w14:textId="48AF94C4" w:rsidR="00542788" w:rsidRPr="00961557" w:rsidRDefault="00FF02B6">
            <w:pPr>
              <w:pStyle w:val="Month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October</w:t>
            </w:r>
          </w:p>
        </w:tc>
        <w:tc>
          <w:tcPr>
            <w:tcW w:w="4518" w:type="dxa"/>
            <w:shd w:val="clear" w:color="auto" w:fill="F5931F" w:themeFill="accent1"/>
            <w:vAlign w:val="center"/>
          </w:tcPr>
          <w:p w14:paraId="1634FF1A" w14:textId="57F25837" w:rsidR="00542788" w:rsidRPr="00961557" w:rsidRDefault="00EE38F1" w:rsidP="00F311C9">
            <w:pPr>
              <w:pStyle w:val="Year"/>
              <w:rPr>
                <w:sz w:val="72"/>
                <w:szCs w:val="72"/>
              </w:rPr>
            </w:pPr>
            <w:r w:rsidRPr="0074324E">
              <w:rPr>
                <w:color w:val="FFFFFF" w:themeColor="background1"/>
                <w:sz w:val="72"/>
                <w:szCs w:val="72"/>
              </w:rPr>
              <w:t>202</w:t>
            </w:r>
            <w:r w:rsidR="0074324E" w:rsidRPr="0074324E">
              <w:rPr>
                <w:color w:val="FFFFFF" w:themeColor="background1"/>
                <w:sz w:val="72"/>
                <w:szCs w:val="72"/>
              </w:rPr>
              <w:t>6</w:t>
            </w:r>
          </w:p>
        </w:tc>
      </w:tr>
    </w:tbl>
    <w:tbl>
      <w:tblPr>
        <w:tblStyle w:val="TableGrid"/>
        <w:tblW w:w="14667" w:type="pct"/>
        <w:tblInd w:w="-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1065"/>
        <w:gridCol w:w="9553"/>
        <w:gridCol w:w="11063"/>
      </w:tblGrid>
      <w:tr w:rsidR="005F226F" w14:paraId="2554840F" w14:textId="77777777" w:rsidTr="0042544D">
        <w:trPr>
          <w:trHeight w:hRule="exact" w:val="549"/>
        </w:trPr>
        <w:tc>
          <w:tcPr>
            <w:tcW w:w="11064" w:type="dxa"/>
          </w:tcPr>
          <w:p w14:paraId="3BE80D64" w14:textId="7E7499A1" w:rsidR="005F226F" w:rsidRPr="00971148" w:rsidRDefault="005F226F" w:rsidP="003F0A9B">
            <w:pPr>
              <w:pStyle w:val="Title"/>
              <w:spacing w:before="0"/>
              <w:jc w:val="center"/>
              <w:rPr>
                <w:szCs w:val="48"/>
              </w:rPr>
            </w:pPr>
            <w:r w:rsidRPr="00971148">
              <w:rPr>
                <w:szCs w:val="48"/>
              </w:rPr>
              <w:t>Our Lady of the Lake</w:t>
            </w:r>
            <w:r w:rsidR="0076210D">
              <w:rPr>
                <w:szCs w:val="48"/>
              </w:rPr>
              <w:t>, St. James, St. Hubert</w:t>
            </w:r>
          </w:p>
        </w:tc>
        <w:tc>
          <w:tcPr>
            <w:tcW w:w="9553" w:type="dxa"/>
          </w:tcPr>
          <w:p w14:paraId="3C52EE86" w14:textId="77777777" w:rsidR="005F226F" w:rsidRPr="00971148" w:rsidRDefault="005F226F" w:rsidP="003F0A9B">
            <w:pPr>
              <w:pStyle w:val="Title"/>
              <w:spacing w:before="0"/>
              <w:jc w:val="center"/>
              <w:rPr>
                <w:szCs w:val="48"/>
              </w:rPr>
            </w:pPr>
          </w:p>
        </w:tc>
        <w:tc>
          <w:tcPr>
            <w:tcW w:w="11063" w:type="dxa"/>
          </w:tcPr>
          <w:p w14:paraId="505699BB" w14:textId="292645DD" w:rsidR="005F226F" w:rsidRPr="00971148" w:rsidRDefault="005F226F" w:rsidP="003F0A9B">
            <w:pPr>
              <w:pStyle w:val="Title"/>
              <w:spacing w:before="0"/>
              <w:jc w:val="center"/>
              <w:rPr>
                <w:szCs w:val="48"/>
              </w:rPr>
            </w:pPr>
          </w:p>
        </w:tc>
      </w:tr>
      <w:tr w:rsidR="005F226F" w14:paraId="34101CD5" w14:textId="77777777" w:rsidTr="0042544D">
        <w:trPr>
          <w:trHeight w:hRule="exact" w:val="50"/>
        </w:trPr>
        <w:tc>
          <w:tcPr>
            <w:tcW w:w="11064" w:type="dxa"/>
          </w:tcPr>
          <w:p w14:paraId="365B0738" w14:textId="77777777" w:rsidR="005F226F" w:rsidRDefault="005F226F" w:rsidP="00A66E9B">
            <w:pPr>
              <w:jc w:val="center"/>
            </w:pPr>
          </w:p>
        </w:tc>
        <w:tc>
          <w:tcPr>
            <w:tcW w:w="9553" w:type="dxa"/>
          </w:tcPr>
          <w:p w14:paraId="03FE7FD1" w14:textId="77777777" w:rsidR="005F226F" w:rsidRDefault="005F226F" w:rsidP="00A66E9B">
            <w:pPr>
              <w:jc w:val="center"/>
            </w:pPr>
          </w:p>
        </w:tc>
        <w:tc>
          <w:tcPr>
            <w:tcW w:w="11063" w:type="dxa"/>
          </w:tcPr>
          <w:p w14:paraId="5D30CC07" w14:textId="54957035" w:rsidR="005F226F" w:rsidRDefault="005F226F" w:rsidP="00A66E9B">
            <w:pPr>
              <w:jc w:val="center"/>
            </w:pPr>
          </w:p>
        </w:tc>
      </w:tr>
    </w:tbl>
    <w:tbl>
      <w:tblPr>
        <w:tblStyle w:val="TableCalendar"/>
        <w:tblW w:w="5063" w:type="pct"/>
        <w:tblLook w:val="0420" w:firstRow="1" w:lastRow="0" w:firstColumn="0" w:lastColumn="0" w:noHBand="0" w:noVBand="1"/>
        <w:tblCaption w:val="Layout table"/>
      </w:tblPr>
      <w:tblGrid>
        <w:gridCol w:w="1561"/>
        <w:gridCol w:w="1560"/>
        <w:gridCol w:w="1559"/>
        <w:gridCol w:w="1560"/>
        <w:gridCol w:w="1559"/>
        <w:gridCol w:w="1560"/>
        <w:gridCol w:w="1561"/>
      </w:tblGrid>
      <w:tr w:rsidR="00544073" w14:paraId="7849D2B0" w14:textId="77777777" w:rsidTr="008B20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sdt>
          <w:sdtPr>
            <w:rPr>
              <w:b/>
            </w:rPr>
            <w:id w:val="169990909"/>
            <w:placeholder>
              <w:docPart w:val="21C7D2D739304500862EFE5CCD4D7D9A"/>
            </w:placeholder>
            <w:temporary/>
            <w:showingPlcHdr/>
            <w15:appearance w15:val="hidden"/>
          </w:sdtPr>
          <w:sdtEndPr/>
          <w:sdtContent>
            <w:tc>
              <w:tcPr>
                <w:tcW w:w="1561" w:type="dxa"/>
                <w:tcBorders>
                  <w:bottom w:val="single" w:sz="6" w:space="0" w:color="000000" w:themeColor="text1"/>
                </w:tcBorders>
                <w:shd w:val="clear" w:color="auto" w:fill="D7C3C3" w:themeFill="accent6" w:themeFillTint="66"/>
              </w:tcPr>
              <w:p w14:paraId="692EED9F" w14:textId="163552F1" w:rsidR="00542788" w:rsidRPr="00407336" w:rsidRDefault="008971A6">
                <w:pPr>
                  <w:pStyle w:val="Days"/>
                  <w:rPr>
                    <w:b/>
                  </w:rPr>
                </w:pPr>
                <w:r w:rsidRPr="00407336">
                  <w:rPr>
                    <w:b/>
                  </w:rPr>
                  <w:t>Sunday</w:t>
                </w:r>
              </w:p>
            </w:tc>
          </w:sdtContent>
        </w:sdt>
        <w:tc>
          <w:tcPr>
            <w:tcW w:w="1560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485EC939" w14:textId="4D750B01" w:rsidR="00542788" w:rsidRPr="00407336" w:rsidRDefault="00714490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2003705508"/>
                <w:placeholder>
                  <w:docPart w:val="630CB565DDEB423596664E0573953463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Monday</w:t>
                </w:r>
              </w:sdtContent>
            </w:sdt>
          </w:p>
        </w:tc>
        <w:tc>
          <w:tcPr>
            <w:tcW w:w="1559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775A6F16" w14:textId="77777777" w:rsidR="00542788" w:rsidRPr="00407336" w:rsidRDefault="00714490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-1002127387"/>
                <w:placeholder>
                  <w:docPart w:val="51E268B93A284196AAF2178A2D5FAFC2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Tuesday</w:t>
                </w:r>
              </w:sdtContent>
            </w:sdt>
          </w:p>
        </w:tc>
        <w:tc>
          <w:tcPr>
            <w:tcW w:w="1560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6364A7F6" w14:textId="77777777" w:rsidR="00542788" w:rsidRPr="00407336" w:rsidRDefault="00714490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158201609"/>
                <w:placeholder>
                  <w:docPart w:val="5B69E2D0187A49A19DF1495D01B9C67B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Wednesday</w:t>
                </w:r>
              </w:sdtContent>
            </w:sdt>
          </w:p>
        </w:tc>
        <w:tc>
          <w:tcPr>
            <w:tcW w:w="1559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278C63B5" w14:textId="77777777" w:rsidR="00542788" w:rsidRPr="00407336" w:rsidRDefault="00714490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1935238460"/>
                <w:placeholder>
                  <w:docPart w:val="0D244FD91D4D42F9AAA319960B1A5BC7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Thursday</w:t>
                </w:r>
              </w:sdtContent>
            </w:sdt>
          </w:p>
        </w:tc>
        <w:tc>
          <w:tcPr>
            <w:tcW w:w="1560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4FD9DA57" w14:textId="77777777" w:rsidR="00542788" w:rsidRPr="00407336" w:rsidRDefault="00714490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179322461"/>
                <w:placeholder>
                  <w:docPart w:val="46ECCD224566439D8585F646887B9A1B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Friday</w:t>
                </w:r>
              </w:sdtContent>
            </w:sdt>
          </w:p>
        </w:tc>
        <w:tc>
          <w:tcPr>
            <w:tcW w:w="1561" w:type="dxa"/>
            <w:tcBorders>
              <w:bottom w:val="single" w:sz="6" w:space="0" w:color="000000" w:themeColor="text1"/>
            </w:tcBorders>
            <w:shd w:val="clear" w:color="auto" w:fill="D7C3C3" w:themeFill="accent6" w:themeFillTint="66"/>
          </w:tcPr>
          <w:p w14:paraId="739A0F4C" w14:textId="77777777" w:rsidR="00542788" w:rsidRPr="00407336" w:rsidRDefault="00714490">
            <w:pPr>
              <w:pStyle w:val="Days"/>
              <w:rPr>
                <w:b/>
              </w:rPr>
            </w:pPr>
            <w:sdt>
              <w:sdtPr>
                <w:rPr>
                  <w:b/>
                </w:rPr>
                <w:id w:val="-824037915"/>
                <w:placeholder>
                  <w:docPart w:val="301122093BF14A9EBAF142FE337EE09F"/>
                </w:placeholder>
                <w:temporary/>
                <w:showingPlcHdr/>
                <w15:appearance w15:val="hidden"/>
              </w:sdtPr>
              <w:sdtEndPr/>
              <w:sdtContent>
                <w:r w:rsidR="008971A6" w:rsidRPr="00407336">
                  <w:rPr>
                    <w:b/>
                  </w:rPr>
                  <w:t>Saturday</w:t>
                </w:r>
              </w:sdtContent>
            </w:sdt>
          </w:p>
        </w:tc>
      </w:tr>
      <w:tr w:rsidR="00544073" w14:paraId="0FB7BD74" w14:textId="77777777" w:rsidTr="0074324E">
        <w:trPr>
          <w:trHeight w:val="276"/>
        </w:trPr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9BE78" w:themeFill="accent2"/>
          </w:tcPr>
          <w:p w14:paraId="4324A259" w14:textId="04136804" w:rsidR="00542788" w:rsidRPr="00D92C72" w:rsidRDefault="008971A6">
            <w:pPr>
              <w:pStyle w:val="Dates"/>
              <w:rPr>
                <w:sz w:val="20"/>
                <w:szCs w:val="20"/>
              </w:rPr>
            </w:pPr>
            <w:r w:rsidRPr="00D92C72">
              <w:rPr>
                <w:sz w:val="20"/>
                <w:szCs w:val="20"/>
              </w:rPr>
              <w:fldChar w:fldCharType="begin"/>
            </w:r>
            <w:r w:rsidRPr="00D92C72">
              <w:rPr>
                <w:sz w:val="20"/>
                <w:szCs w:val="20"/>
              </w:rPr>
              <w:instrText xml:space="preserve"> IF </w:instrText>
            </w:r>
            <w:r w:rsidRPr="00D92C72">
              <w:rPr>
                <w:sz w:val="20"/>
                <w:szCs w:val="20"/>
              </w:rPr>
              <w:fldChar w:fldCharType="begin"/>
            </w:r>
            <w:r w:rsidRPr="00D92C72">
              <w:rPr>
                <w:sz w:val="20"/>
                <w:szCs w:val="20"/>
              </w:rPr>
              <w:instrText xml:space="preserve"> DocVariable MonthStart \@ dddd </w:instrText>
            </w:r>
            <w:r w:rsidRPr="00D92C72">
              <w:rPr>
                <w:sz w:val="20"/>
                <w:szCs w:val="20"/>
              </w:rPr>
              <w:fldChar w:fldCharType="separate"/>
            </w:r>
            <w:r w:rsidR="006C76D4" w:rsidRPr="00D92C72">
              <w:rPr>
                <w:sz w:val="20"/>
                <w:szCs w:val="20"/>
              </w:rPr>
              <w:instrText>Thursday</w:instrText>
            </w:r>
            <w:r w:rsidRPr="00D92C72">
              <w:rPr>
                <w:sz w:val="20"/>
                <w:szCs w:val="20"/>
              </w:rPr>
              <w:fldChar w:fldCharType="end"/>
            </w:r>
            <w:r w:rsidRPr="00D92C72">
              <w:rPr>
                <w:sz w:val="20"/>
                <w:szCs w:val="20"/>
              </w:rPr>
              <w:instrText xml:space="preserve"> = "Sunday" 1 ""</w:instrText>
            </w:r>
            <w:r w:rsidRPr="00D92C72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F750646" w14:textId="778A1A9F" w:rsidR="00542788" w:rsidRPr="00D92C72" w:rsidRDefault="008971A6">
            <w:pPr>
              <w:pStyle w:val="Dates"/>
              <w:rPr>
                <w:sz w:val="20"/>
                <w:szCs w:val="20"/>
              </w:rPr>
            </w:pPr>
            <w:r w:rsidRPr="00D92C72">
              <w:rPr>
                <w:sz w:val="20"/>
                <w:szCs w:val="20"/>
              </w:rPr>
              <w:fldChar w:fldCharType="begin"/>
            </w:r>
            <w:r w:rsidRPr="00D92C72">
              <w:rPr>
                <w:sz w:val="20"/>
                <w:szCs w:val="20"/>
              </w:rPr>
              <w:instrText xml:space="preserve"> IF </w:instrText>
            </w:r>
            <w:r w:rsidRPr="00D92C72">
              <w:rPr>
                <w:sz w:val="20"/>
                <w:szCs w:val="20"/>
              </w:rPr>
              <w:fldChar w:fldCharType="begin"/>
            </w:r>
            <w:r w:rsidRPr="00D92C72">
              <w:rPr>
                <w:sz w:val="20"/>
                <w:szCs w:val="20"/>
              </w:rPr>
              <w:instrText xml:space="preserve"> DocVariable MonthStart \@ dddd </w:instrText>
            </w:r>
            <w:r w:rsidRPr="00D92C72">
              <w:rPr>
                <w:sz w:val="20"/>
                <w:szCs w:val="20"/>
              </w:rPr>
              <w:fldChar w:fldCharType="separate"/>
            </w:r>
            <w:r w:rsidR="006C76D4" w:rsidRPr="00D92C72">
              <w:rPr>
                <w:sz w:val="20"/>
                <w:szCs w:val="20"/>
              </w:rPr>
              <w:instrText>Thursday</w:instrText>
            </w:r>
            <w:r w:rsidRPr="00D92C72">
              <w:rPr>
                <w:sz w:val="20"/>
                <w:szCs w:val="20"/>
              </w:rPr>
              <w:fldChar w:fldCharType="end"/>
            </w:r>
            <w:r w:rsidRPr="00D92C72">
              <w:rPr>
                <w:sz w:val="20"/>
                <w:szCs w:val="20"/>
              </w:rPr>
              <w:instrText xml:space="preserve"> = "Monday" 1 </w:instrText>
            </w:r>
            <w:r w:rsidRPr="00D92C72">
              <w:rPr>
                <w:sz w:val="20"/>
                <w:szCs w:val="20"/>
              </w:rPr>
              <w:fldChar w:fldCharType="begin"/>
            </w:r>
            <w:r w:rsidRPr="00D92C72">
              <w:rPr>
                <w:sz w:val="20"/>
                <w:szCs w:val="20"/>
              </w:rPr>
              <w:instrText xml:space="preserve"> IF </w:instrText>
            </w:r>
            <w:r w:rsidRPr="00D92C72">
              <w:rPr>
                <w:sz w:val="20"/>
                <w:szCs w:val="20"/>
              </w:rPr>
              <w:fldChar w:fldCharType="begin"/>
            </w:r>
            <w:r w:rsidRPr="00D92C72">
              <w:rPr>
                <w:sz w:val="20"/>
                <w:szCs w:val="20"/>
              </w:rPr>
              <w:instrText xml:space="preserve"> =A2 </w:instrText>
            </w:r>
            <w:r w:rsidRPr="00D92C72">
              <w:rPr>
                <w:sz w:val="20"/>
                <w:szCs w:val="20"/>
              </w:rPr>
              <w:fldChar w:fldCharType="separate"/>
            </w:r>
            <w:r w:rsidR="006C76D4" w:rsidRPr="00D92C72">
              <w:rPr>
                <w:noProof/>
                <w:sz w:val="20"/>
                <w:szCs w:val="20"/>
              </w:rPr>
              <w:instrText>0</w:instrText>
            </w:r>
            <w:r w:rsidRPr="00D92C72">
              <w:rPr>
                <w:sz w:val="20"/>
                <w:szCs w:val="20"/>
              </w:rPr>
              <w:fldChar w:fldCharType="end"/>
            </w:r>
            <w:r w:rsidRPr="00D92C72">
              <w:rPr>
                <w:sz w:val="20"/>
                <w:szCs w:val="20"/>
              </w:rPr>
              <w:instrText xml:space="preserve"> &lt;&gt; 0 </w:instrText>
            </w:r>
            <w:r w:rsidRPr="00D92C72">
              <w:rPr>
                <w:sz w:val="20"/>
                <w:szCs w:val="20"/>
              </w:rPr>
              <w:fldChar w:fldCharType="begin"/>
            </w:r>
            <w:r w:rsidRPr="00D92C72">
              <w:rPr>
                <w:sz w:val="20"/>
                <w:szCs w:val="20"/>
              </w:rPr>
              <w:instrText xml:space="preserve"> =A2+1 </w:instrText>
            </w:r>
            <w:r w:rsidRPr="00D92C72">
              <w:rPr>
                <w:sz w:val="20"/>
                <w:szCs w:val="20"/>
              </w:rPr>
              <w:fldChar w:fldCharType="separate"/>
            </w:r>
            <w:r w:rsidRPr="00D92C72">
              <w:rPr>
                <w:noProof/>
                <w:sz w:val="20"/>
                <w:szCs w:val="20"/>
              </w:rPr>
              <w:instrText>2</w:instrText>
            </w:r>
            <w:r w:rsidRPr="00D92C72">
              <w:rPr>
                <w:sz w:val="20"/>
                <w:szCs w:val="20"/>
              </w:rPr>
              <w:fldChar w:fldCharType="end"/>
            </w:r>
            <w:r w:rsidRPr="00D92C72">
              <w:rPr>
                <w:sz w:val="20"/>
                <w:szCs w:val="20"/>
              </w:rPr>
              <w:instrText xml:space="preserve"> "" </w:instrText>
            </w:r>
            <w:r w:rsidRPr="00D92C72">
              <w:rPr>
                <w:sz w:val="20"/>
                <w:szCs w:val="20"/>
              </w:rPr>
              <w:fldChar w:fldCharType="end"/>
            </w:r>
            <w:r w:rsidRPr="00D92C72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77E9261" w14:textId="08508EC1" w:rsidR="00542788" w:rsidRPr="00D92C72" w:rsidRDefault="00542788">
            <w:pPr>
              <w:pStyle w:val="Dates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DC28341" w14:textId="6433BE3C" w:rsidR="00542788" w:rsidRPr="00D92C72" w:rsidRDefault="00542788">
            <w:pPr>
              <w:pStyle w:val="Dates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3243BC" w14:textId="534BD7B8" w:rsidR="00542788" w:rsidRPr="00D92C72" w:rsidRDefault="0074324E">
            <w:pPr>
              <w:pStyle w:val="Date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5D4516" w14:textId="495E1121" w:rsidR="00542788" w:rsidRPr="00D92C72" w:rsidRDefault="0074324E" w:rsidP="002A6375">
            <w:pPr>
              <w:pStyle w:val="Date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563022E6" w14:textId="52168436" w:rsidR="00542788" w:rsidRPr="00D92C72" w:rsidRDefault="0074324E" w:rsidP="002A6375">
            <w:pPr>
              <w:pStyle w:val="Dates"/>
              <w:rPr>
                <w:sz w:val="20"/>
                <w:szCs w:val="20"/>
              </w:rPr>
            </w:pPr>
            <w:r w:rsidRPr="0074324E">
              <w:rPr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544073" w14:paraId="4868C572" w14:textId="77777777" w:rsidTr="003844F3">
        <w:trPr>
          <w:trHeight w:hRule="exact" w:val="1698"/>
        </w:trPr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9BE78" w:themeFill="accent3"/>
          </w:tcPr>
          <w:p w14:paraId="04149980" w14:textId="3C183331" w:rsidR="009A67B1" w:rsidRPr="00D8177E" w:rsidRDefault="009A67B1" w:rsidP="00D8177E">
            <w:pPr>
              <w:rPr>
                <w:b/>
                <w:sz w:val="20"/>
                <w:szCs w:val="20"/>
              </w:rPr>
            </w:pPr>
          </w:p>
          <w:p w14:paraId="16EBD433" w14:textId="243E3467" w:rsidR="004F06CA" w:rsidRPr="00D92C72" w:rsidRDefault="004F06CA" w:rsidP="004F06CA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FC79F29" w14:textId="51700408" w:rsidR="00851831" w:rsidRPr="00D92C72" w:rsidRDefault="00851831" w:rsidP="00D8177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E73825C" w14:textId="502075B5" w:rsidR="00D8177E" w:rsidRPr="00D8177E" w:rsidRDefault="00D8177E" w:rsidP="00D81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BC46C2C" w14:textId="77777777" w:rsidR="006D42FF" w:rsidRPr="00D8177E" w:rsidRDefault="006D42FF" w:rsidP="001F4EF2">
            <w:pPr>
              <w:jc w:val="center"/>
              <w:rPr>
                <w:sz w:val="16"/>
                <w:szCs w:val="16"/>
              </w:rPr>
            </w:pPr>
          </w:p>
          <w:p w14:paraId="105CF398" w14:textId="3D3916AB" w:rsidR="00C4718A" w:rsidRPr="00D8177E" w:rsidRDefault="00C4718A" w:rsidP="001F4E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B9CE98" w14:textId="2BA8A06E" w:rsidR="00813C57" w:rsidRDefault="00813C57" w:rsidP="00FF02B6">
            <w:pPr>
              <w:jc w:val="center"/>
              <w:rPr>
                <w:sz w:val="17"/>
                <w:szCs w:val="17"/>
              </w:rPr>
            </w:pPr>
            <w:r w:rsidRPr="00A67278">
              <w:rPr>
                <w:sz w:val="17"/>
                <w:szCs w:val="17"/>
              </w:rPr>
              <w:t>5:00 pm Mass-St. J</w:t>
            </w:r>
          </w:p>
          <w:p w14:paraId="6808E594" w14:textId="77777777" w:rsidR="00A67278" w:rsidRPr="00A67278" w:rsidRDefault="00A67278" w:rsidP="00FF02B6">
            <w:pPr>
              <w:jc w:val="center"/>
              <w:rPr>
                <w:sz w:val="17"/>
                <w:szCs w:val="17"/>
              </w:rPr>
            </w:pPr>
          </w:p>
          <w:p w14:paraId="5F5EC0FF" w14:textId="2646A878" w:rsidR="00591598" w:rsidRDefault="00591598" w:rsidP="00FF02B6">
            <w:pPr>
              <w:jc w:val="center"/>
              <w:rPr>
                <w:sz w:val="17"/>
                <w:szCs w:val="17"/>
              </w:rPr>
            </w:pPr>
            <w:r w:rsidRPr="00A67278">
              <w:rPr>
                <w:sz w:val="17"/>
                <w:szCs w:val="17"/>
              </w:rPr>
              <w:t>5:30 pm Mass-OLL</w:t>
            </w:r>
          </w:p>
          <w:p w14:paraId="45E8C474" w14:textId="77777777" w:rsidR="00A67278" w:rsidRPr="00A67278" w:rsidRDefault="00A67278" w:rsidP="00FF02B6">
            <w:pPr>
              <w:jc w:val="center"/>
              <w:rPr>
                <w:sz w:val="17"/>
                <w:szCs w:val="17"/>
              </w:rPr>
            </w:pPr>
          </w:p>
          <w:p w14:paraId="5E975B66" w14:textId="21012753" w:rsidR="009A69E8" w:rsidRPr="00A67278" w:rsidRDefault="00813C57" w:rsidP="00FF02B6">
            <w:pPr>
              <w:jc w:val="center"/>
              <w:rPr>
                <w:i/>
                <w:iCs/>
                <w:sz w:val="17"/>
                <w:szCs w:val="17"/>
              </w:rPr>
            </w:pPr>
            <w:r w:rsidRPr="00A67278">
              <w:rPr>
                <w:i/>
                <w:iCs/>
                <w:sz w:val="17"/>
                <w:szCs w:val="17"/>
              </w:rPr>
              <w:t>Adoration</w:t>
            </w:r>
          </w:p>
          <w:p w14:paraId="0D253167" w14:textId="3CB455F2" w:rsidR="00813C57" w:rsidRPr="00A67278" w:rsidRDefault="00813C57" w:rsidP="00FF02B6">
            <w:pPr>
              <w:jc w:val="center"/>
              <w:rPr>
                <w:sz w:val="17"/>
                <w:szCs w:val="17"/>
              </w:rPr>
            </w:pPr>
            <w:r w:rsidRPr="00A67278">
              <w:rPr>
                <w:sz w:val="17"/>
                <w:szCs w:val="17"/>
              </w:rPr>
              <w:t>6:00 pm-OLL</w:t>
            </w:r>
          </w:p>
          <w:p w14:paraId="58F9BE79" w14:textId="63D96801" w:rsidR="00823CCF" w:rsidRPr="00823CCF" w:rsidRDefault="00823CCF" w:rsidP="00FF02B6">
            <w:pPr>
              <w:jc w:val="center"/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0035A5" w14:textId="016D30AB" w:rsidR="002A37BE" w:rsidRPr="002A37BE" w:rsidRDefault="002A37BE" w:rsidP="00B5400D">
            <w:pPr>
              <w:jc w:val="center"/>
              <w:rPr>
                <w:sz w:val="16"/>
                <w:szCs w:val="16"/>
              </w:rPr>
            </w:pPr>
            <w:r w:rsidRPr="002A37BE">
              <w:rPr>
                <w:sz w:val="16"/>
                <w:szCs w:val="16"/>
              </w:rPr>
              <w:t>9:00 am Mass- St. J</w:t>
            </w:r>
          </w:p>
          <w:p w14:paraId="57765D96" w14:textId="3F0C82BC" w:rsidR="00D92C72" w:rsidRPr="002A37BE" w:rsidRDefault="00D92C72" w:rsidP="00B5400D">
            <w:pPr>
              <w:jc w:val="center"/>
              <w:rPr>
                <w:sz w:val="16"/>
                <w:szCs w:val="16"/>
              </w:rPr>
            </w:pPr>
            <w:r w:rsidRPr="002A37BE">
              <w:rPr>
                <w:sz w:val="16"/>
                <w:szCs w:val="16"/>
              </w:rPr>
              <w:t>9:00 am Mass</w:t>
            </w:r>
            <w:r w:rsidR="00D8177E" w:rsidRPr="002A37BE">
              <w:rPr>
                <w:sz w:val="16"/>
                <w:szCs w:val="16"/>
              </w:rPr>
              <w:t>-OLL</w:t>
            </w:r>
          </w:p>
          <w:p w14:paraId="561BED23" w14:textId="4B674E3E" w:rsidR="00D8177E" w:rsidRPr="002A37BE" w:rsidRDefault="002A37BE" w:rsidP="00B5400D">
            <w:pPr>
              <w:jc w:val="center"/>
              <w:rPr>
                <w:sz w:val="16"/>
                <w:szCs w:val="16"/>
              </w:rPr>
            </w:pPr>
            <w:r w:rsidRPr="002A37BE">
              <w:rPr>
                <w:sz w:val="16"/>
                <w:szCs w:val="16"/>
              </w:rPr>
              <w:t>Adoration</w:t>
            </w:r>
          </w:p>
          <w:p w14:paraId="675B0601" w14:textId="3C474EE9" w:rsidR="002A37BE" w:rsidRDefault="002A37BE" w:rsidP="00B5400D">
            <w:pPr>
              <w:jc w:val="center"/>
              <w:rPr>
                <w:sz w:val="16"/>
                <w:szCs w:val="16"/>
              </w:rPr>
            </w:pPr>
            <w:r w:rsidRPr="002A37BE">
              <w:rPr>
                <w:sz w:val="16"/>
                <w:szCs w:val="16"/>
              </w:rPr>
              <w:t>9:30 am-OLL</w:t>
            </w:r>
          </w:p>
          <w:p w14:paraId="4C98C423" w14:textId="77777777" w:rsidR="008C2824" w:rsidRPr="002A37BE" w:rsidRDefault="008C2824" w:rsidP="00B5400D">
            <w:pPr>
              <w:jc w:val="center"/>
              <w:rPr>
                <w:sz w:val="16"/>
                <w:szCs w:val="16"/>
              </w:rPr>
            </w:pPr>
          </w:p>
          <w:p w14:paraId="341F2FA9" w14:textId="77777777" w:rsidR="002A7840" w:rsidRPr="008C2824" w:rsidRDefault="008C2824" w:rsidP="002A37BE">
            <w:pPr>
              <w:jc w:val="center"/>
              <w:rPr>
                <w:i/>
                <w:iCs/>
                <w:sz w:val="17"/>
                <w:szCs w:val="17"/>
              </w:rPr>
            </w:pPr>
            <w:proofErr w:type="gramStart"/>
            <w:r w:rsidRPr="008C2824">
              <w:rPr>
                <w:i/>
                <w:iCs/>
                <w:sz w:val="17"/>
                <w:szCs w:val="17"/>
              </w:rPr>
              <w:t>Blessing</w:t>
            </w:r>
            <w:proofErr w:type="gramEnd"/>
            <w:r w:rsidRPr="008C2824">
              <w:rPr>
                <w:i/>
                <w:iCs/>
                <w:sz w:val="17"/>
                <w:szCs w:val="17"/>
              </w:rPr>
              <w:t xml:space="preserve"> of the Pets</w:t>
            </w:r>
          </w:p>
          <w:p w14:paraId="18357698" w14:textId="44EF31A4" w:rsidR="008C2824" w:rsidRPr="008B1CC8" w:rsidRDefault="008C2824" w:rsidP="002A37BE">
            <w:pPr>
              <w:jc w:val="center"/>
              <w:rPr>
                <w:b/>
                <w:bCs/>
                <w:sz w:val="17"/>
                <w:szCs w:val="17"/>
              </w:rPr>
            </w:pPr>
            <w:r w:rsidRPr="008C2824">
              <w:rPr>
                <w:sz w:val="17"/>
                <w:szCs w:val="17"/>
              </w:rPr>
              <w:t>2:30 pm-OLL</w:t>
            </w:r>
          </w:p>
        </w:tc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9BE78" w:themeFill="accent3"/>
          </w:tcPr>
          <w:p w14:paraId="39511CB9" w14:textId="75F0EE82" w:rsidR="00DB33CE" w:rsidRPr="003844F3" w:rsidRDefault="004F06CA" w:rsidP="004F06CA">
            <w:pPr>
              <w:jc w:val="center"/>
              <w:rPr>
                <w:bCs/>
                <w:sz w:val="14"/>
                <w:szCs w:val="14"/>
              </w:rPr>
            </w:pPr>
            <w:r w:rsidRPr="003844F3">
              <w:rPr>
                <w:bCs/>
                <w:sz w:val="14"/>
                <w:szCs w:val="14"/>
              </w:rPr>
              <w:t>9:00 am Mass</w:t>
            </w:r>
            <w:r w:rsidR="00D8177E" w:rsidRPr="003844F3">
              <w:rPr>
                <w:bCs/>
                <w:sz w:val="14"/>
                <w:szCs w:val="14"/>
              </w:rPr>
              <w:t>-OLL</w:t>
            </w:r>
          </w:p>
          <w:p w14:paraId="3FA64065" w14:textId="5D9AB0B6" w:rsidR="00113680" w:rsidRPr="003844F3" w:rsidRDefault="00FF02B6" w:rsidP="00C1469F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3844F3">
              <w:rPr>
                <w:bCs/>
                <w:i/>
                <w:iCs/>
                <w:sz w:val="14"/>
                <w:szCs w:val="14"/>
              </w:rPr>
              <w:t>Confession</w:t>
            </w:r>
          </w:p>
          <w:p w14:paraId="4460F768" w14:textId="788483B7" w:rsidR="00D92C72" w:rsidRPr="003844F3" w:rsidRDefault="00FF02B6" w:rsidP="00C1469F">
            <w:pPr>
              <w:jc w:val="center"/>
              <w:rPr>
                <w:bCs/>
                <w:sz w:val="14"/>
                <w:szCs w:val="14"/>
              </w:rPr>
            </w:pPr>
            <w:r w:rsidRPr="003844F3">
              <w:rPr>
                <w:bCs/>
                <w:sz w:val="14"/>
                <w:szCs w:val="14"/>
              </w:rPr>
              <w:t>3:00</w:t>
            </w:r>
            <w:r w:rsidR="00DB78C6" w:rsidRPr="003844F3">
              <w:rPr>
                <w:bCs/>
                <w:sz w:val="14"/>
                <w:szCs w:val="14"/>
              </w:rPr>
              <w:t xml:space="preserve"> </w:t>
            </w:r>
            <w:r w:rsidR="00C1469F" w:rsidRPr="003844F3">
              <w:rPr>
                <w:bCs/>
                <w:sz w:val="14"/>
                <w:szCs w:val="14"/>
              </w:rPr>
              <w:t>pm</w:t>
            </w:r>
            <w:r w:rsidR="00D8177E" w:rsidRPr="003844F3">
              <w:rPr>
                <w:bCs/>
                <w:sz w:val="14"/>
                <w:szCs w:val="14"/>
              </w:rPr>
              <w:t>-OLL</w:t>
            </w:r>
          </w:p>
          <w:p w14:paraId="715E092E" w14:textId="077D160C" w:rsidR="004E6884" w:rsidRPr="003844F3" w:rsidRDefault="008D1F55" w:rsidP="001239A0">
            <w:pPr>
              <w:jc w:val="center"/>
              <w:rPr>
                <w:bCs/>
                <w:sz w:val="14"/>
                <w:szCs w:val="14"/>
              </w:rPr>
            </w:pPr>
            <w:r w:rsidRPr="003844F3">
              <w:rPr>
                <w:bCs/>
                <w:sz w:val="14"/>
                <w:szCs w:val="14"/>
              </w:rPr>
              <w:t>4:00 pm Mass</w:t>
            </w:r>
            <w:r w:rsidR="00D8177E" w:rsidRPr="003844F3">
              <w:rPr>
                <w:bCs/>
                <w:sz w:val="14"/>
                <w:szCs w:val="14"/>
              </w:rPr>
              <w:t>-OLL</w:t>
            </w:r>
          </w:p>
          <w:p w14:paraId="3D8B0C36" w14:textId="77777777" w:rsidR="009A67B1" w:rsidRPr="003844F3" w:rsidRDefault="002A7840" w:rsidP="002A7840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3844F3">
              <w:rPr>
                <w:bCs/>
                <w:i/>
                <w:iCs/>
                <w:sz w:val="14"/>
                <w:szCs w:val="14"/>
              </w:rPr>
              <w:t>Women’s Welcome Retreat</w:t>
            </w:r>
          </w:p>
          <w:p w14:paraId="1A6056AD" w14:textId="77777777" w:rsidR="003844F3" w:rsidRPr="003844F3" w:rsidRDefault="003844F3" w:rsidP="003844F3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3844F3">
              <w:rPr>
                <w:bCs/>
                <w:i/>
                <w:iCs/>
                <w:sz w:val="14"/>
                <w:szCs w:val="14"/>
              </w:rPr>
              <w:t>MS CCD</w:t>
            </w:r>
          </w:p>
          <w:p w14:paraId="7CE9E344" w14:textId="77777777" w:rsidR="003844F3" w:rsidRPr="003844F3" w:rsidRDefault="003844F3" w:rsidP="003844F3">
            <w:pPr>
              <w:jc w:val="center"/>
              <w:rPr>
                <w:bCs/>
                <w:sz w:val="14"/>
                <w:szCs w:val="14"/>
              </w:rPr>
            </w:pPr>
            <w:r w:rsidRPr="003844F3">
              <w:rPr>
                <w:bCs/>
                <w:sz w:val="14"/>
                <w:szCs w:val="14"/>
              </w:rPr>
              <w:t>5:15 pm-OLL</w:t>
            </w:r>
          </w:p>
          <w:p w14:paraId="7B355773" w14:textId="419CFC44" w:rsidR="003844F3" w:rsidRPr="004E6884" w:rsidRDefault="003844F3" w:rsidP="002A7840">
            <w:pPr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</w:tr>
      <w:tr w:rsidR="002B7D56" w14:paraId="15C66084" w14:textId="77777777" w:rsidTr="0074324E">
        <w:trPr>
          <w:trHeight w:val="276"/>
        </w:trPr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766B8B31" w14:textId="1E48182B" w:rsidR="004F06CA" w:rsidRPr="0074324E" w:rsidRDefault="0074324E" w:rsidP="004F06CA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6C7BC68" w14:textId="31F82CB1" w:rsidR="004F06CA" w:rsidRPr="0074324E" w:rsidRDefault="0074324E" w:rsidP="004F06CA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0793A0F3" w14:textId="19C2B992" w:rsidR="004F06CA" w:rsidRPr="0074324E" w:rsidRDefault="0074324E" w:rsidP="004F06CA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6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924279" w14:textId="1E3466B4" w:rsidR="004F06CA" w:rsidRDefault="0074324E" w:rsidP="004F06CA">
            <w:pPr>
              <w:pStyle w:val="Dates"/>
            </w:pPr>
            <w:r>
              <w:t>7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70CFEA4" w14:textId="5D3B40B0" w:rsidR="004F06CA" w:rsidRPr="0074324E" w:rsidRDefault="0074324E" w:rsidP="004F06CA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8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68919585" w14:textId="0062CDE7" w:rsidR="004F06CA" w:rsidRPr="0074324E" w:rsidRDefault="0074324E" w:rsidP="004F06CA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9</w:t>
            </w:r>
          </w:p>
        </w:tc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3421F525" w14:textId="4A0BFF6D" w:rsidR="004F06CA" w:rsidRPr="0074324E" w:rsidRDefault="0074324E" w:rsidP="004F06CA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10</w:t>
            </w:r>
          </w:p>
        </w:tc>
      </w:tr>
      <w:tr w:rsidR="00544073" w14:paraId="76A11845" w14:textId="77777777" w:rsidTr="007A1603">
        <w:trPr>
          <w:trHeight w:hRule="exact" w:val="2589"/>
        </w:trPr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9BE78" w:themeFill="accent3"/>
          </w:tcPr>
          <w:p w14:paraId="033DB3CF" w14:textId="150AD049" w:rsidR="00C1469F" w:rsidRPr="00C17CFB" w:rsidRDefault="00C1469F" w:rsidP="00372A59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17CFB">
              <w:rPr>
                <w:bCs/>
                <w:i/>
                <w:iCs/>
                <w:sz w:val="16"/>
                <w:szCs w:val="16"/>
              </w:rPr>
              <w:t>Confession</w:t>
            </w:r>
          </w:p>
          <w:p w14:paraId="3E59812E" w14:textId="3F1FBD5D" w:rsidR="00BE3429" w:rsidRPr="00C17CFB" w:rsidRDefault="00C1469F" w:rsidP="00C17CFB">
            <w:pPr>
              <w:jc w:val="center"/>
              <w:rPr>
                <w:sz w:val="16"/>
                <w:szCs w:val="16"/>
              </w:rPr>
            </w:pPr>
            <w:r w:rsidRPr="00C17CFB">
              <w:rPr>
                <w:sz w:val="16"/>
                <w:szCs w:val="16"/>
              </w:rPr>
              <w:t>8:00</w:t>
            </w:r>
            <w:r w:rsidR="00DB78C6" w:rsidRPr="00C17CFB">
              <w:rPr>
                <w:sz w:val="16"/>
                <w:szCs w:val="16"/>
              </w:rPr>
              <w:t xml:space="preserve"> </w:t>
            </w:r>
            <w:r w:rsidRPr="00C17CFB">
              <w:rPr>
                <w:sz w:val="16"/>
                <w:szCs w:val="16"/>
              </w:rPr>
              <w:t>am</w:t>
            </w:r>
            <w:r w:rsidR="00307AB1" w:rsidRPr="00C17CFB">
              <w:rPr>
                <w:sz w:val="16"/>
                <w:szCs w:val="16"/>
              </w:rPr>
              <w:t>-OLL</w:t>
            </w:r>
          </w:p>
          <w:p w14:paraId="0A42C9E1" w14:textId="6E5E43BB" w:rsidR="00AA06A5" w:rsidRPr="00C17CFB" w:rsidRDefault="00F311C9" w:rsidP="00AA06A5">
            <w:pPr>
              <w:jc w:val="center"/>
              <w:rPr>
                <w:bCs/>
                <w:sz w:val="16"/>
                <w:szCs w:val="16"/>
              </w:rPr>
            </w:pPr>
            <w:r w:rsidRPr="00C17CFB">
              <w:rPr>
                <w:bCs/>
                <w:sz w:val="16"/>
                <w:szCs w:val="16"/>
              </w:rPr>
              <w:t>9:00 am Mass</w:t>
            </w:r>
            <w:r w:rsidR="00307AB1" w:rsidRPr="00C17CFB">
              <w:rPr>
                <w:bCs/>
                <w:sz w:val="16"/>
                <w:szCs w:val="16"/>
              </w:rPr>
              <w:t>-OLL</w:t>
            </w:r>
          </w:p>
          <w:p w14:paraId="71D20F28" w14:textId="0DB51041" w:rsidR="00544073" w:rsidRPr="00C17CFB" w:rsidRDefault="00544073" w:rsidP="00372A59">
            <w:pPr>
              <w:jc w:val="center"/>
              <w:rPr>
                <w:bCs/>
                <w:sz w:val="16"/>
                <w:szCs w:val="16"/>
              </w:rPr>
            </w:pPr>
            <w:r w:rsidRPr="00C17CFB">
              <w:rPr>
                <w:bCs/>
                <w:sz w:val="16"/>
                <w:szCs w:val="16"/>
              </w:rPr>
              <w:t>9:00 am Mass</w:t>
            </w:r>
            <w:r w:rsidR="00C17CFB" w:rsidRPr="00C17CFB">
              <w:rPr>
                <w:bCs/>
                <w:sz w:val="16"/>
                <w:szCs w:val="16"/>
              </w:rPr>
              <w:t>-</w:t>
            </w:r>
            <w:r w:rsidRPr="00C17CFB">
              <w:rPr>
                <w:bCs/>
                <w:sz w:val="16"/>
                <w:szCs w:val="16"/>
              </w:rPr>
              <w:t>St. J</w:t>
            </w:r>
          </w:p>
          <w:p w14:paraId="10A22CA6" w14:textId="04F39058" w:rsidR="00544073" w:rsidRPr="00C17CFB" w:rsidRDefault="00DE594A" w:rsidP="00372A59">
            <w:pPr>
              <w:jc w:val="center"/>
              <w:rPr>
                <w:bCs/>
                <w:sz w:val="16"/>
                <w:szCs w:val="16"/>
              </w:rPr>
            </w:pPr>
            <w:r w:rsidRPr="00C17CFB">
              <w:rPr>
                <w:bCs/>
                <w:sz w:val="16"/>
                <w:szCs w:val="16"/>
              </w:rPr>
              <w:t>11</w:t>
            </w:r>
            <w:r w:rsidR="00544073" w:rsidRPr="00C17CFB">
              <w:rPr>
                <w:bCs/>
                <w:sz w:val="16"/>
                <w:szCs w:val="16"/>
              </w:rPr>
              <w:t>:00 am</w:t>
            </w:r>
            <w:r w:rsidR="00E313AA" w:rsidRPr="00C17CFB">
              <w:rPr>
                <w:bCs/>
                <w:sz w:val="16"/>
                <w:szCs w:val="16"/>
              </w:rPr>
              <w:t xml:space="preserve"> </w:t>
            </w:r>
            <w:r w:rsidR="00544073" w:rsidRPr="00C17CFB">
              <w:rPr>
                <w:bCs/>
                <w:sz w:val="16"/>
                <w:szCs w:val="16"/>
              </w:rPr>
              <w:t>Mass</w:t>
            </w:r>
            <w:r w:rsidR="00C17CFB" w:rsidRPr="00C17CFB">
              <w:rPr>
                <w:bCs/>
                <w:sz w:val="16"/>
                <w:szCs w:val="16"/>
              </w:rPr>
              <w:t>-</w:t>
            </w:r>
            <w:r w:rsidR="00544073" w:rsidRPr="00C17CFB">
              <w:rPr>
                <w:bCs/>
                <w:sz w:val="16"/>
                <w:szCs w:val="16"/>
              </w:rPr>
              <w:t>St. H</w:t>
            </w:r>
          </w:p>
          <w:p w14:paraId="6F4AB384" w14:textId="77777777" w:rsidR="00C17CFB" w:rsidRPr="00C17CFB" w:rsidRDefault="00C17CFB" w:rsidP="00372A59">
            <w:pPr>
              <w:jc w:val="center"/>
              <w:rPr>
                <w:bCs/>
                <w:sz w:val="16"/>
                <w:szCs w:val="16"/>
              </w:rPr>
            </w:pPr>
          </w:p>
          <w:p w14:paraId="6FFC0C5A" w14:textId="594C9912" w:rsidR="00C17CFB" w:rsidRDefault="000204EC" w:rsidP="00372A59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>
              <w:rPr>
                <w:bCs/>
                <w:i/>
                <w:iCs/>
                <w:sz w:val="16"/>
                <w:szCs w:val="16"/>
              </w:rPr>
              <w:t>Adult OCIA</w:t>
            </w:r>
          </w:p>
          <w:p w14:paraId="0FF89409" w14:textId="2654E923" w:rsidR="000204EC" w:rsidRDefault="000204EC" w:rsidP="00372A5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10:15 am-OLL</w:t>
            </w:r>
          </w:p>
          <w:p w14:paraId="33E4D406" w14:textId="77777777" w:rsidR="000204EC" w:rsidRPr="00C17CFB" w:rsidRDefault="000204EC" w:rsidP="00372A59">
            <w:pPr>
              <w:jc w:val="center"/>
              <w:rPr>
                <w:bCs/>
                <w:sz w:val="16"/>
                <w:szCs w:val="16"/>
              </w:rPr>
            </w:pPr>
          </w:p>
          <w:p w14:paraId="49532EA5" w14:textId="6311EC24" w:rsidR="002A7840" w:rsidRPr="00C17CFB" w:rsidRDefault="002A7840" w:rsidP="00372A59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17CFB">
              <w:rPr>
                <w:bCs/>
                <w:i/>
                <w:iCs/>
                <w:sz w:val="16"/>
                <w:szCs w:val="16"/>
              </w:rPr>
              <w:t>Women’s Welcome Retreat</w:t>
            </w:r>
          </w:p>
          <w:p w14:paraId="0FB3A9BF" w14:textId="77777777" w:rsidR="00BE3429" w:rsidRPr="00C17CFB" w:rsidRDefault="00BE3429" w:rsidP="00372A59">
            <w:pPr>
              <w:jc w:val="center"/>
              <w:rPr>
                <w:b/>
                <w:sz w:val="16"/>
                <w:szCs w:val="16"/>
              </w:rPr>
            </w:pPr>
          </w:p>
          <w:p w14:paraId="3F5645D0" w14:textId="7588EA11" w:rsidR="00536899" w:rsidRPr="00C17CFB" w:rsidRDefault="00536899" w:rsidP="00372A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7F41FC" w14:textId="104BD421" w:rsidR="00591598" w:rsidRPr="00A67278" w:rsidRDefault="00591598" w:rsidP="00F311C9">
            <w:pPr>
              <w:jc w:val="center"/>
              <w:rPr>
                <w:sz w:val="17"/>
                <w:szCs w:val="17"/>
              </w:rPr>
            </w:pPr>
            <w:r w:rsidRPr="00A67278">
              <w:rPr>
                <w:sz w:val="17"/>
                <w:szCs w:val="17"/>
              </w:rPr>
              <w:t>5:30 pm Mass-OLL</w:t>
            </w:r>
          </w:p>
          <w:p w14:paraId="38CEBFBA" w14:textId="77777777" w:rsidR="00C103D4" w:rsidRPr="00A67278" w:rsidRDefault="00C103D4" w:rsidP="00F311C9">
            <w:pPr>
              <w:jc w:val="center"/>
              <w:rPr>
                <w:sz w:val="17"/>
                <w:szCs w:val="17"/>
              </w:rPr>
            </w:pPr>
          </w:p>
          <w:p w14:paraId="04EFEB6A" w14:textId="62B0B82A" w:rsidR="00591598" w:rsidRPr="00A67278" w:rsidRDefault="00591598" w:rsidP="00F311C9">
            <w:pPr>
              <w:jc w:val="center"/>
              <w:rPr>
                <w:i/>
                <w:iCs/>
                <w:sz w:val="17"/>
                <w:szCs w:val="17"/>
              </w:rPr>
            </w:pPr>
            <w:r w:rsidRPr="00A67278">
              <w:rPr>
                <w:i/>
                <w:iCs/>
                <w:sz w:val="17"/>
                <w:szCs w:val="17"/>
              </w:rPr>
              <w:t>Adoration</w:t>
            </w:r>
          </w:p>
          <w:p w14:paraId="07CD5AB8" w14:textId="420561B5" w:rsidR="00591598" w:rsidRPr="00A67278" w:rsidRDefault="00591598" w:rsidP="00F311C9">
            <w:pPr>
              <w:jc w:val="center"/>
              <w:rPr>
                <w:sz w:val="17"/>
                <w:szCs w:val="17"/>
              </w:rPr>
            </w:pPr>
            <w:r w:rsidRPr="00A67278">
              <w:rPr>
                <w:sz w:val="17"/>
                <w:szCs w:val="17"/>
              </w:rPr>
              <w:t>6:00 pm</w:t>
            </w:r>
            <w:r w:rsidR="00C103D4" w:rsidRPr="00A67278">
              <w:rPr>
                <w:sz w:val="17"/>
                <w:szCs w:val="17"/>
              </w:rPr>
              <w:t>-</w:t>
            </w:r>
            <w:r w:rsidRPr="00A67278">
              <w:rPr>
                <w:sz w:val="17"/>
                <w:szCs w:val="17"/>
              </w:rPr>
              <w:t>OLL</w:t>
            </w:r>
          </w:p>
          <w:p w14:paraId="0321E0EC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2136929D" w14:textId="59F8E363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A35046" w14:textId="501C245E" w:rsidR="00F311C9" w:rsidRDefault="00544073" w:rsidP="00F311C9">
            <w:pPr>
              <w:jc w:val="center"/>
              <w:rPr>
                <w:sz w:val="16"/>
                <w:szCs w:val="16"/>
              </w:rPr>
            </w:pPr>
            <w:r w:rsidRPr="00A67278">
              <w:rPr>
                <w:sz w:val="16"/>
                <w:szCs w:val="16"/>
              </w:rPr>
              <w:t>9:00 am Mass-OLL</w:t>
            </w:r>
          </w:p>
          <w:p w14:paraId="622BCB37" w14:textId="77777777" w:rsidR="0014199F" w:rsidRDefault="0014199F" w:rsidP="00F311C9">
            <w:pPr>
              <w:jc w:val="center"/>
              <w:rPr>
                <w:sz w:val="16"/>
                <w:szCs w:val="16"/>
              </w:rPr>
            </w:pPr>
          </w:p>
          <w:p w14:paraId="769A0D3E" w14:textId="5BB3C33D" w:rsidR="0014199F" w:rsidRPr="0014199F" w:rsidRDefault="0014199F" w:rsidP="00F311C9">
            <w:pPr>
              <w:jc w:val="center"/>
              <w:rPr>
                <w:i/>
                <w:iCs/>
                <w:sz w:val="16"/>
                <w:szCs w:val="16"/>
              </w:rPr>
            </w:pPr>
            <w:r w:rsidRPr="0014199F">
              <w:rPr>
                <w:i/>
                <w:iCs/>
                <w:sz w:val="16"/>
                <w:szCs w:val="16"/>
              </w:rPr>
              <w:t>Adoration</w:t>
            </w:r>
          </w:p>
          <w:p w14:paraId="6E56FEF0" w14:textId="23F782C3" w:rsidR="0014199F" w:rsidRPr="00A67278" w:rsidRDefault="0014199F" w:rsidP="00F311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9:30 am-OLL</w:t>
            </w:r>
          </w:p>
          <w:p w14:paraId="4E050A71" w14:textId="77777777" w:rsidR="00837E72" w:rsidRPr="00A67278" w:rsidRDefault="00837E72" w:rsidP="00F311C9">
            <w:pPr>
              <w:jc w:val="center"/>
              <w:rPr>
                <w:sz w:val="16"/>
                <w:szCs w:val="16"/>
              </w:rPr>
            </w:pPr>
          </w:p>
          <w:p w14:paraId="7A8F64AF" w14:textId="0DBBF681" w:rsidR="00544073" w:rsidRPr="00A67278" w:rsidRDefault="00837E72" w:rsidP="00F311C9">
            <w:pPr>
              <w:jc w:val="center"/>
              <w:rPr>
                <w:sz w:val="16"/>
                <w:szCs w:val="16"/>
              </w:rPr>
            </w:pPr>
            <w:r w:rsidRPr="00A67278">
              <w:rPr>
                <w:sz w:val="16"/>
                <w:szCs w:val="16"/>
              </w:rPr>
              <w:t>5</w:t>
            </w:r>
            <w:r w:rsidR="00544073" w:rsidRPr="00A67278">
              <w:rPr>
                <w:sz w:val="16"/>
                <w:szCs w:val="16"/>
              </w:rPr>
              <w:t xml:space="preserve">:00 </w:t>
            </w:r>
            <w:r w:rsidR="009A69E8" w:rsidRPr="00A67278">
              <w:rPr>
                <w:sz w:val="16"/>
                <w:szCs w:val="16"/>
              </w:rPr>
              <w:t>p</w:t>
            </w:r>
            <w:r w:rsidR="00544073" w:rsidRPr="00A67278">
              <w:rPr>
                <w:sz w:val="16"/>
                <w:szCs w:val="16"/>
              </w:rPr>
              <w:t>m Mass-St. H</w:t>
            </w:r>
          </w:p>
          <w:p w14:paraId="254B72F6" w14:textId="77777777" w:rsidR="00F311C9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5A85FF90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61AA19FE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AD80A6" w14:textId="59411B68" w:rsidR="006D42FF" w:rsidRDefault="00544073" w:rsidP="00F311C9">
            <w:pPr>
              <w:jc w:val="center"/>
              <w:rPr>
                <w:sz w:val="15"/>
                <w:szCs w:val="15"/>
              </w:rPr>
            </w:pPr>
            <w:r w:rsidRPr="007A1603">
              <w:rPr>
                <w:sz w:val="15"/>
                <w:szCs w:val="15"/>
              </w:rPr>
              <w:t>9:00 am Mass-OLL</w:t>
            </w:r>
          </w:p>
          <w:p w14:paraId="4E03F291" w14:textId="77777777" w:rsidR="007A1603" w:rsidRPr="007A1603" w:rsidRDefault="007A1603" w:rsidP="00F311C9">
            <w:pPr>
              <w:jc w:val="center"/>
              <w:rPr>
                <w:sz w:val="15"/>
                <w:szCs w:val="15"/>
              </w:rPr>
            </w:pPr>
          </w:p>
          <w:p w14:paraId="3CFC5EC9" w14:textId="0CCD629C" w:rsidR="00DB33CE" w:rsidRDefault="00544073" w:rsidP="00F311C9">
            <w:pPr>
              <w:jc w:val="center"/>
              <w:rPr>
                <w:sz w:val="15"/>
                <w:szCs w:val="15"/>
              </w:rPr>
            </w:pPr>
            <w:r w:rsidRPr="007A1603">
              <w:rPr>
                <w:sz w:val="15"/>
                <w:szCs w:val="15"/>
              </w:rPr>
              <w:t>9:00 am Mass-St. H</w:t>
            </w:r>
          </w:p>
          <w:p w14:paraId="4FFE500C" w14:textId="77777777" w:rsidR="007A1603" w:rsidRPr="007A1603" w:rsidRDefault="007A1603" w:rsidP="00F311C9">
            <w:pPr>
              <w:jc w:val="center"/>
              <w:rPr>
                <w:sz w:val="15"/>
                <w:szCs w:val="15"/>
              </w:rPr>
            </w:pPr>
          </w:p>
          <w:p w14:paraId="14985094" w14:textId="77777777" w:rsidR="006D42FF" w:rsidRPr="007A1603" w:rsidRDefault="006D42FF" w:rsidP="006D42FF">
            <w:pPr>
              <w:jc w:val="center"/>
              <w:rPr>
                <w:i/>
                <w:iCs/>
                <w:sz w:val="15"/>
                <w:szCs w:val="15"/>
              </w:rPr>
            </w:pPr>
            <w:r w:rsidRPr="007A1603">
              <w:rPr>
                <w:i/>
                <w:iCs/>
                <w:sz w:val="15"/>
                <w:szCs w:val="15"/>
              </w:rPr>
              <w:t>5 hours of Adoration</w:t>
            </w:r>
          </w:p>
          <w:p w14:paraId="32580326" w14:textId="437FE404" w:rsidR="006D42FF" w:rsidRDefault="006D42FF" w:rsidP="006D42FF">
            <w:pPr>
              <w:jc w:val="center"/>
              <w:rPr>
                <w:sz w:val="15"/>
                <w:szCs w:val="15"/>
              </w:rPr>
            </w:pPr>
            <w:r w:rsidRPr="007A1603">
              <w:rPr>
                <w:sz w:val="15"/>
                <w:szCs w:val="15"/>
              </w:rPr>
              <w:t xml:space="preserve"> 10 am - 3 pm</w:t>
            </w:r>
            <w:r w:rsidR="008B1CC8" w:rsidRPr="007A1603">
              <w:rPr>
                <w:sz w:val="15"/>
                <w:szCs w:val="15"/>
              </w:rPr>
              <w:t xml:space="preserve"> OLL</w:t>
            </w:r>
          </w:p>
          <w:p w14:paraId="5F680A6D" w14:textId="77777777" w:rsidR="007A1603" w:rsidRPr="007A1603" w:rsidRDefault="007A1603" w:rsidP="006D42FF">
            <w:pPr>
              <w:jc w:val="center"/>
              <w:rPr>
                <w:sz w:val="15"/>
                <w:szCs w:val="15"/>
              </w:rPr>
            </w:pPr>
          </w:p>
          <w:p w14:paraId="323DC81F" w14:textId="4FB243D4" w:rsidR="002A7840" w:rsidRPr="007A1603" w:rsidRDefault="002A7840" w:rsidP="006D42FF">
            <w:pPr>
              <w:jc w:val="center"/>
              <w:rPr>
                <w:i/>
                <w:iCs/>
                <w:sz w:val="15"/>
                <w:szCs w:val="15"/>
              </w:rPr>
            </w:pPr>
            <w:r w:rsidRPr="007A1603">
              <w:rPr>
                <w:i/>
                <w:iCs/>
                <w:sz w:val="15"/>
                <w:szCs w:val="15"/>
              </w:rPr>
              <w:t>Confession</w:t>
            </w:r>
          </w:p>
          <w:p w14:paraId="48106407" w14:textId="0C5C093D" w:rsidR="002A7840" w:rsidRPr="007A1603" w:rsidRDefault="002A7840" w:rsidP="006D42FF">
            <w:pPr>
              <w:jc w:val="center"/>
              <w:rPr>
                <w:sz w:val="15"/>
                <w:szCs w:val="15"/>
              </w:rPr>
            </w:pPr>
            <w:r w:rsidRPr="007A1603">
              <w:rPr>
                <w:sz w:val="15"/>
                <w:szCs w:val="15"/>
              </w:rPr>
              <w:t>11 am – 12 pm OLL</w:t>
            </w:r>
          </w:p>
          <w:p w14:paraId="3796463B" w14:textId="429304F4" w:rsidR="00F311C9" w:rsidRPr="007E284A" w:rsidRDefault="00F311C9" w:rsidP="007A1603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5FE323" w14:textId="546B3745" w:rsidR="00F311C9" w:rsidRPr="00813C57" w:rsidRDefault="00EC044D" w:rsidP="00F311C9">
            <w:pPr>
              <w:jc w:val="center"/>
              <w:rPr>
                <w:i/>
                <w:iCs/>
                <w:sz w:val="17"/>
                <w:szCs w:val="17"/>
              </w:rPr>
            </w:pPr>
            <w:r w:rsidRPr="00813C57">
              <w:rPr>
                <w:i/>
                <w:iCs/>
                <w:sz w:val="17"/>
                <w:szCs w:val="17"/>
              </w:rPr>
              <w:t>Mass at King’s Nursing Home</w:t>
            </w:r>
          </w:p>
          <w:p w14:paraId="430C12F2" w14:textId="6978AAED" w:rsidR="00EC044D" w:rsidRPr="00813C57" w:rsidRDefault="00EC044D" w:rsidP="00F311C9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11:00 am</w:t>
            </w:r>
          </w:p>
          <w:p w14:paraId="0634B061" w14:textId="1D804341" w:rsidR="00945643" w:rsidRPr="00813C57" w:rsidRDefault="00945643" w:rsidP="00F311C9">
            <w:pPr>
              <w:jc w:val="center"/>
              <w:rPr>
                <w:i/>
                <w:iCs/>
                <w:sz w:val="17"/>
                <w:szCs w:val="17"/>
              </w:rPr>
            </w:pPr>
            <w:r w:rsidRPr="00813C57">
              <w:rPr>
                <w:i/>
                <w:iCs/>
                <w:sz w:val="17"/>
                <w:szCs w:val="17"/>
              </w:rPr>
              <w:t>CWC</w:t>
            </w:r>
          </w:p>
          <w:p w14:paraId="2081DC83" w14:textId="3BA4FB2B" w:rsidR="00945643" w:rsidRDefault="00945643" w:rsidP="00F311C9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11:30 am-St. H</w:t>
            </w:r>
          </w:p>
          <w:p w14:paraId="3A2BBBDA" w14:textId="77777777" w:rsidR="00813C57" w:rsidRPr="00813C57" w:rsidRDefault="00813C57" w:rsidP="00F311C9">
            <w:pPr>
              <w:jc w:val="center"/>
              <w:rPr>
                <w:sz w:val="17"/>
                <w:szCs w:val="17"/>
              </w:rPr>
            </w:pPr>
          </w:p>
          <w:p w14:paraId="6A1D4673" w14:textId="77777777" w:rsidR="00813C57" w:rsidRPr="00813C57" w:rsidRDefault="00813C57" w:rsidP="00813C57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5:00 pm Mass-St. J</w:t>
            </w:r>
          </w:p>
          <w:p w14:paraId="0024ABEF" w14:textId="77777777" w:rsidR="00813C57" w:rsidRPr="00813C57" w:rsidRDefault="00813C57" w:rsidP="00813C57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5:30 pm Mass-OLL</w:t>
            </w:r>
          </w:p>
          <w:p w14:paraId="19E4907F" w14:textId="77777777" w:rsidR="00813C57" w:rsidRPr="00813C57" w:rsidRDefault="00813C57" w:rsidP="00813C57">
            <w:pPr>
              <w:jc w:val="center"/>
              <w:rPr>
                <w:i/>
                <w:iCs/>
                <w:sz w:val="17"/>
                <w:szCs w:val="17"/>
              </w:rPr>
            </w:pPr>
            <w:r w:rsidRPr="00813C57">
              <w:rPr>
                <w:i/>
                <w:iCs/>
                <w:sz w:val="17"/>
                <w:szCs w:val="17"/>
              </w:rPr>
              <w:t>Adoration</w:t>
            </w:r>
          </w:p>
          <w:p w14:paraId="7088131B" w14:textId="77777777" w:rsidR="00813C57" w:rsidRPr="00813C57" w:rsidRDefault="00813C57" w:rsidP="00813C57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6:00 pm-OLL</w:t>
            </w:r>
          </w:p>
          <w:p w14:paraId="3141F67A" w14:textId="77777777" w:rsidR="00F311C9" w:rsidRPr="00813C57" w:rsidRDefault="00F311C9" w:rsidP="00F311C9">
            <w:pPr>
              <w:jc w:val="center"/>
              <w:rPr>
                <w:sz w:val="17"/>
                <w:szCs w:val="17"/>
              </w:rPr>
            </w:pPr>
          </w:p>
          <w:p w14:paraId="1B1110D0" w14:textId="617A8699" w:rsidR="00F311C9" w:rsidRPr="00813C57" w:rsidRDefault="00F311C9" w:rsidP="00F311C9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E4DF6D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9:00 am Mass- St. J</w:t>
            </w:r>
          </w:p>
          <w:p w14:paraId="615C3090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</w:p>
          <w:p w14:paraId="28BFE798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9:00 am Mass-OLL</w:t>
            </w:r>
          </w:p>
          <w:p w14:paraId="65247F8B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</w:p>
          <w:p w14:paraId="443DE2B8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Adoration</w:t>
            </w:r>
          </w:p>
          <w:p w14:paraId="152F83EA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9:30 am-OLL</w:t>
            </w:r>
          </w:p>
          <w:p w14:paraId="61DACB6B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21BAB186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78BECB0F" w14:textId="5A87FCB9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9BE78" w:themeFill="accent3"/>
          </w:tcPr>
          <w:p w14:paraId="1609AA5E" w14:textId="77777777" w:rsidR="008B1CC8" w:rsidRDefault="008B1CC8" w:rsidP="00F311C9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>9:00 am Mass-OLL</w:t>
            </w:r>
          </w:p>
          <w:p w14:paraId="77D3701C" w14:textId="77777777" w:rsidR="004E6884" w:rsidRPr="004E6884" w:rsidRDefault="004E6884" w:rsidP="00F311C9">
            <w:pPr>
              <w:jc w:val="center"/>
              <w:rPr>
                <w:bCs/>
                <w:sz w:val="17"/>
                <w:szCs w:val="17"/>
              </w:rPr>
            </w:pPr>
          </w:p>
          <w:p w14:paraId="08692DFB" w14:textId="77777777" w:rsidR="00AA06A5" w:rsidRPr="004E6884" w:rsidRDefault="00C1469F" w:rsidP="00F311C9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4E6884">
              <w:rPr>
                <w:bCs/>
                <w:i/>
                <w:iCs/>
                <w:sz w:val="17"/>
                <w:szCs w:val="17"/>
              </w:rPr>
              <w:t>Confession</w:t>
            </w:r>
          </w:p>
          <w:p w14:paraId="10125812" w14:textId="39F84B63" w:rsidR="00C1469F" w:rsidRDefault="00C1469F" w:rsidP="00F311C9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 xml:space="preserve"> 3:00</w:t>
            </w:r>
            <w:r w:rsidR="00DB78C6" w:rsidRPr="004E6884">
              <w:rPr>
                <w:bCs/>
                <w:sz w:val="17"/>
                <w:szCs w:val="17"/>
              </w:rPr>
              <w:t xml:space="preserve"> </w:t>
            </w:r>
            <w:r w:rsidRPr="004E6884">
              <w:rPr>
                <w:bCs/>
                <w:sz w:val="17"/>
                <w:szCs w:val="17"/>
              </w:rPr>
              <w:t>pm</w:t>
            </w:r>
            <w:r w:rsidR="004E6884">
              <w:rPr>
                <w:bCs/>
                <w:sz w:val="17"/>
                <w:szCs w:val="17"/>
              </w:rPr>
              <w:t>-</w:t>
            </w:r>
            <w:r w:rsidR="002A7840" w:rsidRPr="004E6884">
              <w:rPr>
                <w:bCs/>
                <w:sz w:val="17"/>
                <w:szCs w:val="17"/>
              </w:rPr>
              <w:t>OLL</w:t>
            </w:r>
          </w:p>
          <w:p w14:paraId="5832CA42" w14:textId="77777777" w:rsidR="004E6884" w:rsidRPr="004E6884" w:rsidRDefault="004E6884" w:rsidP="00F311C9">
            <w:pPr>
              <w:jc w:val="center"/>
              <w:rPr>
                <w:bCs/>
                <w:sz w:val="17"/>
                <w:szCs w:val="17"/>
              </w:rPr>
            </w:pPr>
          </w:p>
          <w:p w14:paraId="3070C9C3" w14:textId="6A98F3D9" w:rsidR="009A67B1" w:rsidRPr="004E6884" w:rsidRDefault="00F311C9" w:rsidP="00F311C9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>4:00 pm Mass</w:t>
            </w:r>
            <w:r w:rsidR="002A7840" w:rsidRPr="004E6884">
              <w:rPr>
                <w:bCs/>
                <w:sz w:val="17"/>
                <w:szCs w:val="17"/>
              </w:rPr>
              <w:t>-OLL</w:t>
            </w:r>
          </w:p>
          <w:p w14:paraId="772C5AC4" w14:textId="77777777" w:rsidR="00AA06A5" w:rsidRPr="00AA06A5" w:rsidRDefault="00AA06A5" w:rsidP="00F311C9">
            <w:pPr>
              <w:jc w:val="center"/>
              <w:rPr>
                <w:b/>
                <w:sz w:val="8"/>
                <w:szCs w:val="8"/>
              </w:rPr>
            </w:pPr>
          </w:p>
          <w:p w14:paraId="08CFB782" w14:textId="77777777" w:rsidR="00E81714" w:rsidRPr="00D92C72" w:rsidRDefault="00E81714" w:rsidP="00F311C9">
            <w:pPr>
              <w:jc w:val="center"/>
              <w:rPr>
                <w:b/>
                <w:sz w:val="20"/>
                <w:szCs w:val="20"/>
              </w:rPr>
            </w:pPr>
          </w:p>
          <w:p w14:paraId="71A8DFDD" w14:textId="2DF72A49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</w:tr>
      <w:tr w:rsidR="002B7D56" w14:paraId="0B89A310" w14:textId="77777777" w:rsidTr="0074324E">
        <w:trPr>
          <w:trHeight w:val="276"/>
        </w:trPr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D2CF9FE" w14:textId="6E5FAA0D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11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617F408A" w14:textId="43650729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69DBE1F8" w14:textId="65C1A071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13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3378E041" w14:textId="18BD0F98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3FEC70" w14:textId="0CF5C506" w:rsidR="00F311C9" w:rsidRDefault="0074324E" w:rsidP="00F311C9">
            <w:pPr>
              <w:pStyle w:val="Dates"/>
            </w:pPr>
            <w:r>
              <w:t>15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25E61D4" w14:textId="0C1C747B" w:rsidR="00F311C9" w:rsidRPr="0074324E" w:rsidRDefault="0074324E" w:rsidP="00626373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16</w:t>
            </w:r>
          </w:p>
        </w:tc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</w:tcPr>
          <w:p w14:paraId="49DBAD06" w14:textId="7C882372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17</w:t>
            </w:r>
          </w:p>
        </w:tc>
      </w:tr>
      <w:tr w:rsidR="00544073" w14:paraId="4C4F209E" w14:textId="77777777" w:rsidTr="007A1603">
        <w:trPr>
          <w:trHeight w:hRule="exact" w:val="2139"/>
        </w:trPr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9BE78" w:themeFill="accent3"/>
          </w:tcPr>
          <w:p w14:paraId="6C315516" w14:textId="3372DE85" w:rsidR="00C1469F" w:rsidRPr="00C17CFB" w:rsidRDefault="00C1469F" w:rsidP="00C1469F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17CFB">
              <w:rPr>
                <w:bCs/>
                <w:i/>
                <w:iCs/>
                <w:sz w:val="16"/>
                <w:szCs w:val="16"/>
              </w:rPr>
              <w:t>Confession</w:t>
            </w:r>
          </w:p>
          <w:p w14:paraId="73F5CD11" w14:textId="1B589D97" w:rsidR="00E1341F" w:rsidRPr="00C17CFB" w:rsidRDefault="00C1469F" w:rsidP="00F311C9">
            <w:pPr>
              <w:jc w:val="center"/>
              <w:rPr>
                <w:bCs/>
                <w:sz w:val="16"/>
                <w:szCs w:val="16"/>
              </w:rPr>
            </w:pPr>
            <w:r w:rsidRPr="00C17CFB">
              <w:rPr>
                <w:bCs/>
                <w:sz w:val="16"/>
                <w:szCs w:val="16"/>
              </w:rPr>
              <w:t>8:00</w:t>
            </w:r>
            <w:r w:rsidR="00DB78C6" w:rsidRPr="00C17CFB">
              <w:rPr>
                <w:bCs/>
                <w:sz w:val="16"/>
                <w:szCs w:val="16"/>
              </w:rPr>
              <w:t xml:space="preserve"> </w:t>
            </w:r>
            <w:r w:rsidRPr="00C17CFB">
              <w:rPr>
                <w:bCs/>
                <w:sz w:val="16"/>
                <w:szCs w:val="16"/>
              </w:rPr>
              <w:t>am</w:t>
            </w:r>
            <w:r w:rsidR="002A7840" w:rsidRPr="00C17CFB">
              <w:rPr>
                <w:bCs/>
                <w:sz w:val="16"/>
                <w:szCs w:val="16"/>
              </w:rPr>
              <w:t>-OLL</w:t>
            </w:r>
          </w:p>
          <w:p w14:paraId="0BD453A4" w14:textId="72597B14" w:rsidR="002A7840" w:rsidRPr="00C17CFB" w:rsidRDefault="002A7840" w:rsidP="00C17CFB">
            <w:pPr>
              <w:jc w:val="center"/>
              <w:rPr>
                <w:bCs/>
                <w:sz w:val="16"/>
                <w:szCs w:val="16"/>
              </w:rPr>
            </w:pPr>
          </w:p>
          <w:p w14:paraId="6FA532FB" w14:textId="6B8D54D5" w:rsidR="00DB33CE" w:rsidRPr="00C17CFB" w:rsidRDefault="00F311C9" w:rsidP="002A7840">
            <w:pPr>
              <w:jc w:val="center"/>
              <w:rPr>
                <w:bCs/>
                <w:sz w:val="16"/>
                <w:szCs w:val="16"/>
              </w:rPr>
            </w:pPr>
            <w:r w:rsidRPr="00C17CFB">
              <w:rPr>
                <w:bCs/>
                <w:sz w:val="16"/>
                <w:szCs w:val="16"/>
              </w:rPr>
              <w:t>9:00 am</w:t>
            </w:r>
            <w:r w:rsidR="002A7840" w:rsidRPr="00C17CFB">
              <w:rPr>
                <w:bCs/>
                <w:sz w:val="16"/>
                <w:szCs w:val="16"/>
              </w:rPr>
              <w:t xml:space="preserve"> </w:t>
            </w:r>
            <w:r w:rsidRPr="00C17CFB">
              <w:rPr>
                <w:bCs/>
                <w:sz w:val="16"/>
                <w:szCs w:val="16"/>
              </w:rPr>
              <w:t>Mass</w:t>
            </w:r>
            <w:r w:rsidR="002A7840" w:rsidRPr="00C17CFB">
              <w:rPr>
                <w:bCs/>
                <w:sz w:val="16"/>
                <w:szCs w:val="16"/>
              </w:rPr>
              <w:t>-OLL</w:t>
            </w:r>
          </w:p>
          <w:p w14:paraId="38A40E34" w14:textId="77777777" w:rsidR="00B30A2F" w:rsidRPr="00C17CFB" w:rsidRDefault="002A7840" w:rsidP="00B30A2F">
            <w:pPr>
              <w:jc w:val="center"/>
              <w:rPr>
                <w:bCs/>
                <w:sz w:val="16"/>
                <w:szCs w:val="16"/>
              </w:rPr>
            </w:pPr>
            <w:r w:rsidRPr="00C17CFB">
              <w:rPr>
                <w:bCs/>
                <w:sz w:val="16"/>
                <w:szCs w:val="16"/>
              </w:rPr>
              <w:t>9:00 am Mass-St. J</w:t>
            </w:r>
          </w:p>
          <w:p w14:paraId="6A8C3034" w14:textId="77777777" w:rsidR="005F3978" w:rsidRDefault="002A7840" w:rsidP="00B878AD">
            <w:pPr>
              <w:jc w:val="center"/>
              <w:rPr>
                <w:bCs/>
                <w:sz w:val="16"/>
                <w:szCs w:val="16"/>
              </w:rPr>
            </w:pPr>
            <w:r w:rsidRPr="00C17CFB">
              <w:rPr>
                <w:bCs/>
                <w:sz w:val="16"/>
                <w:szCs w:val="16"/>
              </w:rPr>
              <w:t>11:00 am Mass-St. H</w:t>
            </w:r>
          </w:p>
          <w:p w14:paraId="7D719E3C" w14:textId="77777777" w:rsidR="00B878AD" w:rsidRDefault="00B878AD" w:rsidP="00B878AD">
            <w:pPr>
              <w:jc w:val="center"/>
              <w:rPr>
                <w:bCs/>
                <w:sz w:val="16"/>
                <w:szCs w:val="16"/>
              </w:rPr>
            </w:pPr>
          </w:p>
          <w:p w14:paraId="0AD06D72" w14:textId="77777777" w:rsidR="00B878AD" w:rsidRPr="00B878AD" w:rsidRDefault="00B878AD" w:rsidP="00B878AD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B878AD">
              <w:rPr>
                <w:bCs/>
                <w:i/>
                <w:iCs/>
                <w:sz w:val="16"/>
                <w:szCs w:val="16"/>
              </w:rPr>
              <w:t>Elementary CCD</w:t>
            </w:r>
          </w:p>
          <w:p w14:paraId="79035573" w14:textId="77777777" w:rsidR="00B878AD" w:rsidRPr="00B878AD" w:rsidRDefault="00B878AD" w:rsidP="00B878AD">
            <w:pPr>
              <w:jc w:val="center"/>
              <w:rPr>
                <w:bCs/>
                <w:sz w:val="16"/>
                <w:szCs w:val="16"/>
              </w:rPr>
            </w:pPr>
            <w:r w:rsidRPr="00B878AD">
              <w:rPr>
                <w:bCs/>
                <w:sz w:val="16"/>
                <w:szCs w:val="16"/>
              </w:rPr>
              <w:t>10:15 am-OLL</w:t>
            </w:r>
          </w:p>
          <w:p w14:paraId="247A1BDF" w14:textId="00C82548" w:rsidR="00B878AD" w:rsidRPr="00DF6C23" w:rsidRDefault="00B878AD" w:rsidP="00B878A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8BFA5F" w14:textId="3E1745EF" w:rsidR="00F311C9" w:rsidRPr="00A67278" w:rsidRDefault="00591598" w:rsidP="00F311C9">
            <w:pPr>
              <w:jc w:val="center"/>
              <w:rPr>
                <w:sz w:val="17"/>
                <w:szCs w:val="17"/>
              </w:rPr>
            </w:pPr>
            <w:r w:rsidRPr="00A67278">
              <w:rPr>
                <w:sz w:val="17"/>
                <w:szCs w:val="17"/>
              </w:rPr>
              <w:t>5:30 pm Mass-OLL</w:t>
            </w:r>
          </w:p>
          <w:p w14:paraId="12D49528" w14:textId="77777777" w:rsidR="00C103D4" w:rsidRPr="00A67278" w:rsidRDefault="00C103D4" w:rsidP="00F311C9">
            <w:pPr>
              <w:jc w:val="center"/>
              <w:rPr>
                <w:sz w:val="17"/>
                <w:szCs w:val="17"/>
              </w:rPr>
            </w:pPr>
          </w:p>
          <w:p w14:paraId="47560890" w14:textId="77777777" w:rsidR="00591598" w:rsidRPr="00A67278" w:rsidRDefault="00591598" w:rsidP="00591598">
            <w:pPr>
              <w:jc w:val="center"/>
              <w:rPr>
                <w:i/>
                <w:iCs/>
                <w:sz w:val="17"/>
                <w:szCs w:val="17"/>
              </w:rPr>
            </w:pPr>
            <w:r w:rsidRPr="00A67278">
              <w:rPr>
                <w:i/>
                <w:iCs/>
                <w:sz w:val="17"/>
                <w:szCs w:val="17"/>
              </w:rPr>
              <w:t>Adoration</w:t>
            </w:r>
          </w:p>
          <w:p w14:paraId="4A934F08" w14:textId="1DE5BD20" w:rsidR="00591598" w:rsidRPr="00A67278" w:rsidRDefault="00591598" w:rsidP="00591598">
            <w:pPr>
              <w:jc w:val="center"/>
              <w:rPr>
                <w:sz w:val="17"/>
                <w:szCs w:val="17"/>
              </w:rPr>
            </w:pPr>
            <w:r w:rsidRPr="00A67278">
              <w:rPr>
                <w:sz w:val="17"/>
                <w:szCs w:val="17"/>
              </w:rPr>
              <w:t>6:00 pm</w:t>
            </w:r>
            <w:r w:rsidR="00C103D4" w:rsidRPr="00A67278">
              <w:rPr>
                <w:sz w:val="17"/>
                <w:szCs w:val="17"/>
              </w:rPr>
              <w:t>-</w:t>
            </w:r>
            <w:r w:rsidRPr="00A67278">
              <w:rPr>
                <w:sz w:val="17"/>
                <w:szCs w:val="17"/>
              </w:rPr>
              <w:t>OLL</w:t>
            </w:r>
          </w:p>
          <w:p w14:paraId="07439920" w14:textId="77777777" w:rsidR="00591598" w:rsidRDefault="00591598" w:rsidP="00F311C9">
            <w:pPr>
              <w:jc w:val="center"/>
              <w:rPr>
                <w:sz w:val="20"/>
                <w:szCs w:val="20"/>
              </w:rPr>
            </w:pPr>
          </w:p>
          <w:p w14:paraId="419936B3" w14:textId="7C6C6C33" w:rsidR="00F000E6" w:rsidRPr="00F000E6" w:rsidRDefault="00F000E6" w:rsidP="00F311C9">
            <w:pPr>
              <w:jc w:val="center"/>
              <w:rPr>
                <w:sz w:val="8"/>
                <w:szCs w:val="8"/>
              </w:rPr>
            </w:pPr>
          </w:p>
          <w:p w14:paraId="34097726" w14:textId="77777777" w:rsidR="00DF6C23" w:rsidRDefault="00DF6C23" w:rsidP="002A7840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5392320A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2A9692C2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F46708" w14:textId="5A96769E" w:rsidR="0014199F" w:rsidRDefault="00591598" w:rsidP="00591598">
            <w:pPr>
              <w:jc w:val="center"/>
              <w:rPr>
                <w:sz w:val="16"/>
                <w:szCs w:val="16"/>
              </w:rPr>
            </w:pPr>
            <w:r w:rsidRPr="00A67278">
              <w:rPr>
                <w:sz w:val="16"/>
                <w:szCs w:val="16"/>
              </w:rPr>
              <w:t>9:00 am Mass-OLL</w:t>
            </w:r>
          </w:p>
          <w:p w14:paraId="62E57902" w14:textId="77777777" w:rsidR="0014199F" w:rsidRPr="0014199F" w:rsidRDefault="0014199F" w:rsidP="0014199F">
            <w:pPr>
              <w:jc w:val="center"/>
              <w:rPr>
                <w:i/>
                <w:iCs/>
                <w:sz w:val="16"/>
                <w:szCs w:val="16"/>
              </w:rPr>
            </w:pPr>
            <w:r w:rsidRPr="0014199F">
              <w:rPr>
                <w:i/>
                <w:iCs/>
                <w:sz w:val="16"/>
                <w:szCs w:val="16"/>
              </w:rPr>
              <w:t>Adoration</w:t>
            </w:r>
          </w:p>
          <w:p w14:paraId="1860387E" w14:textId="77777777" w:rsidR="0014199F" w:rsidRPr="00A67278" w:rsidRDefault="0014199F" w:rsidP="00141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9:30 am-OLL</w:t>
            </w:r>
          </w:p>
          <w:p w14:paraId="17348D98" w14:textId="77777777" w:rsidR="00837E72" w:rsidRPr="00A67278" w:rsidRDefault="00837E72" w:rsidP="00591598">
            <w:pPr>
              <w:jc w:val="center"/>
              <w:rPr>
                <w:sz w:val="16"/>
                <w:szCs w:val="16"/>
              </w:rPr>
            </w:pPr>
          </w:p>
          <w:p w14:paraId="0C75A6D2" w14:textId="50C84158" w:rsidR="00591598" w:rsidRDefault="00837E72" w:rsidP="00591598">
            <w:pPr>
              <w:jc w:val="center"/>
              <w:rPr>
                <w:sz w:val="16"/>
                <w:szCs w:val="16"/>
              </w:rPr>
            </w:pPr>
            <w:r w:rsidRPr="00A67278">
              <w:rPr>
                <w:sz w:val="16"/>
                <w:szCs w:val="16"/>
              </w:rPr>
              <w:t>5</w:t>
            </w:r>
            <w:r w:rsidR="00591598" w:rsidRPr="00A67278">
              <w:rPr>
                <w:sz w:val="16"/>
                <w:szCs w:val="16"/>
              </w:rPr>
              <w:t xml:space="preserve">:00 </w:t>
            </w:r>
            <w:r w:rsidR="009A69E8" w:rsidRPr="00A67278">
              <w:rPr>
                <w:sz w:val="16"/>
                <w:szCs w:val="16"/>
              </w:rPr>
              <w:t>p</w:t>
            </w:r>
            <w:r w:rsidR="00591598" w:rsidRPr="00A67278">
              <w:rPr>
                <w:sz w:val="16"/>
                <w:szCs w:val="16"/>
              </w:rPr>
              <w:t>m Mass-St. H</w:t>
            </w:r>
          </w:p>
          <w:p w14:paraId="255D4789" w14:textId="77777777" w:rsidR="000F6DB2" w:rsidRPr="00A67278" w:rsidRDefault="000F6DB2" w:rsidP="00591598">
            <w:pPr>
              <w:jc w:val="center"/>
              <w:rPr>
                <w:sz w:val="16"/>
                <w:szCs w:val="16"/>
              </w:rPr>
            </w:pPr>
          </w:p>
          <w:p w14:paraId="2C6D75B4" w14:textId="77777777" w:rsidR="000F6DB2" w:rsidRPr="00A67278" w:rsidRDefault="000F6DB2" w:rsidP="000F6DB2">
            <w:pPr>
              <w:jc w:val="center"/>
              <w:rPr>
                <w:i/>
                <w:iCs/>
                <w:sz w:val="16"/>
                <w:szCs w:val="16"/>
              </w:rPr>
            </w:pPr>
            <w:r w:rsidRPr="00A67278">
              <w:rPr>
                <w:i/>
                <w:iCs/>
                <w:sz w:val="16"/>
                <w:szCs w:val="16"/>
              </w:rPr>
              <w:t xml:space="preserve">Men’s &amp; Women’s Club </w:t>
            </w:r>
          </w:p>
          <w:p w14:paraId="7E493C2D" w14:textId="77777777" w:rsidR="000F6DB2" w:rsidRPr="00A67278" w:rsidRDefault="000F6DB2" w:rsidP="000F6DB2">
            <w:pPr>
              <w:jc w:val="center"/>
              <w:rPr>
                <w:sz w:val="16"/>
                <w:szCs w:val="16"/>
              </w:rPr>
            </w:pPr>
            <w:r w:rsidRPr="00A67278">
              <w:rPr>
                <w:sz w:val="16"/>
                <w:szCs w:val="16"/>
              </w:rPr>
              <w:t>5:30 pm-St. J</w:t>
            </w:r>
          </w:p>
          <w:p w14:paraId="78FB2B37" w14:textId="77777777" w:rsidR="008B1CC8" w:rsidRPr="00D92C72" w:rsidRDefault="008B1CC8" w:rsidP="00591598">
            <w:pPr>
              <w:jc w:val="center"/>
              <w:rPr>
                <w:sz w:val="20"/>
                <w:szCs w:val="20"/>
              </w:rPr>
            </w:pPr>
          </w:p>
          <w:p w14:paraId="39757D93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70F4310D" w14:textId="77777777" w:rsidR="00544073" w:rsidRDefault="00544073" w:rsidP="00F311C9">
            <w:pPr>
              <w:jc w:val="center"/>
              <w:rPr>
                <w:sz w:val="20"/>
                <w:szCs w:val="20"/>
              </w:rPr>
            </w:pPr>
          </w:p>
          <w:p w14:paraId="72695A51" w14:textId="77777777" w:rsidR="00DF6C23" w:rsidRDefault="00DF6C23" w:rsidP="00F311C9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B5F3E66" w14:textId="6A0C106B" w:rsidR="00544073" w:rsidRPr="00D92C72" w:rsidRDefault="00544073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A7BA4A" w14:textId="77777777" w:rsidR="008B1CC8" w:rsidRPr="007A1603" w:rsidRDefault="008B1CC8" w:rsidP="008B1CC8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>9:00 am Mass-OLL</w:t>
            </w:r>
          </w:p>
          <w:p w14:paraId="3AA269EC" w14:textId="77777777" w:rsidR="008B1CC8" w:rsidRDefault="008B1CC8" w:rsidP="008B1CC8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>9:00 am Mass-St. H</w:t>
            </w:r>
          </w:p>
          <w:p w14:paraId="2E8416DE" w14:textId="77777777" w:rsidR="007A1603" w:rsidRPr="007A1603" w:rsidRDefault="007A1603" w:rsidP="008B1CC8">
            <w:pPr>
              <w:jc w:val="center"/>
              <w:rPr>
                <w:sz w:val="14"/>
                <w:szCs w:val="14"/>
              </w:rPr>
            </w:pPr>
          </w:p>
          <w:p w14:paraId="03C64FB1" w14:textId="77777777" w:rsidR="008B1CC8" w:rsidRPr="007A1603" w:rsidRDefault="008B1CC8" w:rsidP="008B1CC8">
            <w:pPr>
              <w:jc w:val="center"/>
              <w:rPr>
                <w:i/>
                <w:iCs/>
                <w:sz w:val="14"/>
                <w:szCs w:val="14"/>
              </w:rPr>
            </w:pPr>
            <w:r w:rsidRPr="007A1603">
              <w:rPr>
                <w:i/>
                <w:iCs/>
                <w:sz w:val="14"/>
                <w:szCs w:val="14"/>
              </w:rPr>
              <w:t>5 hours of Adoration</w:t>
            </w:r>
          </w:p>
          <w:p w14:paraId="69EBDB51" w14:textId="77777777" w:rsidR="008B1CC8" w:rsidRPr="007A1603" w:rsidRDefault="008B1CC8" w:rsidP="008B1CC8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 xml:space="preserve"> 10 am - 3 pm OLL</w:t>
            </w:r>
          </w:p>
          <w:p w14:paraId="18499E1A" w14:textId="77777777" w:rsidR="008B1CC8" w:rsidRPr="007A1603" w:rsidRDefault="008B1CC8" w:rsidP="008B1CC8">
            <w:pPr>
              <w:jc w:val="center"/>
              <w:rPr>
                <w:i/>
                <w:iCs/>
                <w:sz w:val="14"/>
                <w:szCs w:val="14"/>
              </w:rPr>
            </w:pPr>
            <w:r w:rsidRPr="007A1603">
              <w:rPr>
                <w:i/>
                <w:iCs/>
                <w:sz w:val="14"/>
                <w:szCs w:val="14"/>
              </w:rPr>
              <w:t>Confession</w:t>
            </w:r>
          </w:p>
          <w:p w14:paraId="5B42FF98" w14:textId="77777777" w:rsidR="008B1CC8" w:rsidRDefault="008B1CC8" w:rsidP="008B1CC8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>11 am – 12 pm OLL</w:t>
            </w:r>
          </w:p>
          <w:p w14:paraId="5B68B66B" w14:textId="77777777" w:rsidR="007A1603" w:rsidRPr="007A1603" w:rsidRDefault="007A1603" w:rsidP="008B1CC8">
            <w:pPr>
              <w:jc w:val="center"/>
              <w:rPr>
                <w:sz w:val="14"/>
                <w:szCs w:val="14"/>
              </w:rPr>
            </w:pPr>
          </w:p>
          <w:p w14:paraId="0F419BC9" w14:textId="5F59EE07" w:rsidR="0077397C" w:rsidRPr="007A1603" w:rsidRDefault="00C17CFB" w:rsidP="0077397C">
            <w:pPr>
              <w:jc w:val="center"/>
              <w:rPr>
                <w:i/>
                <w:iCs/>
                <w:sz w:val="14"/>
                <w:szCs w:val="14"/>
              </w:rPr>
            </w:pPr>
            <w:r w:rsidRPr="007A1603">
              <w:rPr>
                <w:i/>
                <w:iCs/>
                <w:sz w:val="14"/>
                <w:szCs w:val="14"/>
              </w:rPr>
              <w:t>Ladies’ Card Club</w:t>
            </w:r>
          </w:p>
          <w:p w14:paraId="5707C5F5" w14:textId="75431555" w:rsidR="00C17CFB" w:rsidRPr="007A1603" w:rsidRDefault="00C17CFB" w:rsidP="0077397C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>1:00 pm-St. J</w:t>
            </w:r>
          </w:p>
          <w:p w14:paraId="5753B0A9" w14:textId="77777777" w:rsidR="00D1609F" w:rsidRPr="009F59F1" w:rsidRDefault="00D1609F" w:rsidP="006D42FF">
            <w:pPr>
              <w:jc w:val="center"/>
              <w:rPr>
                <w:sz w:val="20"/>
                <w:szCs w:val="20"/>
              </w:rPr>
            </w:pPr>
          </w:p>
          <w:p w14:paraId="441FED43" w14:textId="4F3BE07F" w:rsidR="00F311C9" w:rsidRPr="00B82299" w:rsidRDefault="00F311C9" w:rsidP="00F311C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F9C6C0" w14:textId="77777777" w:rsidR="00813C57" w:rsidRDefault="00813C57" w:rsidP="00813C57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5:00 pm Mass-St. J</w:t>
            </w:r>
          </w:p>
          <w:p w14:paraId="5669A588" w14:textId="77777777" w:rsidR="00813C57" w:rsidRPr="00813C57" w:rsidRDefault="00813C57" w:rsidP="00813C57">
            <w:pPr>
              <w:jc w:val="center"/>
              <w:rPr>
                <w:sz w:val="17"/>
                <w:szCs w:val="17"/>
              </w:rPr>
            </w:pPr>
          </w:p>
          <w:p w14:paraId="044A7AF0" w14:textId="77777777" w:rsidR="00813C57" w:rsidRPr="00813C57" w:rsidRDefault="00813C57" w:rsidP="00813C57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5:30 pm Mass-OLL</w:t>
            </w:r>
          </w:p>
          <w:p w14:paraId="385AEBBB" w14:textId="77777777" w:rsidR="00813C57" w:rsidRPr="00813C57" w:rsidRDefault="00813C57" w:rsidP="00813C57">
            <w:pPr>
              <w:jc w:val="center"/>
              <w:rPr>
                <w:i/>
                <w:iCs/>
                <w:sz w:val="17"/>
                <w:szCs w:val="17"/>
              </w:rPr>
            </w:pPr>
            <w:r w:rsidRPr="00813C57">
              <w:rPr>
                <w:i/>
                <w:iCs/>
                <w:sz w:val="17"/>
                <w:szCs w:val="17"/>
              </w:rPr>
              <w:t>Adoration</w:t>
            </w:r>
          </w:p>
          <w:p w14:paraId="131234A9" w14:textId="77777777" w:rsidR="00813C57" w:rsidRPr="00813C57" w:rsidRDefault="00813C57" w:rsidP="00813C57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6:00 pm-OLL</w:t>
            </w:r>
          </w:p>
          <w:p w14:paraId="728907C5" w14:textId="77777777" w:rsidR="008B1CC8" w:rsidRDefault="008B1CC8" w:rsidP="008B1CC8">
            <w:pPr>
              <w:jc w:val="center"/>
              <w:rPr>
                <w:sz w:val="20"/>
                <w:szCs w:val="20"/>
              </w:rPr>
            </w:pPr>
          </w:p>
          <w:p w14:paraId="209395E6" w14:textId="69E642F4" w:rsidR="00F311C9" w:rsidRPr="00993E8A" w:rsidRDefault="00F311C9" w:rsidP="00F311C9">
            <w:pPr>
              <w:jc w:val="center"/>
              <w:rPr>
                <w:sz w:val="8"/>
                <w:szCs w:val="8"/>
              </w:rPr>
            </w:pPr>
          </w:p>
          <w:p w14:paraId="38441688" w14:textId="61DD3553" w:rsidR="0019390E" w:rsidRPr="00D92C72" w:rsidRDefault="0019390E" w:rsidP="00375F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E45E08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9:00 am Mass- St. J</w:t>
            </w:r>
          </w:p>
          <w:p w14:paraId="05F83153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</w:p>
          <w:p w14:paraId="2B728BEB" w14:textId="2F8458A5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9:00 am Mass-OLL</w:t>
            </w:r>
          </w:p>
          <w:p w14:paraId="646E7D7A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Adoration</w:t>
            </w:r>
          </w:p>
          <w:p w14:paraId="7DD0999E" w14:textId="77777777" w:rsidR="002A37BE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9:30 am-OLL</w:t>
            </w:r>
          </w:p>
          <w:p w14:paraId="3830C192" w14:textId="77777777" w:rsidR="00843796" w:rsidRPr="004E6884" w:rsidRDefault="00843796" w:rsidP="002A37BE">
            <w:pPr>
              <w:jc w:val="center"/>
              <w:rPr>
                <w:sz w:val="16"/>
                <w:szCs w:val="16"/>
              </w:rPr>
            </w:pPr>
          </w:p>
          <w:p w14:paraId="448EBA6A" w14:textId="77777777" w:rsidR="00843796" w:rsidRPr="00813C57" w:rsidRDefault="00843796" w:rsidP="00843796">
            <w:pPr>
              <w:jc w:val="center"/>
              <w:rPr>
                <w:i/>
                <w:iCs/>
                <w:sz w:val="17"/>
                <w:szCs w:val="17"/>
              </w:rPr>
            </w:pPr>
            <w:r w:rsidRPr="00813C57">
              <w:rPr>
                <w:i/>
                <w:iCs/>
                <w:sz w:val="17"/>
                <w:szCs w:val="17"/>
              </w:rPr>
              <w:t>Mass at the Brook</w:t>
            </w:r>
          </w:p>
          <w:p w14:paraId="32923EEA" w14:textId="77777777" w:rsidR="00843796" w:rsidRDefault="00843796" w:rsidP="00843796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11:00 am</w:t>
            </w:r>
          </w:p>
          <w:p w14:paraId="5B03D907" w14:textId="77777777" w:rsidR="00DF6C23" w:rsidRDefault="00DF6C23" w:rsidP="00544073">
            <w:pPr>
              <w:jc w:val="center"/>
              <w:rPr>
                <w:sz w:val="20"/>
                <w:szCs w:val="20"/>
              </w:rPr>
            </w:pPr>
          </w:p>
          <w:p w14:paraId="1B5ABC70" w14:textId="77777777" w:rsidR="00DF6C23" w:rsidRDefault="00DF6C23" w:rsidP="00544073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093FCAAF" w14:textId="77777777" w:rsidR="00DF6C23" w:rsidRDefault="00DF6C23" w:rsidP="00544073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F790454" w14:textId="77777777" w:rsidR="00DF6C23" w:rsidRDefault="00DF6C23" w:rsidP="00544073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1DD0934" w14:textId="61FDD4E5" w:rsidR="00DF6C23" w:rsidRPr="00D92C72" w:rsidRDefault="00DF6C23" w:rsidP="005440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9BE78" w:themeFill="accent3"/>
          </w:tcPr>
          <w:p w14:paraId="58A6BBD7" w14:textId="77777777" w:rsid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>9:00 am Mass-OLL</w:t>
            </w:r>
          </w:p>
          <w:p w14:paraId="0F81157A" w14:textId="77777777" w:rsidR="004E6884" w:rsidRP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</w:p>
          <w:p w14:paraId="6621B226" w14:textId="77777777" w:rsidR="004E6884" w:rsidRPr="004E6884" w:rsidRDefault="004E6884" w:rsidP="004E6884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4E6884">
              <w:rPr>
                <w:bCs/>
                <w:i/>
                <w:iCs/>
                <w:sz w:val="17"/>
                <w:szCs w:val="17"/>
              </w:rPr>
              <w:t>Confession</w:t>
            </w:r>
          </w:p>
          <w:p w14:paraId="139327E3" w14:textId="10D8280C" w:rsidR="004E6884" w:rsidRP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 xml:space="preserve"> 3:00 pm</w:t>
            </w:r>
            <w:r>
              <w:rPr>
                <w:bCs/>
                <w:sz w:val="17"/>
                <w:szCs w:val="17"/>
              </w:rPr>
              <w:t>-</w:t>
            </w:r>
            <w:r w:rsidRPr="004E6884">
              <w:rPr>
                <w:bCs/>
                <w:sz w:val="17"/>
                <w:szCs w:val="17"/>
              </w:rPr>
              <w:t>OLL</w:t>
            </w:r>
          </w:p>
          <w:p w14:paraId="0F6DF560" w14:textId="77777777" w:rsid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>4:00 pm Mass-OLL</w:t>
            </w:r>
          </w:p>
          <w:p w14:paraId="415BD972" w14:textId="77777777" w:rsidR="003844F3" w:rsidRPr="004E6884" w:rsidRDefault="003844F3" w:rsidP="004E6884">
            <w:pPr>
              <w:jc w:val="center"/>
              <w:rPr>
                <w:bCs/>
                <w:sz w:val="17"/>
                <w:szCs w:val="17"/>
              </w:rPr>
            </w:pPr>
          </w:p>
          <w:p w14:paraId="55BBD050" w14:textId="77777777" w:rsidR="003844F3" w:rsidRPr="003844F3" w:rsidRDefault="003844F3" w:rsidP="003844F3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3844F3">
              <w:rPr>
                <w:bCs/>
                <w:i/>
                <w:iCs/>
                <w:sz w:val="17"/>
                <w:szCs w:val="17"/>
              </w:rPr>
              <w:t>MS CCD</w:t>
            </w:r>
          </w:p>
          <w:p w14:paraId="21336F39" w14:textId="77777777" w:rsidR="003844F3" w:rsidRPr="003844F3" w:rsidRDefault="003844F3" w:rsidP="003844F3">
            <w:pPr>
              <w:jc w:val="center"/>
              <w:rPr>
                <w:bCs/>
                <w:sz w:val="17"/>
                <w:szCs w:val="17"/>
              </w:rPr>
            </w:pPr>
            <w:r w:rsidRPr="003844F3">
              <w:rPr>
                <w:bCs/>
                <w:sz w:val="17"/>
                <w:szCs w:val="17"/>
              </w:rPr>
              <w:t>5:15 pm-OLL</w:t>
            </w:r>
          </w:p>
          <w:p w14:paraId="04B23715" w14:textId="77777777" w:rsidR="00F311C9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49513AF2" w14:textId="7E1E0DA1" w:rsidR="00B82299" w:rsidRPr="00D92C72" w:rsidRDefault="00B82299" w:rsidP="00F311C9">
            <w:pPr>
              <w:jc w:val="center"/>
              <w:rPr>
                <w:sz w:val="20"/>
                <w:szCs w:val="20"/>
              </w:rPr>
            </w:pPr>
          </w:p>
        </w:tc>
      </w:tr>
      <w:tr w:rsidR="002B7D56" w14:paraId="6D83EBAE" w14:textId="77777777" w:rsidTr="0074324E">
        <w:trPr>
          <w:trHeight w:val="255"/>
        </w:trPr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2A32AE9" w14:textId="10A956B6" w:rsidR="00F311C9" w:rsidRPr="0074324E" w:rsidRDefault="0074324E" w:rsidP="00626373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18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E0000"/>
          </w:tcPr>
          <w:p w14:paraId="18B1FA7F" w14:textId="486599B9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19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7EE3A968" w14:textId="3E4CDDD4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20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7EE701B9" w14:textId="0971B717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7F3A1BA7" w14:textId="6AB9EEB1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22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7343C2D6" w14:textId="3D6A65FE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23</w:t>
            </w:r>
          </w:p>
        </w:tc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09967E9C" w14:textId="05912AB5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24</w:t>
            </w:r>
          </w:p>
        </w:tc>
      </w:tr>
      <w:tr w:rsidR="00544073" w14:paraId="37D9FC6D" w14:textId="77777777" w:rsidTr="00B878AD">
        <w:trPr>
          <w:trHeight w:hRule="exact" w:val="2427"/>
        </w:trPr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9BE78" w:themeFill="accent3"/>
          </w:tcPr>
          <w:p w14:paraId="0424B397" w14:textId="6DD3A58D" w:rsidR="00C1469F" w:rsidRPr="00C17CFB" w:rsidRDefault="00C1469F" w:rsidP="00372A59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17CFB">
              <w:rPr>
                <w:bCs/>
                <w:i/>
                <w:iCs/>
                <w:sz w:val="16"/>
                <w:szCs w:val="16"/>
              </w:rPr>
              <w:t>Confession</w:t>
            </w:r>
          </w:p>
          <w:p w14:paraId="19A3E82E" w14:textId="64124C64" w:rsidR="00C17CFB" w:rsidRPr="00C17CFB" w:rsidRDefault="00C1469F" w:rsidP="00372A59">
            <w:pPr>
              <w:jc w:val="center"/>
              <w:rPr>
                <w:bCs/>
                <w:sz w:val="16"/>
                <w:szCs w:val="16"/>
              </w:rPr>
            </w:pPr>
            <w:r w:rsidRPr="00C17CFB">
              <w:rPr>
                <w:bCs/>
                <w:sz w:val="16"/>
                <w:szCs w:val="16"/>
              </w:rPr>
              <w:t>8:00</w:t>
            </w:r>
            <w:r w:rsidR="00DB78C6" w:rsidRPr="00C17CFB">
              <w:rPr>
                <w:bCs/>
                <w:sz w:val="16"/>
                <w:szCs w:val="16"/>
              </w:rPr>
              <w:t xml:space="preserve"> </w:t>
            </w:r>
            <w:r w:rsidRPr="00C17CFB">
              <w:rPr>
                <w:bCs/>
                <w:sz w:val="16"/>
                <w:szCs w:val="16"/>
              </w:rPr>
              <w:t>am</w:t>
            </w:r>
            <w:r w:rsidR="00B82299" w:rsidRPr="00C17CFB">
              <w:rPr>
                <w:bCs/>
                <w:sz w:val="16"/>
                <w:szCs w:val="16"/>
              </w:rPr>
              <w:t>-OLL</w:t>
            </w:r>
          </w:p>
          <w:p w14:paraId="15417DDE" w14:textId="6B82F2A7" w:rsidR="00F311C9" w:rsidRPr="00C17CFB" w:rsidRDefault="00F311C9" w:rsidP="00372A59">
            <w:pPr>
              <w:jc w:val="center"/>
              <w:rPr>
                <w:bCs/>
                <w:sz w:val="16"/>
                <w:szCs w:val="16"/>
              </w:rPr>
            </w:pPr>
            <w:r w:rsidRPr="00C17CFB">
              <w:rPr>
                <w:bCs/>
                <w:sz w:val="16"/>
                <w:szCs w:val="16"/>
              </w:rPr>
              <w:t>9:00 am</w:t>
            </w:r>
            <w:r w:rsidR="00B82299" w:rsidRPr="00C17CFB">
              <w:rPr>
                <w:bCs/>
                <w:sz w:val="16"/>
                <w:szCs w:val="16"/>
              </w:rPr>
              <w:t xml:space="preserve"> Youth</w:t>
            </w:r>
            <w:r w:rsidRPr="00C17CFB">
              <w:rPr>
                <w:bCs/>
                <w:sz w:val="16"/>
                <w:szCs w:val="16"/>
              </w:rPr>
              <w:t xml:space="preserve"> Mass</w:t>
            </w:r>
            <w:r w:rsidR="00B82299" w:rsidRPr="00C17CFB">
              <w:rPr>
                <w:bCs/>
                <w:sz w:val="16"/>
                <w:szCs w:val="16"/>
              </w:rPr>
              <w:t>-OLL</w:t>
            </w:r>
          </w:p>
          <w:p w14:paraId="6AE870BC" w14:textId="3D91F68E" w:rsidR="00B82299" w:rsidRPr="00C17CFB" w:rsidRDefault="00B82299" w:rsidP="00372A59">
            <w:pPr>
              <w:jc w:val="center"/>
              <w:rPr>
                <w:bCs/>
                <w:sz w:val="16"/>
                <w:szCs w:val="16"/>
              </w:rPr>
            </w:pPr>
            <w:r w:rsidRPr="00C17CFB">
              <w:rPr>
                <w:bCs/>
                <w:sz w:val="16"/>
                <w:szCs w:val="16"/>
              </w:rPr>
              <w:t>9:00 am Mass-St. J</w:t>
            </w:r>
          </w:p>
          <w:p w14:paraId="58C273BE" w14:textId="2D0986B3" w:rsidR="000204EC" w:rsidRDefault="00B82299" w:rsidP="00372A59">
            <w:pPr>
              <w:jc w:val="center"/>
              <w:rPr>
                <w:bCs/>
                <w:sz w:val="16"/>
                <w:szCs w:val="16"/>
              </w:rPr>
            </w:pPr>
            <w:r w:rsidRPr="00C17CFB">
              <w:rPr>
                <w:bCs/>
                <w:sz w:val="16"/>
                <w:szCs w:val="16"/>
              </w:rPr>
              <w:t>11:00 am Mass-St. H</w:t>
            </w:r>
          </w:p>
          <w:p w14:paraId="25F1308F" w14:textId="77777777" w:rsidR="000204EC" w:rsidRDefault="000204EC" w:rsidP="000204EC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>
              <w:rPr>
                <w:bCs/>
                <w:i/>
                <w:iCs/>
                <w:sz w:val="16"/>
                <w:szCs w:val="16"/>
              </w:rPr>
              <w:t>Adult OCIA</w:t>
            </w:r>
          </w:p>
          <w:p w14:paraId="30E0B11F" w14:textId="77777777" w:rsidR="000204EC" w:rsidRDefault="000204EC" w:rsidP="000204E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10:15 am-OLL</w:t>
            </w:r>
          </w:p>
          <w:p w14:paraId="2A62A8C4" w14:textId="5D8DFCB2" w:rsidR="000204EC" w:rsidRPr="009541EC" w:rsidRDefault="009541EC" w:rsidP="00372A59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9541EC">
              <w:rPr>
                <w:bCs/>
                <w:i/>
                <w:iCs/>
                <w:sz w:val="16"/>
                <w:szCs w:val="16"/>
              </w:rPr>
              <w:t>Euchre Party</w:t>
            </w:r>
          </w:p>
          <w:p w14:paraId="25284B08" w14:textId="55CF5A12" w:rsidR="009541EC" w:rsidRPr="00C17CFB" w:rsidRDefault="009541EC" w:rsidP="00372A5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1:15 pm-St. J</w:t>
            </w:r>
          </w:p>
          <w:p w14:paraId="46451D2D" w14:textId="77777777" w:rsidR="005F3978" w:rsidRPr="00B82299" w:rsidRDefault="005F3978" w:rsidP="005F226F">
            <w:pPr>
              <w:jc w:val="center"/>
              <w:rPr>
                <w:b/>
                <w:sz w:val="14"/>
                <w:szCs w:val="14"/>
              </w:rPr>
            </w:pPr>
          </w:p>
          <w:p w14:paraId="3FF3ED5F" w14:textId="0187025A" w:rsidR="00F311C9" w:rsidRPr="00B82299" w:rsidRDefault="00F311C9" w:rsidP="00F311C9">
            <w:pPr>
              <w:jc w:val="center"/>
              <w:rPr>
                <w:sz w:val="14"/>
                <w:szCs w:val="14"/>
              </w:rPr>
            </w:pPr>
          </w:p>
          <w:p w14:paraId="1C37440E" w14:textId="77777777" w:rsidR="00F311C9" w:rsidRPr="00B82299" w:rsidRDefault="00F311C9" w:rsidP="00F311C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CC4455" w14:textId="3C99884F" w:rsidR="00B82299" w:rsidRPr="007A1603" w:rsidRDefault="00EC044D" w:rsidP="00F311C9">
            <w:pPr>
              <w:jc w:val="center"/>
              <w:rPr>
                <w:i/>
                <w:iCs/>
                <w:sz w:val="16"/>
                <w:szCs w:val="16"/>
              </w:rPr>
            </w:pPr>
            <w:r w:rsidRPr="007A1603">
              <w:rPr>
                <w:i/>
                <w:iCs/>
                <w:sz w:val="16"/>
                <w:szCs w:val="16"/>
              </w:rPr>
              <w:t>CCW Meeting</w:t>
            </w:r>
          </w:p>
          <w:p w14:paraId="02304330" w14:textId="59C01537" w:rsidR="00EC044D" w:rsidRPr="007A1603" w:rsidRDefault="007D6DF5" w:rsidP="00F311C9">
            <w:pPr>
              <w:jc w:val="center"/>
              <w:rPr>
                <w:sz w:val="16"/>
                <w:szCs w:val="16"/>
              </w:rPr>
            </w:pPr>
            <w:r w:rsidRPr="007A1603">
              <w:rPr>
                <w:sz w:val="16"/>
                <w:szCs w:val="16"/>
              </w:rPr>
              <w:t>3:</w:t>
            </w:r>
            <w:r w:rsidR="00C17CFB" w:rsidRPr="007A1603">
              <w:rPr>
                <w:sz w:val="16"/>
                <w:szCs w:val="16"/>
              </w:rPr>
              <w:t>45</w:t>
            </w:r>
            <w:r w:rsidR="00EC044D" w:rsidRPr="007A1603">
              <w:rPr>
                <w:sz w:val="16"/>
                <w:szCs w:val="16"/>
              </w:rPr>
              <w:t xml:space="preserve"> pm</w:t>
            </w:r>
            <w:r w:rsidR="00753367" w:rsidRPr="007A1603">
              <w:rPr>
                <w:sz w:val="16"/>
                <w:szCs w:val="16"/>
              </w:rPr>
              <w:t>-</w:t>
            </w:r>
            <w:r w:rsidR="00EC044D" w:rsidRPr="007A1603">
              <w:rPr>
                <w:sz w:val="16"/>
                <w:szCs w:val="16"/>
              </w:rPr>
              <w:t>OLL</w:t>
            </w:r>
          </w:p>
          <w:p w14:paraId="30A307B9" w14:textId="77777777" w:rsidR="00753367" w:rsidRPr="007A1603" w:rsidRDefault="00753367" w:rsidP="00F311C9">
            <w:pPr>
              <w:jc w:val="center"/>
              <w:rPr>
                <w:sz w:val="16"/>
                <w:szCs w:val="16"/>
              </w:rPr>
            </w:pPr>
          </w:p>
          <w:p w14:paraId="210A5393" w14:textId="3FEEE9F1" w:rsidR="00753367" w:rsidRDefault="00753367" w:rsidP="00753367">
            <w:pPr>
              <w:jc w:val="center"/>
              <w:rPr>
                <w:sz w:val="16"/>
                <w:szCs w:val="16"/>
              </w:rPr>
            </w:pPr>
            <w:r w:rsidRPr="007A1603">
              <w:rPr>
                <w:sz w:val="16"/>
                <w:szCs w:val="16"/>
              </w:rPr>
              <w:t>5:30 pm Mass-OLL</w:t>
            </w:r>
          </w:p>
          <w:p w14:paraId="2C292E1D" w14:textId="77777777" w:rsidR="007A1603" w:rsidRPr="007A1603" w:rsidRDefault="007A1603" w:rsidP="00753367">
            <w:pPr>
              <w:jc w:val="center"/>
              <w:rPr>
                <w:sz w:val="16"/>
                <w:szCs w:val="16"/>
              </w:rPr>
            </w:pPr>
          </w:p>
          <w:p w14:paraId="2434E03B" w14:textId="77777777" w:rsidR="00753367" w:rsidRPr="007A1603" w:rsidRDefault="00753367" w:rsidP="00753367">
            <w:pPr>
              <w:jc w:val="center"/>
              <w:rPr>
                <w:i/>
                <w:iCs/>
                <w:sz w:val="16"/>
                <w:szCs w:val="16"/>
              </w:rPr>
            </w:pPr>
            <w:r w:rsidRPr="007A1603">
              <w:rPr>
                <w:i/>
                <w:iCs/>
                <w:sz w:val="16"/>
                <w:szCs w:val="16"/>
              </w:rPr>
              <w:t>Adoration</w:t>
            </w:r>
          </w:p>
          <w:p w14:paraId="46B3C7B5" w14:textId="4B918889" w:rsidR="00753367" w:rsidRPr="007A1603" w:rsidRDefault="00753367" w:rsidP="00F311C9">
            <w:pPr>
              <w:jc w:val="center"/>
              <w:rPr>
                <w:sz w:val="16"/>
                <w:szCs w:val="16"/>
              </w:rPr>
            </w:pPr>
            <w:r w:rsidRPr="007A1603">
              <w:rPr>
                <w:sz w:val="16"/>
                <w:szCs w:val="16"/>
              </w:rPr>
              <w:t>6:00 pm-OLL</w:t>
            </w:r>
          </w:p>
          <w:p w14:paraId="2C9915A4" w14:textId="77777777" w:rsidR="00753367" w:rsidRPr="007A1603" w:rsidRDefault="00753367" w:rsidP="00F311C9">
            <w:pPr>
              <w:jc w:val="center"/>
              <w:rPr>
                <w:sz w:val="16"/>
                <w:szCs w:val="16"/>
              </w:rPr>
            </w:pPr>
          </w:p>
          <w:p w14:paraId="5001464C" w14:textId="659AB0BE" w:rsidR="00EC044D" w:rsidRPr="007A1603" w:rsidRDefault="00EC044D" w:rsidP="00F311C9">
            <w:pPr>
              <w:jc w:val="center"/>
              <w:rPr>
                <w:i/>
                <w:iCs/>
                <w:sz w:val="16"/>
                <w:szCs w:val="16"/>
              </w:rPr>
            </w:pPr>
            <w:r w:rsidRPr="007A1603">
              <w:rPr>
                <w:i/>
                <w:iCs/>
                <w:sz w:val="16"/>
                <w:szCs w:val="16"/>
              </w:rPr>
              <w:t>K of C</w:t>
            </w:r>
          </w:p>
          <w:p w14:paraId="6789F564" w14:textId="04AE0C2E" w:rsidR="00EC044D" w:rsidRPr="007A1603" w:rsidRDefault="00EC044D" w:rsidP="00F311C9">
            <w:pPr>
              <w:jc w:val="center"/>
              <w:rPr>
                <w:sz w:val="16"/>
                <w:szCs w:val="16"/>
              </w:rPr>
            </w:pPr>
            <w:r w:rsidRPr="007A1603">
              <w:rPr>
                <w:sz w:val="16"/>
                <w:szCs w:val="16"/>
              </w:rPr>
              <w:t>7:00 pm</w:t>
            </w:r>
            <w:r w:rsidR="00753367" w:rsidRPr="007A1603">
              <w:rPr>
                <w:sz w:val="16"/>
                <w:szCs w:val="16"/>
              </w:rPr>
              <w:t>-</w:t>
            </w:r>
            <w:r w:rsidRPr="007A1603">
              <w:rPr>
                <w:sz w:val="16"/>
                <w:szCs w:val="16"/>
              </w:rPr>
              <w:t>St. J</w:t>
            </w:r>
          </w:p>
          <w:p w14:paraId="3DB5B855" w14:textId="05E05FF5" w:rsidR="00F311C9" w:rsidRPr="00993E8A" w:rsidRDefault="00F311C9" w:rsidP="00F311C9">
            <w:pPr>
              <w:jc w:val="center"/>
              <w:rPr>
                <w:sz w:val="8"/>
                <w:szCs w:val="8"/>
              </w:rPr>
            </w:pPr>
          </w:p>
          <w:p w14:paraId="48E6A795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777733E0" w14:textId="0AE7AF76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  <w:r w:rsidRPr="00D92C7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429A23" w14:textId="497458C8" w:rsidR="00837E72" w:rsidRDefault="00837E72" w:rsidP="00591598">
            <w:pPr>
              <w:jc w:val="center"/>
              <w:rPr>
                <w:sz w:val="16"/>
                <w:szCs w:val="16"/>
              </w:rPr>
            </w:pPr>
            <w:r w:rsidRPr="00A67278">
              <w:rPr>
                <w:sz w:val="16"/>
                <w:szCs w:val="16"/>
              </w:rPr>
              <w:t>9:00 am Mass-OLL</w:t>
            </w:r>
          </w:p>
          <w:p w14:paraId="0306E383" w14:textId="77777777" w:rsidR="0014199F" w:rsidRPr="00A67278" w:rsidRDefault="0014199F" w:rsidP="00591598">
            <w:pPr>
              <w:jc w:val="center"/>
              <w:rPr>
                <w:sz w:val="16"/>
                <w:szCs w:val="16"/>
              </w:rPr>
            </w:pPr>
          </w:p>
          <w:p w14:paraId="3E63E96E" w14:textId="77777777" w:rsidR="0014199F" w:rsidRPr="0014199F" w:rsidRDefault="0014199F" w:rsidP="0014199F">
            <w:pPr>
              <w:jc w:val="center"/>
              <w:rPr>
                <w:i/>
                <w:iCs/>
                <w:sz w:val="16"/>
                <w:szCs w:val="16"/>
              </w:rPr>
            </w:pPr>
            <w:r w:rsidRPr="0014199F">
              <w:rPr>
                <w:i/>
                <w:iCs/>
                <w:sz w:val="16"/>
                <w:szCs w:val="16"/>
              </w:rPr>
              <w:t>Adoration</w:t>
            </w:r>
          </w:p>
          <w:p w14:paraId="19FEE885" w14:textId="77777777" w:rsidR="0014199F" w:rsidRPr="00A67278" w:rsidRDefault="0014199F" w:rsidP="00141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9:30 am-OLL</w:t>
            </w:r>
          </w:p>
          <w:p w14:paraId="1002A69A" w14:textId="77777777" w:rsidR="00837E72" w:rsidRPr="00A67278" w:rsidRDefault="00837E72" w:rsidP="00591598">
            <w:pPr>
              <w:jc w:val="center"/>
              <w:rPr>
                <w:sz w:val="16"/>
                <w:szCs w:val="16"/>
              </w:rPr>
            </w:pPr>
          </w:p>
          <w:p w14:paraId="08231341" w14:textId="28207BED" w:rsidR="00591598" w:rsidRPr="00A67278" w:rsidRDefault="00A67278" w:rsidP="005915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91598" w:rsidRPr="00A67278">
              <w:rPr>
                <w:sz w:val="16"/>
                <w:szCs w:val="16"/>
              </w:rPr>
              <w:t xml:space="preserve">:00 </w:t>
            </w:r>
            <w:r w:rsidR="009A69E8" w:rsidRPr="00A67278">
              <w:rPr>
                <w:sz w:val="16"/>
                <w:szCs w:val="16"/>
              </w:rPr>
              <w:t>p</w:t>
            </w:r>
            <w:r w:rsidR="00591598" w:rsidRPr="00A67278">
              <w:rPr>
                <w:sz w:val="16"/>
                <w:szCs w:val="16"/>
              </w:rPr>
              <w:t>m Mass-St. H</w:t>
            </w:r>
          </w:p>
          <w:p w14:paraId="296AC956" w14:textId="77777777" w:rsidR="00837E72" w:rsidRPr="00A67278" w:rsidRDefault="00837E72" w:rsidP="00591598">
            <w:pPr>
              <w:jc w:val="center"/>
              <w:rPr>
                <w:sz w:val="16"/>
                <w:szCs w:val="16"/>
              </w:rPr>
            </w:pPr>
          </w:p>
          <w:p w14:paraId="532119F1" w14:textId="77777777" w:rsidR="008B1CC8" w:rsidRPr="00A67278" w:rsidRDefault="008B1CC8" w:rsidP="00591598">
            <w:pPr>
              <w:jc w:val="center"/>
              <w:rPr>
                <w:sz w:val="16"/>
                <w:szCs w:val="16"/>
              </w:rPr>
            </w:pPr>
          </w:p>
          <w:p w14:paraId="72BE9E38" w14:textId="08C1AA79" w:rsidR="00F311C9" w:rsidRPr="00A67278" w:rsidRDefault="00F311C9" w:rsidP="005915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A48E7E" w14:textId="14EAE03F" w:rsidR="007A1603" w:rsidRDefault="007A1603" w:rsidP="008B1CC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9:00 am Mass-OLL</w:t>
            </w:r>
          </w:p>
          <w:p w14:paraId="321EF4BD" w14:textId="77777777" w:rsidR="007A1603" w:rsidRDefault="007A1603" w:rsidP="008B1CC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55AC8BB" w14:textId="1C6DFD8B" w:rsidR="006D42FF" w:rsidRDefault="008B1CC8" w:rsidP="008B1CC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B1CC8">
              <w:rPr>
                <w:color w:val="000000" w:themeColor="text1"/>
                <w:sz w:val="16"/>
                <w:szCs w:val="16"/>
              </w:rPr>
              <w:t>9:00 am Mass-St. H</w:t>
            </w:r>
          </w:p>
          <w:p w14:paraId="3E9FF330" w14:textId="77777777" w:rsidR="0077397C" w:rsidRPr="008B1CC8" w:rsidRDefault="0077397C" w:rsidP="008B1CC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4BF6C68" w14:textId="77777777" w:rsidR="007A1603" w:rsidRPr="007A1603" w:rsidRDefault="007A1603" w:rsidP="007A1603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>5 hours of Adoration</w:t>
            </w:r>
          </w:p>
          <w:p w14:paraId="5EAEA194" w14:textId="77777777" w:rsidR="007A1603" w:rsidRDefault="007A1603" w:rsidP="007A1603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 xml:space="preserve"> 10 am - 3 pm OLL</w:t>
            </w:r>
          </w:p>
          <w:p w14:paraId="672D88EE" w14:textId="77777777" w:rsidR="007A1603" w:rsidRPr="007A1603" w:rsidRDefault="007A1603" w:rsidP="007A1603">
            <w:pPr>
              <w:jc w:val="center"/>
              <w:rPr>
                <w:sz w:val="14"/>
                <w:szCs w:val="14"/>
              </w:rPr>
            </w:pPr>
          </w:p>
          <w:p w14:paraId="6C7995C3" w14:textId="77777777" w:rsidR="007A1603" w:rsidRPr="007A1603" w:rsidRDefault="007A1603" w:rsidP="007A1603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>Confession</w:t>
            </w:r>
          </w:p>
          <w:p w14:paraId="0F73425E" w14:textId="77777777" w:rsidR="007A1603" w:rsidRDefault="007A1603" w:rsidP="007A1603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>11 am – 12 pm OLL</w:t>
            </w:r>
          </w:p>
          <w:p w14:paraId="11DCF30B" w14:textId="77777777" w:rsidR="0077397C" w:rsidRPr="008B1CC8" w:rsidRDefault="0077397C" w:rsidP="006D42FF">
            <w:pPr>
              <w:jc w:val="center"/>
              <w:rPr>
                <w:sz w:val="16"/>
                <w:szCs w:val="16"/>
              </w:rPr>
            </w:pPr>
          </w:p>
          <w:p w14:paraId="5A76F4A4" w14:textId="522F3B7F" w:rsidR="00D1609F" w:rsidRPr="00D1609F" w:rsidRDefault="00D1609F" w:rsidP="00D1609F">
            <w:pPr>
              <w:jc w:val="center"/>
              <w:rPr>
                <w:sz w:val="14"/>
                <w:szCs w:val="14"/>
              </w:rPr>
            </w:pPr>
          </w:p>
          <w:p w14:paraId="0E291B84" w14:textId="77777777" w:rsidR="00D1609F" w:rsidRPr="007E284A" w:rsidRDefault="00D1609F" w:rsidP="006D42FF">
            <w:pPr>
              <w:jc w:val="center"/>
              <w:rPr>
                <w:sz w:val="15"/>
                <w:szCs w:val="15"/>
              </w:rPr>
            </w:pPr>
          </w:p>
          <w:p w14:paraId="30E6E51A" w14:textId="620EFF66" w:rsidR="00F311C9" w:rsidRPr="007E284A" w:rsidRDefault="00F311C9" w:rsidP="00B30A2F">
            <w:pPr>
              <w:jc w:val="center"/>
              <w:rPr>
                <w:b/>
                <w:color w:val="007635"/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0031F1" w14:textId="77777777" w:rsidR="00813C57" w:rsidRPr="004E6884" w:rsidRDefault="00813C57" w:rsidP="00813C57">
            <w:pPr>
              <w:jc w:val="center"/>
              <w:rPr>
                <w:sz w:val="17"/>
                <w:szCs w:val="17"/>
              </w:rPr>
            </w:pPr>
            <w:r w:rsidRPr="004E6884">
              <w:rPr>
                <w:sz w:val="17"/>
                <w:szCs w:val="17"/>
              </w:rPr>
              <w:t>5:00 pm Mass-St. J</w:t>
            </w:r>
          </w:p>
          <w:p w14:paraId="24310C38" w14:textId="77777777" w:rsidR="00813C57" w:rsidRPr="004E6884" w:rsidRDefault="00813C57" w:rsidP="00813C57">
            <w:pPr>
              <w:jc w:val="center"/>
              <w:rPr>
                <w:sz w:val="17"/>
                <w:szCs w:val="17"/>
              </w:rPr>
            </w:pPr>
          </w:p>
          <w:p w14:paraId="5888B4BB" w14:textId="77777777" w:rsidR="00813C57" w:rsidRPr="004E6884" w:rsidRDefault="00813C57" w:rsidP="00813C57">
            <w:pPr>
              <w:jc w:val="center"/>
              <w:rPr>
                <w:sz w:val="17"/>
                <w:szCs w:val="17"/>
              </w:rPr>
            </w:pPr>
            <w:r w:rsidRPr="004E6884">
              <w:rPr>
                <w:sz w:val="17"/>
                <w:szCs w:val="17"/>
              </w:rPr>
              <w:t>5:30 pm Mass-OLL</w:t>
            </w:r>
          </w:p>
          <w:p w14:paraId="2CC295BB" w14:textId="77777777" w:rsidR="00813C57" w:rsidRPr="004E6884" w:rsidRDefault="00813C57" w:rsidP="00813C57">
            <w:pPr>
              <w:jc w:val="center"/>
              <w:rPr>
                <w:sz w:val="17"/>
                <w:szCs w:val="17"/>
              </w:rPr>
            </w:pPr>
          </w:p>
          <w:p w14:paraId="0F8A3D08" w14:textId="77777777" w:rsidR="00813C57" w:rsidRPr="004E6884" w:rsidRDefault="00813C57" w:rsidP="00813C57">
            <w:pPr>
              <w:jc w:val="center"/>
              <w:rPr>
                <w:i/>
                <w:iCs/>
                <w:sz w:val="17"/>
                <w:szCs w:val="17"/>
              </w:rPr>
            </w:pPr>
            <w:r w:rsidRPr="004E6884">
              <w:rPr>
                <w:i/>
                <w:iCs/>
                <w:sz w:val="17"/>
                <w:szCs w:val="17"/>
              </w:rPr>
              <w:t>Adoration</w:t>
            </w:r>
          </w:p>
          <w:p w14:paraId="4554203E" w14:textId="77777777" w:rsidR="00813C57" w:rsidRPr="004E6884" w:rsidRDefault="00813C57" w:rsidP="00813C57">
            <w:pPr>
              <w:jc w:val="center"/>
              <w:rPr>
                <w:sz w:val="17"/>
                <w:szCs w:val="17"/>
              </w:rPr>
            </w:pPr>
            <w:r w:rsidRPr="004E6884">
              <w:rPr>
                <w:sz w:val="17"/>
                <w:szCs w:val="17"/>
              </w:rPr>
              <w:t>6:00 pm-OLL</w:t>
            </w:r>
          </w:p>
          <w:p w14:paraId="47210061" w14:textId="0AEE4E97" w:rsidR="00375F8A" w:rsidRDefault="00375F8A" w:rsidP="00EC044D">
            <w:pPr>
              <w:jc w:val="center"/>
              <w:rPr>
                <w:b/>
                <w:sz w:val="20"/>
                <w:szCs w:val="20"/>
              </w:rPr>
            </w:pPr>
          </w:p>
          <w:p w14:paraId="6EFB0F50" w14:textId="77777777" w:rsidR="00EC044D" w:rsidRDefault="00EC044D" w:rsidP="00EC044D">
            <w:pPr>
              <w:jc w:val="center"/>
              <w:rPr>
                <w:b/>
                <w:sz w:val="20"/>
                <w:szCs w:val="20"/>
              </w:rPr>
            </w:pPr>
          </w:p>
          <w:p w14:paraId="535E5B51" w14:textId="77777777" w:rsidR="00EC044D" w:rsidRPr="00EC044D" w:rsidRDefault="00EC044D" w:rsidP="00EC044D">
            <w:pPr>
              <w:jc w:val="center"/>
              <w:rPr>
                <w:b/>
                <w:sz w:val="20"/>
                <w:szCs w:val="20"/>
              </w:rPr>
            </w:pPr>
          </w:p>
          <w:p w14:paraId="33429993" w14:textId="77777777" w:rsidR="00B85CBE" w:rsidRPr="00D92C72" w:rsidRDefault="00B85CBE" w:rsidP="004250AF">
            <w:pPr>
              <w:jc w:val="center"/>
              <w:rPr>
                <w:sz w:val="20"/>
                <w:szCs w:val="20"/>
              </w:rPr>
            </w:pPr>
          </w:p>
          <w:p w14:paraId="24EFE486" w14:textId="701B2171" w:rsidR="00F311C9" w:rsidRPr="00D92C72" w:rsidRDefault="00F311C9" w:rsidP="00B85C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B4DFD7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9:00 am Mass- St. J</w:t>
            </w:r>
          </w:p>
          <w:p w14:paraId="34FBE059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</w:p>
          <w:p w14:paraId="3DDA7460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9:00 am Mass-OLL</w:t>
            </w:r>
          </w:p>
          <w:p w14:paraId="00AF49A4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</w:p>
          <w:p w14:paraId="5FA8C5FC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Adoration</w:t>
            </w:r>
          </w:p>
          <w:p w14:paraId="68C0313B" w14:textId="77777777" w:rsidR="002A37BE" w:rsidRPr="004E6884" w:rsidRDefault="002A37BE" w:rsidP="002A37BE">
            <w:pPr>
              <w:jc w:val="center"/>
              <w:rPr>
                <w:sz w:val="16"/>
                <w:szCs w:val="16"/>
              </w:rPr>
            </w:pPr>
            <w:r w:rsidRPr="004E6884">
              <w:rPr>
                <w:sz w:val="16"/>
                <w:szCs w:val="16"/>
              </w:rPr>
              <w:t>9:30 am-OLL</w:t>
            </w:r>
          </w:p>
          <w:p w14:paraId="73B36F39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45BEE2DB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4711BCDB" w14:textId="77777777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221EA67F" w14:textId="08B5A5AC" w:rsidR="00F311C9" w:rsidRPr="00D92C72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9BE78" w:themeFill="accent3"/>
          </w:tcPr>
          <w:p w14:paraId="3EFF2497" w14:textId="77777777" w:rsid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>9:00 am Mass-OLL</w:t>
            </w:r>
          </w:p>
          <w:p w14:paraId="5D2B81F5" w14:textId="77777777" w:rsidR="004E6884" w:rsidRP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</w:p>
          <w:p w14:paraId="69256A52" w14:textId="77777777" w:rsidR="004E6884" w:rsidRPr="004E6884" w:rsidRDefault="004E6884" w:rsidP="004E6884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4E6884">
              <w:rPr>
                <w:bCs/>
                <w:i/>
                <w:iCs/>
                <w:sz w:val="17"/>
                <w:szCs w:val="17"/>
              </w:rPr>
              <w:t>Confession</w:t>
            </w:r>
          </w:p>
          <w:p w14:paraId="5B6CAF38" w14:textId="77777777" w:rsid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 xml:space="preserve"> 3:00 pm</w:t>
            </w:r>
            <w:r>
              <w:rPr>
                <w:bCs/>
                <w:sz w:val="17"/>
                <w:szCs w:val="17"/>
              </w:rPr>
              <w:t>-</w:t>
            </w:r>
            <w:r w:rsidRPr="004E6884">
              <w:rPr>
                <w:bCs/>
                <w:sz w:val="17"/>
                <w:szCs w:val="17"/>
              </w:rPr>
              <w:t>OLL</w:t>
            </w:r>
          </w:p>
          <w:p w14:paraId="738AD29B" w14:textId="77777777" w:rsidR="004E6884" w:rsidRP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</w:p>
          <w:p w14:paraId="2FBE674A" w14:textId="77777777" w:rsidR="004E6884" w:rsidRP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>4:00 pm Mass-OLL</w:t>
            </w:r>
          </w:p>
          <w:p w14:paraId="12206A34" w14:textId="77777777" w:rsidR="004E6884" w:rsidRDefault="004E6884" w:rsidP="00F311C9">
            <w:pPr>
              <w:jc w:val="center"/>
              <w:rPr>
                <w:b/>
                <w:sz w:val="17"/>
                <w:szCs w:val="17"/>
              </w:rPr>
            </w:pPr>
          </w:p>
          <w:p w14:paraId="257496EB" w14:textId="086B296A" w:rsidR="001E2633" w:rsidRPr="004E6884" w:rsidRDefault="008B20CB" w:rsidP="00F311C9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4E6884">
              <w:rPr>
                <w:bCs/>
                <w:i/>
                <w:iCs/>
                <w:sz w:val="17"/>
                <w:szCs w:val="17"/>
              </w:rPr>
              <w:t>St. Vincent Collection</w:t>
            </w:r>
          </w:p>
          <w:p w14:paraId="5B697832" w14:textId="77777777" w:rsidR="00AA06A5" w:rsidRPr="00AA06A5" w:rsidRDefault="00AA06A5" w:rsidP="00F311C9">
            <w:pPr>
              <w:jc w:val="center"/>
              <w:rPr>
                <w:b/>
                <w:sz w:val="14"/>
                <w:szCs w:val="14"/>
              </w:rPr>
            </w:pPr>
          </w:p>
          <w:p w14:paraId="46E0C45D" w14:textId="3BA1766D" w:rsidR="00B82299" w:rsidRPr="00AA06A5" w:rsidRDefault="00B82299" w:rsidP="00F311C9">
            <w:pPr>
              <w:jc w:val="center"/>
              <w:rPr>
                <w:bCs/>
                <w:sz w:val="14"/>
                <w:szCs w:val="14"/>
              </w:rPr>
            </w:pPr>
          </w:p>
        </w:tc>
      </w:tr>
      <w:tr w:rsidR="002B7D56" w14:paraId="02F3E94A" w14:textId="77777777" w:rsidTr="0074324E">
        <w:trPr>
          <w:trHeight w:val="237"/>
        </w:trPr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40B5B6DE" w14:textId="6B668978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25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6353140" w14:textId="7B728731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26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11AF2C7C" w14:textId="150767FA" w:rsidR="00F311C9" w:rsidRPr="0074324E" w:rsidRDefault="0074324E" w:rsidP="003A45C7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27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E0000"/>
          </w:tcPr>
          <w:p w14:paraId="084A486C" w14:textId="37309839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28</w:t>
            </w: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24C913A1" w14:textId="74B17F18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29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5102CA66" w14:textId="7BC8EDAC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30</w:t>
            </w:r>
          </w:p>
        </w:tc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731B8CC2" w14:textId="1433F67F" w:rsidR="00F311C9" w:rsidRPr="0074324E" w:rsidRDefault="0074324E" w:rsidP="00F311C9">
            <w:pPr>
              <w:pStyle w:val="Dates"/>
              <w:rPr>
                <w:color w:val="FFFFFF" w:themeColor="background1"/>
              </w:rPr>
            </w:pPr>
            <w:r w:rsidRPr="0074324E">
              <w:rPr>
                <w:color w:val="FFFFFF" w:themeColor="background1"/>
              </w:rPr>
              <w:t>31</w:t>
            </w:r>
          </w:p>
        </w:tc>
      </w:tr>
      <w:tr w:rsidR="00544073" w14:paraId="74D6BF02" w14:textId="77777777" w:rsidTr="00B878AD">
        <w:trPr>
          <w:trHeight w:hRule="exact" w:val="1734"/>
        </w:trPr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9BE78" w:themeFill="accent3"/>
          </w:tcPr>
          <w:p w14:paraId="571F918F" w14:textId="400EFBC3" w:rsidR="005F226F" w:rsidRPr="00B878AD" w:rsidRDefault="005F226F" w:rsidP="005F226F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B878AD">
              <w:rPr>
                <w:bCs/>
                <w:i/>
                <w:iCs/>
                <w:sz w:val="14"/>
                <w:szCs w:val="14"/>
              </w:rPr>
              <w:t>Confession</w:t>
            </w:r>
          </w:p>
          <w:p w14:paraId="36B83DC4" w14:textId="085F37B1" w:rsidR="00E1341F" w:rsidRPr="00B878AD" w:rsidRDefault="005F226F" w:rsidP="00C17CFB">
            <w:pPr>
              <w:jc w:val="center"/>
              <w:rPr>
                <w:bCs/>
                <w:sz w:val="14"/>
                <w:szCs w:val="14"/>
              </w:rPr>
            </w:pPr>
            <w:r w:rsidRPr="00B878AD">
              <w:rPr>
                <w:bCs/>
                <w:sz w:val="14"/>
                <w:szCs w:val="14"/>
              </w:rPr>
              <w:t>8:00</w:t>
            </w:r>
            <w:r w:rsidR="00DB78C6" w:rsidRPr="00B878AD">
              <w:rPr>
                <w:bCs/>
                <w:sz w:val="14"/>
                <w:szCs w:val="14"/>
              </w:rPr>
              <w:t xml:space="preserve"> </w:t>
            </w:r>
            <w:r w:rsidRPr="00B878AD">
              <w:rPr>
                <w:bCs/>
                <w:sz w:val="14"/>
                <w:szCs w:val="14"/>
              </w:rPr>
              <w:t>am</w:t>
            </w:r>
            <w:r w:rsidR="00B82299" w:rsidRPr="00B878AD">
              <w:rPr>
                <w:bCs/>
                <w:sz w:val="14"/>
                <w:szCs w:val="14"/>
              </w:rPr>
              <w:t>-OLL</w:t>
            </w:r>
          </w:p>
          <w:p w14:paraId="6897F3E9" w14:textId="2F2205A2" w:rsidR="008B20CB" w:rsidRPr="00B878AD" w:rsidRDefault="00F311C9" w:rsidP="00B82299">
            <w:pPr>
              <w:jc w:val="center"/>
              <w:rPr>
                <w:bCs/>
                <w:sz w:val="14"/>
                <w:szCs w:val="14"/>
              </w:rPr>
            </w:pPr>
            <w:r w:rsidRPr="00B878AD">
              <w:rPr>
                <w:bCs/>
                <w:sz w:val="14"/>
                <w:szCs w:val="14"/>
              </w:rPr>
              <w:t>9:00 am Mass</w:t>
            </w:r>
            <w:r w:rsidR="00B82299" w:rsidRPr="00B878AD">
              <w:rPr>
                <w:bCs/>
                <w:sz w:val="14"/>
                <w:szCs w:val="14"/>
              </w:rPr>
              <w:t>-OLL</w:t>
            </w:r>
          </w:p>
          <w:p w14:paraId="55889C70" w14:textId="4C36BEEE" w:rsidR="00B82299" w:rsidRPr="00B878AD" w:rsidRDefault="00B82299" w:rsidP="00B82299">
            <w:pPr>
              <w:jc w:val="center"/>
              <w:rPr>
                <w:bCs/>
                <w:sz w:val="14"/>
                <w:szCs w:val="14"/>
              </w:rPr>
            </w:pPr>
            <w:r w:rsidRPr="00B878AD">
              <w:rPr>
                <w:bCs/>
                <w:sz w:val="14"/>
                <w:szCs w:val="14"/>
              </w:rPr>
              <w:t>9:00 am Mass-St. J</w:t>
            </w:r>
          </w:p>
          <w:p w14:paraId="318EC949" w14:textId="604C4647" w:rsidR="00B82299" w:rsidRPr="00B878AD" w:rsidRDefault="00C35116" w:rsidP="00B82299">
            <w:pPr>
              <w:jc w:val="center"/>
              <w:rPr>
                <w:bCs/>
                <w:sz w:val="14"/>
                <w:szCs w:val="14"/>
              </w:rPr>
            </w:pPr>
            <w:r w:rsidRPr="00B878AD">
              <w:rPr>
                <w:bCs/>
                <w:sz w:val="14"/>
                <w:szCs w:val="14"/>
              </w:rPr>
              <w:t>11:00 am Mass-St. H</w:t>
            </w:r>
          </w:p>
          <w:p w14:paraId="7F436B43" w14:textId="5876E2A6" w:rsidR="00B878AD" w:rsidRPr="00B878AD" w:rsidRDefault="008B20CB" w:rsidP="00B82299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B878AD">
              <w:rPr>
                <w:bCs/>
                <w:i/>
                <w:iCs/>
                <w:sz w:val="14"/>
                <w:szCs w:val="14"/>
              </w:rPr>
              <w:t>St. Vincent Collection</w:t>
            </w:r>
            <w:r w:rsidR="00591598" w:rsidRPr="00B878AD">
              <w:rPr>
                <w:bCs/>
                <w:i/>
                <w:iCs/>
                <w:sz w:val="14"/>
                <w:szCs w:val="14"/>
              </w:rPr>
              <w:t>s</w:t>
            </w:r>
          </w:p>
          <w:p w14:paraId="7B3C137E" w14:textId="77777777" w:rsidR="00B878AD" w:rsidRPr="00B878AD" w:rsidRDefault="00B878AD" w:rsidP="00B878AD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B878AD">
              <w:rPr>
                <w:bCs/>
                <w:i/>
                <w:iCs/>
                <w:sz w:val="14"/>
                <w:szCs w:val="14"/>
              </w:rPr>
              <w:t>Elementary CCD</w:t>
            </w:r>
          </w:p>
          <w:p w14:paraId="4AC4BA5D" w14:textId="77777777" w:rsidR="00B878AD" w:rsidRPr="00B878AD" w:rsidRDefault="00B878AD" w:rsidP="00B878AD">
            <w:pPr>
              <w:jc w:val="center"/>
              <w:rPr>
                <w:bCs/>
                <w:sz w:val="14"/>
                <w:szCs w:val="14"/>
              </w:rPr>
            </w:pPr>
            <w:r w:rsidRPr="00B878AD">
              <w:rPr>
                <w:bCs/>
                <w:sz w:val="14"/>
                <w:szCs w:val="14"/>
              </w:rPr>
              <w:t>10:15 am-OLL</w:t>
            </w:r>
          </w:p>
          <w:p w14:paraId="4F040447" w14:textId="77777777" w:rsidR="00AA06A5" w:rsidRPr="00591598" w:rsidRDefault="00AA06A5" w:rsidP="00B82299">
            <w:pPr>
              <w:jc w:val="center"/>
              <w:rPr>
                <w:b/>
                <w:sz w:val="15"/>
                <w:szCs w:val="15"/>
              </w:rPr>
            </w:pPr>
          </w:p>
          <w:p w14:paraId="771E584A" w14:textId="77777777" w:rsidR="00F17186" w:rsidRPr="00B82299" w:rsidRDefault="00F17186" w:rsidP="002F1222">
            <w:pPr>
              <w:rPr>
                <w:sz w:val="14"/>
                <w:szCs w:val="14"/>
              </w:rPr>
            </w:pPr>
          </w:p>
          <w:p w14:paraId="59A2C74B" w14:textId="764499D9" w:rsidR="00F311C9" w:rsidRPr="00B82299" w:rsidRDefault="00F311C9" w:rsidP="002B5BE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7F04DE" w14:textId="52BE8922" w:rsidR="00F311C9" w:rsidRPr="00A67278" w:rsidRDefault="00591598" w:rsidP="00F311C9">
            <w:pPr>
              <w:jc w:val="center"/>
              <w:rPr>
                <w:sz w:val="17"/>
                <w:szCs w:val="17"/>
              </w:rPr>
            </w:pPr>
            <w:r w:rsidRPr="00A67278">
              <w:rPr>
                <w:sz w:val="17"/>
                <w:szCs w:val="17"/>
              </w:rPr>
              <w:t>5:30 pm Mass-OLL</w:t>
            </w:r>
          </w:p>
          <w:p w14:paraId="547C3066" w14:textId="77777777" w:rsidR="00753367" w:rsidRPr="00A67278" w:rsidRDefault="00753367" w:rsidP="00F311C9">
            <w:pPr>
              <w:jc w:val="center"/>
              <w:rPr>
                <w:sz w:val="17"/>
                <w:szCs w:val="17"/>
              </w:rPr>
            </w:pPr>
          </w:p>
          <w:p w14:paraId="6B591AEE" w14:textId="77777777" w:rsidR="00591598" w:rsidRPr="00A67278" w:rsidRDefault="00591598" w:rsidP="00591598">
            <w:pPr>
              <w:jc w:val="center"/>
              <w:rPr>
                <w:i/>
                <w:iCs/>
                <w:sz w:val="17"/>
                <w:szCs w:val="17"/>
              </w:rPr>
            </w:pPr>
            <w:r w:rsidRPr="00A67278">
              <w:rPr>
                <w:i/>
                <w:iCs/>
                <w:sz w:val="17"/>
                <w:szCs w:val="17"/>
              </w:rPr>
              <w:t>Adoration</w:t>
            </w:r>
          </w:p>
          <w:p w14:paraId="546B06C9" w14:textId="781D1014" w:rsidR="00591598" w:rsidRPr="00A67278" w:rsidRDefault="00591598" w:rsidP="00591598">
            <w:pPr>
              <w:jc w:val="center"/>
              <w:rPr>
                <w:sz w:val="17"/>
                <w:szCs w:val="17"/>
              </w:rPr>
            </w:pPr>
            <w:r w:rsidRPr="00A67278">
              <w:rPr>
                <w:sz w:val="17"/>
                <w:szCs w:val="17"/>
              </w:rPr>
              <w:t>6:00 pm</w:t>
            </w:r>
            <w:r w:rsidR="00753367" w:rsidRPr="00A67278">
              <w:rPr>
                <w:sz w:val="17"/>
                <w:szCs w:val="17"/>
              </w:rPr>
              <w:t>-</w:t>
            </w:r>
            <w:r w:rsidRPr="00A67278">
              <w:rPr>
                <w:sz w:val="17"/>
                <w:szCs w:val="17"/>
              </w:rPr>
              <w:t>OLL</w:t>
            </w:r>
          </w:p>
          <w:p w14:paraId="0848C924" w14:textId="77777777" w:rsidR="00591598" w:rsidRDefault="00591598" w:rsidP="00F311C9">
            <w:pPr>
              <w:jc w:val="center"/>
              <w:rPr>
                <w:sz w:val="20"/>
                <w:szCs w:val="20"/>
              </w:rPr>
            </w:pPr>
          </w:p>
          <w:p w14:paraId="79A938F1" w14:textId="77777777" w:rsidR="00591598" w:rsidRPr="00993E8A" w:rsidRDefault="00591598" w:rsidP="00F311C9">
            <w:pPr>
              <w:jc w:val="center"/>
              <w:rPr>
                <w:sz w:val="20"/>
                <w:szCs w:val="20"/>
              </w:rPr>
            </w:pPr>
          </w:p>
          <w:p w14:paraId="54C462AF" w14:textId="17B90886" w:rsidR="00F311C9" w:rsidRPr="00993E8A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0D0AB6A2" w14:textId="77777777" w:rsidR="00F311C9" w:rsidRPr="00993E8A" w:rsidRDefault="00F311C9" w:rsidP="00F311C9">
            <w:pPr>
              <w:rPr>
                <w:sz w:val="20"/>
                <w:szCs w:val="20"/>
              </w:rPr>
            </w:pPr>
          </w:p>
          <w:p w14:paraId="68285CBC" w14:textId="77777777" w:rsidR="00DF6C23" w:rsidRDefault="00DF6C23" w:rsidP="00F311C9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3FEF7D6" w14:textId="77777777" w:rsidR="00DF6C23" w:rsidRDefault="00DF6C23" w:rsidP="00F311C9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AE5F79C" w14:textId="3C48FD41" w:rsidR="00F311C9" w:rsidRPr="00993E8A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A66C05" w14:textId="5438FE52" w:rsidR="00591598" w:rsidRDefault="009A69E8" w:rsidP="00591598">
            <w:pPr>
              <w:jc w:val="center"/>
              <w:rPr>
                <w:sz w:val="16"/>
                <w:szCs w:val="16"/>
              </w:rPr>
            </w:pPr>
            <w:r w:rsidRPr="00A67278">
              <w:rPr>
                <w:sz w:val="16"/>
                <w:szCs w:val="16"/>
              </w:rPr>
              <w:t>9</w:t>
            </w:r>
            <w:r w:rsidR="00591598" w:rsidRPr="00A67278">
              <w:rPr>
                <w:sz w:val="16"/>
                <w:szCs w:val="16"/>
              </w:rPr>
              <w:t>:00 am Mass-OLL</w:t>
            </w:r>
          </w:p>
          <w:p w14:paraId="173A4508" w14:textId="77777777" w:rsidR="0014199F" w:rsidRDefault="0014199F" w:rsidP="00591598">
            <w:pPr>
              <w:jc w:val="center"/>
              <w:rPr>
                <w:sz w:val="16"/>
                <w:szCs w:val="16"/>
              </w:rPr>
            </w:pPr>
          </w:p>
          <w:p w14:paraId="1A402E6C" w14:textId="77777777" w:rsidR="0014199F" w:rsidRPr="0014199F" w:rsidRDefault="0014199F" w:rsidP="0014199F">
            <w:pPr>
              <w:jc w:val="center"/>
              <w:rPr>
                <w:i/>
                <w:iCs/>
                <w:sz w:val="16"/>
                <w:szCs w:val="16"/>
              </w:rPr>
            </w:pPr>
            <w:r w:rsidRPr="0014199F">
              <w:rPr>
                <w:i/>
                <w:iCs/>
                <w:sz w:val="16"/>
                <w:szCs w:val="16"/>
              </w:rPr>
              <w:t>Adoration</w:t>
            </w:r>
          </w:p>
          <w:p w14:paraId="2B419EEE" w14:textId="77777777" w:rsidR="0014199F" w:rsidRPr="00A67278" w:rsidRDefault="0014199F" w:rsidP="00141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9:30 am-OLL</w:t>
            </w:r>
          </w:p>
          <w:p w14:paraId="6C5ECDB6" w14:textId="77777777" w:rsidR="00837E72" w:rsidRPr="00A67278" w:rsidRDefault="00837E72" w:rsidP="00591598">
            <w:pPr>
              <w:jc w:val="center"/>
              <w:rPr>
                <w:sz w:val="16"/>
                <w:szCs w:val="16"/>
              </w:rPr>
            </w:pPr>
          </w:p>
          <w:p w14:paraId="3F8AD9A1" w14:textId="15478D3D" w:rsidR="00591598" w:rsidRPr="00A67278" w:rsidRDefault="00837E72" w:rsidP="00591598">
            <w:pPr>
              <w:jc w:val="center"/>
              <w:rPr>
                <w:sz w:val="16"/>
                <w:szCs w:val="16"/>
              </w:rPr>
            </w:pPr>
            <w:r w:rsidRPr="00A67278">
              <w:rPr>
                <w:sz w:val="16"/>
                <w:szCs w:val="16"/>
              </w:rPr>
              <w:t>5</w:t>
            </w:r>
            <w:r w:rsidR="00591598" w:rsidRPr="00A67278">
              <w:rPr>
                <w:sz w:val="16"/>
                <w:szCs w:val="16"/>
              </w:rPr>
              <w:t xml:space="preserve">:00 </w:t>
            </w:r>
            <w:r w:rsidR="009A69E8" w:rsidRPr="00A67278">
              <w:rPr>
                <w:sz w:val="16"/>
                <w:szCs w:val="16"/>
              </w:rPr>
              <w:t>p</w:t>
            </w:r>
            <w:r w:rsidR="00591598" w:rsidRPr="00A67278">
              <w:rPr>
                <w:sz w:val="16"/>
                <w:szCs w:val="16"/>
              </w:rPr>
              <w:t>m Mass-St. H</w:t>
            </w:r>
          </w:p>
          <w:p w14:paraId="11192833" w14:textId="77777777" w:rsidR="000748D6" w:rsidRPr="00D92C72" w:rsidRDefault="000748D6" w:rsidP="00591598">
            <w:pPr>
              <w:jc w:val="center"/>
              <w:rPr>
                <w:sz w:val="20"/>
                <w:szCs w:val="20"/>
              </w:rPr>
            </w:pPr>
          </w:p>
          <w:p w14:paraId="15EF972A" w14:textId="376793FE" w:rsidR="00455442" w:rsidRDefault="00455442" w:rsidP="00B82299">
            <w:pPr>
              <w:jc w:val="center"/>
              <w:rPr>
                <w:sz w:val="20"/>
                <w:szCs w:val="20"/>
              </w:rPr>
            </w:pPr>
          </w:p>
          <w:p w14:paraId="2FA15D28" w14:textId="77777777" w:rsidR="00B82299" w:rsidRDefault="00B82299" w:rsidP="00B82299">
            <w:pPr>
              <w:jc w:val="center"/>
              <w:rPr>
                <w:sz w:val="20"/>
                <w:szCs w:val="20"/>
              </w:rPr>
            </w:pPr>
          </w:p>
          <w:p w14:paraId="313A0D43" w14:textId="77777777" w:rsidR="00DF6C23" w:rsidRDefault="00DF6C23" w:rsidP="00B82299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5BDDB25F" w14:textId="77777777" w:rsidR="00F311C9" w:rsidRPr="00993E8A" w:rsidRDefault="00F311C9" w:rsidP="00F311C9">
            <w:pPr>
              <w:jc w:val="center"/>
              <w:rPr>
                <w:sz w:val="20"/>
                <w:szCs w:val="20"/>
              </w:rPr>
            </w:pPr>
          </w:p>
          <w:p w14:paraId="51D42A56" w14:textId="38CEF7FE" w:rsidR="00F311C9" w:rsidRPr="00993E8A" w:rsidRDefault="00F311C9" w:rsidP="00F31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005F3D" w14:textId="529BAE2A" w:rsidR="00F311C9" w:rsidRPr="007A1603" w:rsidRDefault="00B82299" w:rsidP="00F311C9">
            <w:pPr>
              <w:jc w:val="center"/>
              <w:rPr>
                <w:sz w:val="14"/>
                <w:szCs w:val="14"/>
              </w:rPr>
            </w:pPr>
            <w:r w:rsidRPr="0077397C">
              <w:rPr>
                <w:sz w:val="14"/>
                <w:szCs w:val="14"/>
              </w:rPr>
              <w:t>9</w:t>
            </w:r>
            <w:r w:rsidRPr="007A1603">
              <w:rPr>
                <w:sz w:val="14"/>
                <w:szCs w:val="14"/>
              </w:rPr>
              <w:t>:00 am Mass-OLL</w:t>
            </w:r>
          </w:p>
          <w:p w14:paraId="64B930D3" w14:textId="1EFED3E5" w:rsidR="00B82299" w:rsidRPr="007A1603" w:rsidRDefault="00E81714" w:rsidP="00F311C9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 xml:space="preserve">9:00 am Mass-St. </w:t>
            </w:r>
            <w:r w:rsidR="008B1CC8" w:rsidRPr="007A1603">
              <w:rPr>
                <w:sz w:val="14"/>
                <w:szCs w:val="14"/>
              </w:rPr>
              <w:t>H</w:t>
            </w:r>
          </w:p>
          <w:p w14:paraId="3A293A8A" w14:textId="77777777" w:rsidR="003B7DC9" w:rsidRPr="007A1603" w:rsidRDefault="003B7DC9" w:rsidP="003B7DC9">
            <w:pPr>
              <w:jc w:val="center"/>
              <w:rPr>
                <w:i/>
                <w:iCs/>
                <w:sz w:val="14"/>
                <w:szCs w:val="14"/>
              </w:rPr>
            </w:pPr>
            <w:r w:rsidRPr="007A1603">
              <w:rPr>
                <w:i/>
                <w:iCs/>
                <w:sz w:val="14"/>
                <w:szCs w:val="14"/>
              </w:rPr>
              <w:t>5 hours of Adoration</w:t>
            </w:r>
          </w:p>
          <w:p w14:paraId="5AB7A596" w14:textId="77777777" w:rsidR="003B7DC9" w:rsidRPr="007A1603" w:rsidRDefault="003B7DC9" w:rsidP="003B7DC9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 xml:space="preserve"> 10 am - 3 pm OLL</w:t>
            </w:r>
          </w:p>
          <w:p w14:paraId="52584315" w14:textId="77777777" w:rsidR="003B7DC9" w:rsidRPr="007A1603" w:rsidRDefault="003B7DC9" w:rsidP="003B7DC9">
            <w:pPr>
              <w:jc w:val="center"/>
              <w:rPr>
                <w:i/>
                <w:iCs/>
                <w:sz w:val="14"/>
                <w:szCs w:val="14"/>
              </w:rPr>
            </w:pPr>
            <w:r w:rsidRPr="007A1603">
              <w:rPr>
                <w:i/>
                <w:iCs/>
                <w:sz w:val="14"/>
                <w:szCs w:val="14"/>
              </w:rPr>
              <w:t>Confession</w:t>
            </w:r>
          </w:p>
          <w:p w14:paraId="4A5DB647" w14:textId="0826A620" w:rsidR="007A1603" w:rsidRPr="007A1603" w:rsidRDefault="003B7DC9" w:rsidP="003B7DC9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>11 am – 12 pm OLL</w:t>
            </w:r>
          </w:p>
          <w:p w14:paraId="45E68078" w14:textId="77777777" w:rsidR="00C17CFB" w:rsidRPr="007A1603" w:rsidRDefault="00C17CFB" w:rsidP="00C17CFB">
            <w:pPr>
              <w:jc w:val="center"/>
              <w:rPr>
                <w:i/>
                <w:iCs/>
                <w:sz w:val="14"/>
                <w:szCs w:val="14"/>
              </w:rPr>
            </w:pPr>
            <w:r w:rsidRPr="007A1603">
              <w:rPr>
                <w:i/>
                <w:iCs/>
                <w:sz w:val="14"/>
                <w:szCs w:val="14"/>
              </w:rPr>
              <w:t>Ladies’ Card Club</w:t>
            </w:r>
          </w:p>
          <w:p w14:paraId="36DB45A0" w14:textId="77777777" w:rsidR="00C17CFB" w:rsidRPr="007A1603" w:rsidRDefault="00C17CFB" w:rsidP="00C17CFB">
            <w:pPr>
              <w:jc w:val="center"/>
              <w:rPr>
                <w:sz w:val="14"/>
                <w:szCs w:val="14"/>
              </w:rPr>
            </w:pPr>
            <w:r w:rsidRPr="007A1603">
              <w:rPr>
                <w:sz w:val="14"/>
                <w:szCs w:val="14"/>
              </w:rPr>
              <w:t>1:00 pm-St. J</w:t>
            </w:r>
          </w:p>
          <w:p w14:paraId="4F58F55B" w14:textId="77777777" w:rsidR="0077397C" w:rsidRPr="0077397C" w:rsidRDefault="0077397C" w:rsidP="003B7DC9">
            <w:pPr>
              <w:jc w:val="center"/>
              <w:rPr>
                <w:sz w:val="14"/>
                <w:szCs w:val="14"/>
              </w:rPr>
            </w:pPr>
          </w:p>
          <w:p w14:paraId="0C2F0223" w14:textId="4AC3CEE9" w:rsidR="00D1609F" w:rsidRPr="0077397C" w:rsidRDefault="00D1609F" w:rsidP="008B1CC8">
            <w:pPr>
              <w:jc w:val="center"/>
              <w:rPr>
                <w:sz w:val="14"/>
                <w:szCs w:val="14"/>
              </w:rPr>
            </w:pPr>
          </w:p>
          <w:p w14:paraId="177E4C6A" w14:textId="77777777" w:rsidR="00D1609F" w:rsidRPr="0077397C" w:rsidRDefault="00D1609F" w:rsidP="00F311C9">
            <w:pPr>
              <w:jc w:val="center"/>
              <w:rPr>
                <w:sz w:val="14"/>
                <w:szCs w:val="14"/>
              </w:rPr>
            </w:pPr>
          </w:p>
          <w:p w14:paraId="1EF272BF" w14:textId="77777777" w:rsidR="00F311C9" w:rsidRPr="0077397C" w:rsidRDefault="00F311C9" w:rsidP="00F311C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64503C" w14:textId="77777777" w:rsidR="00813C57" w:rsidRDefault="00813C57" w:rsidP="00813C57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5:00 pm Mass-St. J</w:t>
            </w:r>
          </w:p>
          <w:p w14:paraId="0EE3F1C8" w14:textId="77777777" w:rsidR="00813C57" w:rsidRPr="00813C57" w:rsidRDefault="00813C57" w:rsidP="00813C57">
            <w:pPr>
              <w:jc w:val="center"/>
              <w:rPr>
                <w:sz w:val="17"/>
                <w:szCs w:val="17"/>
              </w:rPr>
            </w:pPr>
          </w:p>
          <w:p w14:paraId="466718CA" w14:textId="77777777" w:rsidR="00813C57" w:rsidRDefault="00813C57" w:rsidP="00813C57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5:30 pm Mass-OLL</w:t>
            </w:r>
          </w:p>
          <w:p w14:paraId="17EE5FCD" w14:textId="77777777" w:rsidR="00813C57" w:rsidRPr="00813C57" w:rsidRDefault="00813C57" w:rsidP="00813C57">
            <w:pPr>
              <w:jc w:val="center"/>
              <w:rPr>
                <w:sz w:val="17"/>
                <w:szCs w:val="17"/>
              </w:rPr>
            </w:pPr>
          </w:p>
          <w:p w14:paraId="7C2ED51F" w14:textId="77777777" w:rsidR="00813C57" w:rsidRPr="00813C57" w:rsidRDefault="00813C57" w:rsidP="00813C57">
            <w:pPr>
              <w:jc w:val="center"/>
              <w:rPr>
                <w:i/>
                <w:iCs/>
                <w:sz w:val="17"/>
                <w:szCs w:val="17"/>
              </w:rPr>
            </w:pPr>
            <w:r w:rsidRPr="00813C57">
              <w:rPr>
                <w:i/>
                <w:iCs/>
                <w:sz w:val="17"/>
                <w:szCs w:val="17"/>
              </w:rPr>
              <w:t>Adoration</w:t>
            </w:r>
          </w:p>
          <w:p w14:paraId="2BB2FB00" w14:textId="77777777" w:rsidR="00813C57" w:rsidRPr="00813C57" w:rsidRDefault="00813C57" w:rsidP="00813C57">
            <w:pPr>
              <w:jc w:val="center"/>
              <w:rPr>
                <w:sz w:val="17"/>
                <w:szCs w:val="17"/>
              </w:rPr>
            </w:pPr>
            <w:r w:rsidRPr="00813C57">
              <w:rPr>
                <w:sz w:val="17"/>
                <w:szCs w:val="17"/>
              </w:rPr>
              <w:t>6:00 pm-OLL</w:t>
            </w:r>
          </w:p>
          <w:p w14:paraId="11D11ECA" w14:textId="40967F57" w:rsidR="00F311C9" w:rsidRPr="00993E8A" w:rsidRDefault="00F311C9" w:rsidP="008B1C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2DA430" w14:textId="77777777" w:rsidR="002A37BE" w:rsidRPr="002A37BE" w:rsidRDefault="002A37BE" w:rsidP="002A37BE">
            <w:pPr>
              <w:jc w:val="center"/>
              <w:rPr>
                <w:sz w:val="16"/>
                <w:szCs w:val="16"/>
              </w:rPr>
            </w:pPr>
            <w:r w:rsidRPr="002A37BE">
              <w:rPr>
                <w:sz w:val="16"/>
                <w:szCs w:val="16"/>
              </w:rPr>
              <w:t>9:00 am Mass- St. J</w:t>
            </w:r>
          </w:p>
          <w:p w14:paraId="620093A9" w14:textId="77777777" w:rsidR="002A37BE" w:rsidRPr="002A37BE" w:rsidRDefault="002A37BE" w:rsidP="002A37BE">
            <w:pPr>
              <w:jc w:val="center"/>
              <w:rPr>
                <w:sz w:val="16"/>
                <w:szCs w:val="16"/>
              </w:rPr>
            </w:pPr>
          </w:p>
          <w:p w14:paraId="4B2DAC83" w14:textId="77777777" w:rsidR="002A37BE" w:rsidRPr="002A37BE" w:rsidRDefault="002A37BE" w:rsidP="002A37BE">
            <w:pPr>
              <w:jc w:val="center"/>
              <w:rPr>
                <w:sz w:val="16"/>
                <w:szCs w:val="16"/>
              </w:rPr>
            </w:pPr>
            <w:r w:rsidRPr="002A37BE">
              <w:rPr>
                <w:sz w:val="16"/>
                <w:szCs w:val="16"/>
              </w:rPr>
              <w:t>9:00 am Mass-OLL</w:t>
            </w:r>
          </w:p>
          <w:p w14:paraId="323FE991" w14:textId="77777777" w:rsidR="002A37BE" w:rsidRPr="002A37BE" w:rsidRDefault="002A37BE" w:rsidP="002A37BE">
            <w:pPr>
              <w:jc w:val="center"/>
              <w:rPr>
                <w:sz w:val="16"/>
                <w:szCs w:val="16"/>
              </w:rPr>
            </w:pPr>
          </w:p>
          <w:p w14:paraId="58F0408F" w14:textId="77777777" w:rsidR="002A37BE" w:rsidRPr="002A37BE" w:rsidRDefault="002A37BE" w:rsidP="002A37BE">
            <w:pPr>
              <w:jc w:val="center"/>
              <w:rPr>
                <w:sz w:val="16"/>
                <w:szCs w:val="16"/>
              </w:rPr>
            </w:pPr>
            <w:r w:rsidRPr="002A37BE">
              <w:rPr>
                <w:sz w:val="16"/>
                <w:szCs w:val="16"/>
              </w:rPr>
              <w:t>Adoration</w:t>
            </w:r>
          </w:p>
          <w:p w14:paraId="13E98279" w14:textId="77777777" w:rsidR="002A37BE" w:rsidRPr="002A37BE" w:rsidRDefault="002A37BE" w:rsidP="002A37BE">
            <w:pPr>
              <w:jc w:val="center"/>
              <w:rPr>
                <w:sz w:val="16"/>
                <w:szCs w:val="16"/>
              </w:rPr>
            </w:pPr>
            <w:r w:rsidRPr="002A37BE">
              <w:rPr>
                <w:sz w:val="16"/>
                <w:szCs w:val="16"/>
              </w:rPr>
              <w:t>9:30 am-OLL</w:t>
            </w:r>
          </w:p>
          <w:p w14:paraId="5247474F" w14:textId="6CB71262" w:rsidR="004B03B6" w:rsidRPr="00993E8A" w:rsidRDefault="004B03B6" w:rsidP="005368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9BE78" w:themeFill="accent3"/>
          </w:tcPr>
          <w:p w14:paraId="67B9DD3D" w14:textId="1E296727" w:rsidR="004E6884" w:rsidRP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>9:00 am Mass-OLL</w:t>
            </w:r>
          </w:p>
          <w:p w14:paraId="606964F8" w14:textId="77777777" w:rsidR="004E6884" w:rsidRPr="004E6884" w:rsidRDefault="004E6884" w:rsidP="004E6884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4E6884">
              <w:rPr>
                <w:bCs/>
                <w:i/>
                <w:iCs/>
                <w:sz w:val="17"/>
                <w:szCs w:val="17"/>
              </w:rPr>
              <w:t>Confession</w:t>
            </w:r>
          </w:p>
          <w:p w14:paraId="08EDC025" w14:textId="7BB1CD04" w:rsidR="004E6884" w:rsidRP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 xml:space="preserve"> 3:00 pm</w:t>
            </w:r>
            <w:r>
              <w:rPr>
                <w:bCs/>
                <w:sz w:val="17"/>
                <w:szCs w:val="17"/>
              </w:rPr>
              <w:t>-</w:t>
            </w:r>
            <w:r w:rsidRPr="004E6884">
              <w:rPr>
                <w:bCs/>
                <w:sz w:val="17"/>
                <w:szCs w:val="17"/>
              </w:rPr>
              <w:t>OLL</w:t>
            </w:r>
          </w:p>
          <w:p w14:paraId="23F0EFB5" w14:textId="77777777" w:rsidR="004E6884" w:rsidRDefault="004E6884" w:rsidP="004E6884">
            <w:pPr>
              <w:jc w:val="center"/>
              <w:rPr>
                <w:bCs/>
                <w:sz w:val="17"/>
                <w:szCs w:val="17"/>
              </w:rPr>
            </w:pPr>
            <w:r w:rsidRPr="004E6884">
              <w:rPr>
                <w:bCs/>
                <w:sz w:val="17"/>
                <w:szCs w:val="17"/>
              </w:rPr>
              <w:t>4:00 pm Mass-OLL</w:t>
            </w:r>
          </w:p>
          <w:p w14:paraId="6F131427" w14:textId="77777777" w:rsidR="003844F3" w:rsidRPr="003844F3" w:rsidRDefault="003844F3" w:rsidP="003844F3">
            <w:pPr>
              <w:jc w:val="center"/>
              <w:rPr>
                <w:bCs/>
                <w:i/>
                <w:iCs/>
                <w:sz w:val="17"/>
                <w:szCs w:val="17"/>
              </w:rPr>
            </w:pPr>
            <w:r w:rsidRPr="003844F3">
              <w:rPr>
                <w:bCs/>
                <w:i/>
                <w:iCs/>
                <w:sz w:val="17"/>
                <w:szCs w:val="17"/>
              </w:rPr>
              <w:t>MS CCD</w:t>
            </w:r>
          </w:p>
          <w:p w14:paraId="49F90631" w14:textId="77777777" w:rsidR="003844F3" w:rsidRPr="003844F3" w:rsidRDefault="003844F3" w:rsidP="003844F3">
            <w:pPr>
              <w:jc w:val="center"/>
              <w:rPr>
                <w:bCs/>
                <w:sz w:val="17"/>
                <w:szCs w:val="17"/>
              </w:rPr>
            </w:pPr>
            <w:r w:rsidRPr="003844F3">
              <w:rPr>
                <w:bCs/>
                <w:sz w:val="17"/>
                <w:szCs w:val="17"/>
              </w:rPr>
              <w:t>5:15 pm-OLL</w:t>
            </w:r>
          </w:p>
          <w:p w14:paraId="34D89B9E" w14:textId="3B65D624" w:rsidR="004B03B6" w:rsidRPr="00993E8A" w:rsidRDefault="004B03B6" w:rsidP="00372A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11C9" w:rsidRPr="0042544D" w14:paraId="2A7C7C5F" w14:textId="77777777" w:rsidTr="00753367">
        <w:trPr>
          <w:trHeight w:hRule="exact" w:val="915"/>
        </w:trPr>
        <w:tc>
          <w:tcPr>
            <w:tcW w:w="10920" w:type="dxa"/>
            <w:gridSpan w:val="7"/>
            <w:tcBorders>
              <w:top w:val="single" w:sz="6" w:space="0" w:color="000000" w:themeColor="text1"/>
              <w:bottom w:val="nil"/>
            </w:tcBorders>
            <w:shd w:val="solid" w:color="FBD3A5" w:themeColor="accent1" w:themeTint="66" w:fill="F9BE78" w:themeFill="accent3"/>
          </w:tcPr>
          <w:p w14:paraId="3AB041A3" w14:textId="4CD50921" w:rsidR="00EC044D" w:rsidRPr="0042544D" w:rsidRDefault="002F3A2E" w:rsidP="00F311C9">
            <w:pPr>
              <w:rPr>
                <w:rFonts w:ascii="Corbel" w:hAnsi="Corbel"/>
                <w:sz w:val="20"/>
                <w:szCs w:val="20"/>
              </w:rPr>
            </w:pPr>
            <w:r w:rsidRPr="0042544D">
              <w:rPr>
                <w:rFonts w:ascii="Corbel" w:hAnsi="Corbe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A057FC" wp14:editId="772E8A13">
                      <wp:simplePos x="0" y="0"/>
                      <wp:positionH relativeFrom="column">
                        <wp:posOffset>5382260</wp:posOffset>
                      </wp:positionH>
                      <wp:positionV relativeFrom="paragraph">
                        <wp:posOffset>-1905</wp:posOffset>
                      </wp:positionV>
                      <wp:extent cx="1468755" cy="563880"/>
                      <wp:effectExtent l="0" t="0" r="17145" b="26670"/>
                      <wp:wrapNone/>
                      <wp:docPr id="95037907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8755" cy="563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B14846" w14:textId="77777777" w:rsidR="00EC044D" w:rsidRPr="00E81714" w:rsidRDefault="00EC044D" w:rsidP="00EC044D">
                                  <w:pPr>
                                    <w:shd w:val="clear" w:color="auto" w:fill="FDF1E3" w:themeFill="accent3" w:themeFillTint="33"/>
                                    <w:rPr>
                                      <w:b/>
                                    </w:rPr>
                                  </w:pPr>
                                  <w:r w:rsidRPr="00E81714">
                                    <w:rPr>
                                      <w:b/>
                                    </w:rPr>
                                    <w:t>OLL-Our Lady of the Lake</w:t>
                                  </w:r>
                                </w:p>
                                <w:p w14:paraId="182E9BE5" w14:textId="77777777" w:rsidR="00EC044D" w:rsidRPr="00E81714" w:rsidRDefault="00EC044D" w:rsidP="00EC044D">
                                  <w:pPr>
                                    <w:shd w:val="clear" w:color="auto" w:fill="FDF1E3" w:themeFill="accent3" w:themeFillTint="33"/>
                                    <w:rPr>
                                      <w:b/>
                                    </w:rPr>
                                  </w:pPr>
                                  <w:r w:rsidRPr="00E81714">
                                    <w:rPr>
                                      <w:b/>
                                    </w:rPr>
                                    <w:t>St. J- St. James</w:t>
                                  </w:r>
                                </w:p>
                                <w:p w14:paraId="4F1F5A56" w14:textId="77777777" w:rsidR="00EC044D" w:rsidRPr="00E81714" w:rsidRDefault="00EC044D" w:rsidP="00EC044D">
                                  <w:pPr>
                                    <w:shd w:val="clear" w:color="auto" w:fill="FDF1E3" w:themeFill="accent3" w:themeFillTint="33"/>
                                    <w:rPr>
                                      <w:b/>
                                    </w:rPr>
                                  </w:pPr>
                                  <w:r w:rsidRPr="00E81714">
                                    <w:rPr>
                                      <w:b/>
                                    </w:rPr>
                                    <w:t>St. H- St. Hubert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7AA057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23.8pt;margin-top:-.15pt;width:115.65pt;height:4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" fillcolor="white [3201]" strokeweight=".5pt">
                      <v:textbox>
                        <w:txbxContent>
                          <w:p w14:paraId="5CB14846" w14:textId="77777777" w:rsidR="00EC044D" w:rsidRPr="00E81714" w:rsidRDefault="00EC044D" w:rsidP="00EC044D">
                            <w:pPr>
                              <w:shd w:val="clear" w:color="auto" w:fill="FDF1E3" w:themeFill="accent3" w:themeFillTint="33"/>
                              <w:rPr>
                                <w:b/>
                              </w:rPr>
                            </w:pPr>
                            <w:r w:rsidRPr="00E81714">
                              <w:rPr>
                                <w:b/>
                              </w:rPr>
                              <w:t>OLL-Our Lady of the Lake</w:t>
                            </w:r>
                          </w:p>
                          <w:p w14:paraId="182E9BE5" w14:textId="77777777" w:rsidR="00EC044D" w:rsidRPr="00E81714" w:rsidRDefault="00EC044D" w:rsidP="00EC044D">
                            <w:pPr>
                              <w:shd w:val="clear" w:color="auto" w:fill="FDF1E3" w:themeFill="accent3" w:themeFillTint="33"/>
                              <w:rPr>
                                <w:b/>
                              </w:rPr>
                            </w:pPr>
                            <w:r w:rsidRPr="00E81714">
                              <w:rPr>
                                <w:b/>
                              </w:rPr>
                              <w:t>St. J- St. James</w:t>
                            </w:r>
                          </w:p>
                          <w:p w14:paraId="4F1F5A56" w14:textId="77777777" w:rsidR="00EC044D" w:rsidRPr="00E81714" w:rsidRDefault="00EC044D" w:rsidP="00EC044D">
                            <w:pPr>
                              <w:shd w:val="clear" w:color="auto" w:fill="FDF1E3" w:themeFill="accent3" w:themeFillTint="33"/>
                              <w:rPr>
                                <w:b/>
                              </w:rPr>
                            </w:pPr>
                            <w:r w:rsidRPr="00E81714">
                              <w:rPr>
                                <w:b/>
                              </w:rPr>
                              <w:t>St. H- St. Hubert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11C9" w:rsidRPr="0042544D">
              <w:rPr>
                <w:rFonts w:ascii="Corbel" w:hAnsi="Corbel"/>
                <w:b/>
                <w:sz w:val="20"/>
                <w:szCs w:val="20"/>
                <w:u w:val="single"/>
              </w:rPr>
              <w:t>Parish/School Office Hours:</w:t>
            </w:r>
            <w:r w:rsidR="00F311C9" w:rsidRPr="0042544D">
              <w:rPr>
                <w:rFonts w:ascii="Corbel" w:hAnsi="Corbel"/>
                <w:b/>
                <w:sz w:val="20"/>
                <w:szCs w:val="20"/>
              </w:rPr>
              <w:t xml:space="preserve">  </w:t>
            </w:r>
            <w:r w:rsidR="00F311C9" w:rsidRPr="0042544D">
              <w:rPr>
                <w:rFonts w:ascii="Corbel" w:hAnsi="Corbel"/>
                <w:sz w:val="20"/>
                <w:szCs w:val="20"/>
              </w:rPr>
              <w:t xml:space="preserve">  </w:t>
            </w:r>
          </w:p>
          <w:p w14:paraId="05831B1C" w14:textId="4295D8D0" w:rsidR="009B0893" w:rsidRPr="0042544D" w:rsidRDefault="00EC044D" w:rsidP="00F311C9">
            <w:pPr>
              <w:rPr>
                <w:rFonts w:ascii="Corbel" w:hAnsi="Corbel"/>
                <w:sz w:val="20"/>
                <w:szCs w:val="20"/>
              </w:rPr>
            </w:pPr>
            <w:r w:rsidRPr="0042544D">
              <w:rPr>
                <w:rFonts w:ascii="Corbel" w:hAnsi="Corbel"/>
                <w:sz w:val="20"/>
                <w:szCs w:val="20"/>
              </w:rPr>
              <w:t>OLL</w:t>
            </w:r>
            <w:r w:rsidR="002F3A2E">
              <w:rPr>
                <w:rFonts w:ascii="Corbel" w:hAnsi="Corbel"/>
                <w:sz w:val="20"/>
                <w:szCs w:val="20"/>
              </w:rPr>
              <w:t>:</w:t>
            </w:r>
            <w:r w:rsidR="00591598" w:rsidRPr="0042544D">
              <w:rPr>
                <w:rFonts w:ascii="Corbel" w:hAnsi="Corbel"/>
                <w:sz w:val="20"/>
                <w:szCs w:val="20"/>
              </w:rPr>
              <w:t xml:space="preserve"> </w:t>
            </w:r>
            <w:r w:rsidR="00F311C9" w:rsidRPr="0042544D">
              <w:rPr>
                <w:rFonts w:ascii="Corbel" w:hAnsi="Corbel"/>
                <w:sz w:val="20"/>
                <w:szCs w:val="20"/>
              </w:rPr>
              <w:t>Monday – Friday   8:00 am – 4:00 pm</w:t>
            </w:r>
          </w:p>
          <w:p w14:paraId="0B49D4FC" w14:textId="56C64CB9" w:rsidR="00EC044D" w:rsidRPr="0042544D" w:rsidRDefault="00EC044D" w:rsidP="00F311C9">
            <w:pPr>
              <w:rPr>
                <w:rFonts w:ascii="Corbel" w:hAnsi="Corbel"/>
                <w:sz w:val="20"/>
                <w:szCs w:val="20"/>
              </w:rPr>
            </w:pPr>
          </w:p>
        </w:tc>
      </w:tr>
    </w:tbl>
    <w:p w14:paraId="04BC2487" w14:textId="13567202" w:rsidR="00542788" w:rsidRPr="0042544D" w:rsidRDefault="00542788" w:rsidP="00961557">
      <w:pPr>
        <w:pStyle w:val="NoSpacing"/>
        <w:rPr>
          <w:szCs w:val="20"/>
        </w:rPr>
      </w:pPr>
    </w:p>
    <w:p w14:paraId="75D053CD" w14:textId="77777777" w:rsidR="002F3A2E" w:rsidRDefault="00DC7C5E" w:rsidP="00172376">
      <w:pPr>
        <w:tabs>
          <w:tab w:val="center" w:pos="4680"/>
        </w:tabs>
        <w:spacing w:before="0" w:after="0"/>
        <w:rPr>
          <w:noProof/>
        </w:rPr>
      </w:pPr>
      <w:r>
        <w:rPr>
          <w:noProof/>
        </w:rPr>
        <w:t xml:space="preserve">         </w:t>
      </w:r>
    </w:p>
    <w:p w14:paraId="31284D7E" w14:textId="77777777" w:rsidR="002F3A2E" w:rsidRDefault="002F3A2E" w:rsidP="00172376">
      <w:pPr>
        <w:tabs>
          <w:tab w:val="center" w:pos="4680"/>
        </w:tabs>
        <w:spacing w:before="0" w:after="0"/>
        <w:rPr>
          <w:noProof/>
        </w:rPr>
      </w:pPr>
    </w:p>
    <w:p w14:paraId="15BA7D73" w14:textId="542BD8C8" w:rsidR="00940709" w:rsidRPr="006F2731" w:rsidRDefault="00172376" w:rsidP="00172376">
      <w:pPr>
        <w:tabs>
          <w:tab w:val="center" w:pos="4680"/>
        </w:tabs>
        <w:spacing w:before="0" w:after="0"/>
        <w:rPr>
          <w:rFonts w:ascii="Monotype Corsiva" w:eastAsia="Calibri" w:hAnsi="Monotype Corsiva" w:cs="Times New Roman"/>
          <w:b/>
          <w:color w:val="FF9900"/>
          <w:sz w:val="60"/>
          <w:szCs w:val="60"/>
        </w:rPr>
      </w:pPr>
      <w:r>
        <w:rPr>
          <w:rFonts w:ascii="Monotype Corsiva" w:eastAsia="Calibri" w:hAnsi="Monotype Corsiva" w:cs="Times New Roman"/>
          <w:b/>
          <w:color w:val="FF9900"/>
          <w:sz w:val="72"/>
          <w:szCs w:val="72"/>
        </w:rPr>
        <w:tab/>
        <w:t xml:space="preserve">         </w:t>
      </w:r>
      <w:r w:rsidR="00940709" w:rsidRPr="006F2731">
        <w:rPr>
          <w:rFonts w:ascii="Monotype Corsiva" w:eastAsia="Calibri" w:hAnsi="Monotype Corsiva" w:cs="Times New Roman"/>
          <w:b/>
          <w:color w:val="FF9900"/>
          <w:sz w:val="60"/>
          <w:szCs w:val="60"/>
        </w:rPr>
        <w:t>October Birthdays</w:t>
      </w:r>
      <w:r w:rsidRPr="006F2731">
        <w:rPr>
          <w:rFonts w:ascii="Monotype Corsiva" w:eastAsia="Calibri" w:hAnsi="Monotype Corsiva" w:cs="Times New Roman"/>
          <w:b/>
          <w:color w:val="FF9900"/>
          <w:sz w:val="60"/>
          <w:szCs w:val="60"/>
        </w:rPr>
        <w:t xml:space="preserve">     </w:t>
      </w:r>
    </w:p>
    <w:p w14:paraId="6BBFA14B" w14:textId="3DFBF4B7" w:rsidR="00940709" w:rsidRPr="00DA52D6" w:rsidRDefault="00172376" w:rsidP="00DA52D6">
      <w:pPr>
        <w:spacing w:before="0" w:after="0" w:line="360" w:lineRule="auto"/>
        <w:contextualSpacing/>
        <w:rPr>
          <w:rFonts w:ascii="Monotype Corsiva" w:eastAsia="Calibri" w:hAnsi="Monotype Corsiva" w:cs="Times New Roman"/>
          <w:sz w:val="28"/>
          <w:szCs w:val="28"/>
        </w:rPr>
      </w:pPr>
      <w:r w:rsidRPr="00FF0E11">
        <w:rPr>
          <w:noProof/>
        </w:rPr>
        <w:drawing>
          <wp:anchor distT="0" distB="0" distL="114300" distR="114300" simplePos="0" relativeHeight="251667456" behindDoc="0" locked="0" layoutInCell="1" allowOverlap="1" wp14:anchorId="19720760" wp14:editId="0924CF0E">
            <wp:simplePos x="0" y="0"/>
            <wp:positionH relativeFrom="column">
              <wp:posOffset>3512820</wp:posOffset>
            </wp:positionH>
            <wp:positionV relativeFrom="paragraph">
              <wp:posOffset>5683885</wp:posOffset>
            </wp:positionV>
            <wp:extent cx="3013299" cy="2686050"/>
            <wp:effectExtent l="0" t="0" r="0" b="0"/>
            <wp:wrapNone/>
            <wp:docPr id="1" name="Picture 1" descr="Fall Birthday Wishes&quot; | Thanksgiving eCard | Blue Mountain eC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ll Birthday Wishes&quot; | Thanksgiving eCard | Blue Mountain eCard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299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76D6" w:rsidRPr="00CC1D89">
        <w:rPr>
          <w:rFonts w:ascii="Monotype Corsiva" w:hAnsi="Monotype Corsiv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87F913" wp14:editId="402EF275">
                <wp:simplePos x="0" y="0"/>
                <wp:positionH relativeFrom="margin">
                  <wp:align>left</wp:align>
                </wp:positionH>
                <wp:positionV relativeFrom="paragraph">
                  <wp:posOffset>129540</wp:posOffset>
                </wp:positionV>
                <wp:extent cx="2385060" cy="8738484"/>
                <wp:effectExtent l="0" t="0" r="0" b="5715"/>
                <wp:wrapNone/>
                <wp:docPr id="297321971" name="Text Box 297321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060" cy="87384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724E30" w14:textId="77777777" w:rsidR="00DA52D6" w:rsidRPr="00DA52D6" w:rsidRDefault="00DA52D6" w:rsidP="00DA52D6">
                            <w:pPr>
                              <w:spacing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color w:val="C56F09" w:themeColor="accent1" w:themeShade="BF"/>
                                <w:sz w:val="28"/>
                                <w:szCs w:val="28"/>
                              </w:rPr>
                            </w:pPr>
                            <w:r w:rsidRPr="00DA52D6">
                              <w:rPr>
                                <w:rFonts w:ascii="Monotype Corsiva" w:hAnsi="Monotype Corsiva"/>
                                <w:b/>
                                <w:bCs/>
                                <w:color w:val="C56F09" w:themeColor="accent1" w:themeShade="BF"/>
                                <w:sz w:val="28"/>
                                <w:szCs w:val="28"/>
                              </w:rPr>
                              <w:t>Our Lady of the Lake</w:t>
                            </w:r>
                          </w:p>
                          <w:p w14:paraId="03ED3892" w14:textId="027721D6" w:rsidR="00E77904" w:rsidRDefault="00E77904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</w:t>
                            </w:r>
                            <w:r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Clay Kreiner</w:t>
                            </w:r>
                          </w:p>
                          <w:p w14:paraId="470D1EDE" w14:textId="6FE37430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George Everett</w:t>
                            </w:r>
                          </w:p>
                          <w:p w14:paraId="181A29AC" w14:textId="27560083" w:rsidR="00DA52D6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5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Michael Mackey</w:t>
                            </w:r>
                          </w:p>
                          <w:p w14:paraId="1E663396" w14:textId="5BFEED99" w:rsidR="00E77904" w:rsidRPr="006F2731" w:rsidRDefault="00E77904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Michael Newby</w:t>
                            </w:r>
                          </w:p>
                          <w:p w14:paraId="3EBD792F" w14:textId="70D7C212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Carol Spindler</w:t>
                            </w:r>
                          </w:p>
                          <w:p w14:paraId="05DEE7C7" w14:textId="1DD909B2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Daniel Zielinski</w:t>
                            </w:r>
                          </w:p>
                          <w:p w14:paraId="536E7FC1" w14:textId="7A7800A3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7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Laurie Chudzinski</w:t>
                            </w:r>
                          </w:p>
                          <w:p w14:paraId="5127ED5F" w14:textId="2842E011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Timothy Cowan</w:t>
                            </w:r>
                          </w:p>
                          <w:p w14:paraId="5360C7FF" w14:textId="06D5A549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Tyler Silva</w:t>
                            </w:r>
                          </w:p>
                          <w:p w14:paraId="03CA42B0" w14:textId="68343F0D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8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Edmund Lipon</w:t>
                            </w:r>
                          </w:p>
                          <w:p w14:paraId="016D0001" w14:textId="5C09D5A5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10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Michael Beech</w:t>
                            </w:r>
                          </w:p>
                          <w:p w14:paraId="4DA5E454" w14:textId="43AD44B7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Barbara Parol</w:t>
                            </w:r>
                          </w:p>
                          <w:p w14:paraId="00CF54F2" w14:textId="71D5F031" w:rsidR="004876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="004876D6"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Meredith Poster</w:t>
                            </w:r>
                          </w:p>
                          <w:p w14:paraId="47CB45D7" w14:textId="5611B811" w:rsidR="00DA52D6" w:rsidRPr="006F2731" w:rsidRDefault="00DA52D6" w:rsidP="004876D6">
                            <w:pPr>
                              <w:spacing w:line="276" w:lineRule="auto"/>
                              <w:ind w:left="720" w:firstLine="720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Mary Speer</w:t>
                            </w:r>
                          </w:p>
                          <w:p w14:paraId="465DF8BA" w14:textId="165A368B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11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Louanne Vieau</w:t>
                            </w:r>
                          </w:p>
                          <w:p w14:paraId="571AFD98" w14:textId="3EA725AE" w:rsidR="004876D6" w:rsidRPr="006F2731" w:rsidRDefault="004876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12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George Mika</w:t>
                            </w:r>
                          </w:p>
                          <w:p w14:paraId="7066FBFB" w14:textId="0C75B10D" w:rsidR="004876D6" w:rsidRPr="006F2731" w:rsidRDefault="004876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14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Dorien Poster</w:t>
                            </w:r>
                          </w:p>
                          <w:p w14:paraId="5C431D8C" w14:textId="2D5D53DC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15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Helga Chapp</w:t>
                            </w:r>
                          </w:p>
                          <w:p w14:paraId="15D178E6" w14:textId="758F7336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16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Judy Moffit</w:t>
                            </w:r>
                          </w:p>
                          <w:p w14:paraId="2036A1B4" w14:textId="4A2C674A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18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Celine Smith</w:t>
                            </w:r>
                          </w:p>
                          <w:p w14:paraId="6AE635C7" w14:textId="7986B952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19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Darren Barnes</w:t>
                            </w:r>
                          </w:p>
                          <w:p w14:paraId="1CAA06C3" w14:textId="28DAD60A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Eugene Bowerman</w:t>
                            </w:r>
                          </w:p>
                          <w:p w14:paraId="5C392733" w14:textId="79ED8A0D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Virginia Mulka</w:t>
                            </w:r>
                          </w:p>
                          <w:p w14:paraId="35081224" w14:textId="4E0A795A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Pichard Polus</w:t>
                            </w:r>
                          </w:p>
                          <w:p w14:paraId="41D216DE" w14:textId="72EDE49D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23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Barbara Stovall</w:t>
                            </w:r>
                          </w:p>
                          <w:p w14:paraId="0800FC81" w14:textId="58313663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24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Pamela Dugan</w:t>
                            </w:r>
                          </w:p>
                          <w:p w14:paraId="6C9076B2" w14:textId="35D9E5E9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25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Gary Chapp</w:t>
                            </w:r>
                          </w:p>
                          <w:p w14:paraId="118CA0AF" w14:textId="2CD66584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28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Charlotte Sredzinski</w:t>
                            </w:r>
                          </w:p>
                          <w:p w14:paraId="28E39DDB" w14:textId="62FC16B2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29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Madison Speer</w:t>
                            </w:r>
                          </w:p>
                          <w:p w14:paraId="3F2BAEDA" w14:textId="6B969311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31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Haleigh Foster</w:t>
                            </w:r>
                          </w:p>
                          <w:p w14:paraId="0BA08C26" w14:textId="3F46B1CE" w:rsidR="00DA52D6" w:rsidRPr="006F2731" w:rsidRDefault="00DA52D6" w:rsidP="00DA52D6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Mark Giasson</w:t>
                            </w:r>
                          </w:p>
                          <w:p w14:paraId="7A04E10B" w14:textId="5DEDF314" w:rsidR="00DA52D6" w:rsidRPr="006F2731" w:rsidRDefault="00DA52D6" w:rsidP="00DA52D6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7F913" id="_x0000_t202" coordsize="21600,21600" o:spt="202" path="m,l,21600r21600,l21600,xe">
                <v:stroke joinstyle="miter"/>
                <v:path gradientshapeok="t" o:connecttype="rect"/>
              </v:shapetype>
              <v:shape id="Text Box 297321971" o:spid="_x0000_s1027" type="#_x0000_t202" style="position:absolute;margin-left:0;margin-top:10.2pt;width:187.8pt;height:688.0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" fillcolor="white [3201]" stroked="f" strokeweight=".5pt">
                <v:textbox>
                  <w:txbxContent>
                    <w:p w14:paraId="55724E30" w14:textId="77777777" w:rsidR="00DA52D6" w:rsidRPr="00DA52D6" w:rsidRDefault="00DA52D6" w:rsidP="00DA52D6">
                      <w:pPr>
                        <w:spacing w:line="276" w:lineRule="auto"/>
                        <w:jc w:val="center"/>
                        <w:rPr>
                          <w:rFonts w:ascii="Monotype Corsiva" w:hAnsi="Monotype Corsiva"/>
                          <w:b/>
                          <w:bCs/>
                          <w:color w:val="C56F09" w:themeColor="accent1" w:themeShade="BF"/>
                          <w:sz w:val="28"/>
                          <w:szCs w:val="28"/>
                        </w:rPr>
                      </w:pPr>
                      <w:r w:rsidRPr="00DA52D6">
                        <w:rPr>
                          <w:rFonts w:ascii="Monotype Corsiva" w:hAnsi="Monotype Corsiva"/>
                          <w:b/>
                          <w:bCs/>
                          <w:color w:val="C56F09" w:themeColor="accent1" w:themeShade="BF"/>
                          <w:sz w:val="28"/>
                          <w:szCs w:val="28"/>
                        </w:rPr>
                        <w:t>Our Lady of the Lake</w:t>
                      </w:r>
                    </w:p>
                    <w:p w14:paraId="03ED3892" w14:textId="027721D6" w:rsidR="00E77904" w:rsidRDefault="00E77904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</w:t>
                      </w:r>
                      <w:r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Clay Kreiner</w:t>
                      </w:r>
                    </w:p>
                    <w:p w14:paraId="470D1EDE" w14:textId="6FE37430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George Everett</w:t>
                      </w:r>
                    </w:p>
                    <w:p w14:paraId="181A29AC" w14:textId="27560083" w:rsidR="00DA52D6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5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Michael Mackey</w:t>
                      </w:r>
                    </w:p>
                    <w:p w14:paraId="1E663396" w14:textId="5BFEED99" w:rsidR="00E77904" w:rsidRPr="006F2731" w:rsidRDefault="00E77904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Michael Newby</w:t>
                      </w:r>
                    </w:p>
                    <w:p w14:paraId="3EBD792F" w14:textId="70D7C212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Carol Spindler</w:t>
                      </w:r>
                    </w:p>
                    <w:p w14:paraId="05DEE7C7" w14:textId="1DD909B2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Daniel Zielinski</w:t>
                      </w:r>
                    </w:p>
                    <w:p w14:paraId="536E7FC1" w14:textId="7A7800A3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7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Laurie Chudzinski</w:t>
                      </w:r>
                    </w:p>
                    <w:p w14:paraId="5127ED5F" w14:textId="2842E011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Timothy Cowan</w:t>
                      </w:r>
                    </w:p>
                    <w:p w14:paraId="5360C7FF" w14:textId="06D5A549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Tyler Silva</w:t>
                      </w:r>
                    </w:p>
                    <w:p w14:paraId="03CA42B0" w14:textId="68343F0D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8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Edmund Lipon</w:t>
                      </w:r>
                    </w:p>
                    <w:p w14:paraId="016D0001" w14:textId="5C09D5A5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10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Michael Beech</w:t>
                      </w:r>
                    </w:p>
                    <w:p w14:paraId="4DA5E454" w14:textId="43AD44B7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Barbara Parol</w:t>
                      </w:r>
                    </w:p>
                    <w:p w14:paraId="00CF54F2" w14:textId="71D5F031" w:rsidR="004876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="004876D6"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Meredith Poster</w:t>
                      </w:r>
                    </w:p>
                    <w:p w14:paraId="47CB45D7" w14:textId="5611B811" w:rsidR="00DA52D6" w:rsidRPr="006F2731" w:rsidRDefault="00DA52D6" w:rsidP="004876D6">
                      <w:pPr>
                        <w:spacing w:line="276" w:lineRule="auto"/>
                        <w:ind w:left="720" w:firstLine="720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Mary Speer</w:t>
                      </w:r>
                    </w:p>
                    <w:p w14:paraId="465DF8BA" w14:textId="165A368B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11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Louanne Vieau</w:t>
                      </w:r>
                    </w:p>
                    <w:p w14:paraId="571AFD98" w14:textId="3EA725AE" w:rsidR="004876D6" w:rsidRPr="006F2731" w:rsidRDefault="004876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12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George Mika</w:t>
                      </w:r>
                    </w:p>
                    <w:p w14:paraId="7066FBFB" w14:textId="0C75B10D" w:rsidR="004876D6" w:rsidRPr="006F2731" w:rsidRDefault="004876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14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Dorien Poster</w:t>
                      </w:r>
                    </w:p>
                    <w:p w14:paraId="5C431D8C" w14:textId="2D5D53DC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15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Helga Chapp</w:t>
                      </w:r>
                    </w:p>
                    <w:p w14:paraId="15D178E6" w14:textId="758F7336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16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Judy Moffit</w:t>
                      </w:r>
                    </w:p>
                    <w:p w14:paraId="2036A1B4" w14:textId="4A2C674A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18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Celine Smith</w:t>
                      </w:r>
                    </w:p>
                    <w:p w14:paraId="6AE635C7" w14:textId="7986B952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19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Darren Barnes</w:t>
                      </w:r>
                    </w:p>
                    <w:p w14:paraId="1CAA06C3" w14:textId="28DAD60A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Eugene Bowerman</w:t>
                      </w:r>
                    </w:p>
                    <w:p w14:paraId="5C392733" w14:textId="79ED8A0D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Virginia Mulka</w:t>
                      </w:r>
                    </w:p>
                    <w:p w14:paraId="35081224" w14:textId="4E0A795A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Pichard Polus</w:t>
                      </w:r>
                    </w:p>
                    <w:p w14:paraId="41D216DE" w14:textId="72EDE49D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23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Barbara Stovall</w:t>
                      </w:r>
                    </w:p>
                    <w:p w14:paraId="0800FC81" w14:textId="58313663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24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Pamela Dugan</w:t>
                      </w:r>
                    </w:p>
                    <w:p w14:paraId="6C9076B2" w14:textId="35D9E5E9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25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Gary Chapp</w:t>
                      </w:r>
                    </w:p>
                    <w:p w14:paraId="118CA0AF" w14:textId="2CD66584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28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Charlotte Sredzinski</w:t>
                      </w:r>
                    </w:p>
                    <w:p w14:paraId="28E39DDB" w14:textId="62FC16B2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29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Madison Speer</w:t>
                      </w:r>
                    </w:p>
                    <w:p w14:paraId="3F2BAEDA" w14:textId="6B969311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31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Haleigh Foster</w:t>
                      </w:r>
                    </w:p>
                    <w:p w14:paraId="0BA08C26" w14:textId="3F46B1CE" w:rsidR="00DA52D6" w:rsidRPr="006F2731" w:rsidRDefault="00DA52D6" w:rsidP="00DA52D6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Mark Giasson</w:t>
                      </w:r>
                    </w:p>
                    <w:p w14:paraId="7A04E10B" w14:textId="5DEDF314" w:rsidR="00DA52D6" w:rsidRPr="006F2731" w:rsidRDefault="00DA52D6" w:rsidP="00DA52D6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480F" w:rsidRPr="008D149B">
        <w:rPr>
          <w:rFonts w:ascii="Monotype Corsiva" w:hAnsi="Monotype Corsiv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701955" wp14:editId="2C683E54">
                <wp:simplePos x="0" y="0"/>
                <wp:positionH relativeFrom="margin">
                  <wp:posOffset>4648200</wp:posOffset>
                </wp:positionH>
                <wp:positionV relativeFrom="paragraph">
                  <wp:posOffset>170180</wp:posOffset>
                </wp:positionV>
                <wp:extent cx="2377440" cy="3947160"/>
                <wp:effectExtent l="0" t="0" r="381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394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BA35E4" w14:textId="77777777" w:rsidR="0089480F" w:rsidRPr="0089480F" w:rsidRDefault="0089480F" w:rsidP="0089480F">
                            <w:pPr>
                              <w:spacing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color w:val="C56F09" w:themeColor="accent1" w:themeShade="BF"/>
                                <w:sz w:val="28"/>
                                <w:szCs w:val="28"/>
                              </w:rPr>
                            </w:pPr>
                            <w:r w:rsidRPr="0089480F">
                              <w:rPr>
                                <w:rFonts w:ascii="Monotype Corsiva" w:hAnsi="Monotype Corsiva"/>
                                <w:b/>
                                <w:bCs/>
                                <w:color w:val="C56F09" w:themeColor="accent1" w:themeShade="BF"/>
                                <w:sz w:val="28"/>
                                <w:szCs w:val="28"/>
                              </w:rPr>
                              <w:t>Saint Hubert</w:t>
                            </w:r>
                          </w:p>
                          <w:p w14:paraId="6AB213C3" w14:textId="3A9BC366" w:rsidR="0089480F" w:rsidRPr="006F2731" w:rsidRDefault="00EF5494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</w:t>
                            </w:r>
                            <w:r w:rsidR="0089480F"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Sherry Blaisus</w:t>
                            </w:r>
                          </w:p>
                          <w:p w14:paraId="4CAD18EC" w14:textId="100291D9" w:rsidR="0089480F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="00EF5494"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Angela Luna</w:t>
                            </w:r>
                          </w:p>
                          <w:p w14:paraId="2152D237" w14:textId="71EBAB0B" w:rsidR="003F2566" w:rsidRPr="006F2731" w:rsidRDefault="003F2566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</w:t>
                            </w:r>
                            <w:r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Genevieve Johnson</w:t>
                            </w:r>
                          </w:p>
                          <w:p w14:paraId="27A203F5" w14:textId="45D7C847" w:rsidR="0089480F" w:rsidRPr="006F2731" w:rsidRDefault="00EF5494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5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Patricia Dubes</w:t>
                            </w:r>
                          </w:p>
                          <w:p w14:paraId="0D7E88E7" w14:textId="3A0E3A74" w:rsidR="0089480F" w:rsidRPr="006F2731" w:rsidRDefault="00EF5494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13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Linda Nudera</w:t>
                            </w:r>
                          </w:p>
                          <w:p w14:paraId="4A56B08D" w14:textId="5D6E3561" w:rsidR="0089480F" w:rsidRPr="006F2731" w:rsidRDefault="00EF5494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14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Ken Kelly</w:t>
                            </w:r>
                          </w:p>
                          <w:p w14:paraId="31B1DF14" w14:textId="641993DD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="00EF5494"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David Roof</w:t>
                            </w:r>
                          </w:p>
                          <w:p w14:paraId="0FC7CAB9" w14:textId="0B44C632" w:rsidR="0089480F" w:rsidRPr="006F2731" w:rsidRDefault="00EF5494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16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Michael Miller</w:t>
                            </w:r>
                          </w:p>
                          <w:p w14:paraId="48E91405" w14:textId="12473510" w:rsidR="00EF5494" w:rsidRPr="006F2731" w:rsidRDefault="00EF5494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20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Sharon Beaudoin</w:t>
                            </w:r>
                          </w:p>
                          <w:p w14:paraId="05FA559A" w14:textId="64D709FA" w:rsidR="0089480F" w:rsidRPr="006F2731" w:rsidRDefault="00EF5494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23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Tim Kraft</w:t>
                            </w:r>
                          </w:p>
                          <w:p w14:paraId="6FB2A340" w14:textId="77777777" w:rsidR="0089480F" w:rsidRPr="00A25E18" w:rsidRDefault="0089480F" w:rsidP="0089480F">
                            <w:pPr>
                              <w:spacing w:before="0" w:after="0" w:line="276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32DC8D3" w14:textId="77777777" w:rsidR="0089480F" w:rsidRPr="00A25E18" w:rsidRDefault="0089480F" w:rsidP="0089480F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E7E17A5" w14:textId="77777777" w:rsidR="0089480F" w:rsidRPr="00A25E18" w:rsidRDefault="0089480F" w:rsidP="0089480F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65E22B5" w14:textId="77777777" w:rsidR="0089480F" w:rsidRDefault="0089480F" w:rsidP="0089480F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46646B5" w14:textId="77777777" w:rsidR="0089480F" w:rsidRPr="00A2100D" w:rsidRDefault="0089480F" w:rsidP="0089480F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02B35624" w14:textId="77777777" w:rsidR="0089480F" w:rsidRPr="00A2100D" w:rsidRDefault="0089480F" w:rsidP="008948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01955" id="Text Box 4" o:spid="_x0000_s1028" type="#_x0000_t202" style="position:absolute;margin-left:366pt;margin-top:13.4pt;width:187.2pt;height:310.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" fillcolor="white [3201]" stroked="f" strokeweight=".5pt">
                <v:textbox>
                  <w:txbxContent>
                    <w:p w14:paraId="08BA35E4" w14:textId="77777777" w:rsidR="0089480F" w:rsidRPr="0089480F" w:rsidRDefault="0089480F" w:rsidP="0089480F">
                      <w:pPr>
                        <w:spacing w:line="276" w:lineRule="auto"/>
                        <w:jc w:val="center"/>
                        <w:rPr>
                          <w:rFonts w:ascii="Monotype Corsiva" w:hAnsi="Monotype Corsiva"/>
                          <w:b/>
                          <w:bCs/>
                          <w:color w:val="C56F09" w:themeColor="accent1" w:themeShade="BF"/>
                          <w:sz w:val="28"/>
                          <w:szCs w:val="28"/>
                        </w:rPr>
                      </w:pPr>
                      <w:r w:rsidRPr="0089480F">
                        <w:rPr>
                          <w:rFonts w:ascii="Monotype Corsiva" w:hAnsi="Monotype Corsiva"/>
                          <w:b/>
                          <w:bCs/>
                          <w:color w:val="C56F09" w:themeColor="accent1" w:themeShade="BF"/>
                          <w:sz w:val="28"/>
                          <w:szCs w:val="28"/>
                        </w:rPr>
                        <w:t>Saint Hubert</w:t>
                      </w:r>
                    </w:p>
                    <w:p w14:paraId="6AB213C3" w14:textId="3A9BC366" w:rsidR="0089480F" w:rsidRPr="006F2731" w:rsidRDefault="00EF5494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</w:t>
                      </w:r>
                      <w:r w:rsidR="0089480F"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Sherry Blaisus</w:t>
                      </w:r>
                    </w:p>
                    <w:p w14:paraId="4CAD18EC" w14:textId="100291D9" w:rsidR="0089480F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="00EF5494"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Angela Luna</w:t>
                      </w:r>
                    </w:p>
                    <w:p w14:paraId="2152D237" w14:textId="71EBAB0B" w:rsidR="003F2566" w:rsidRPr="006F2731" w:rsidRDefault="003F2566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</w:t>
                      </w:r>
                      <w:r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Genevieve Johnson</w:t>
                      </w:r>
                    </w:p>
                    <w:p w14:paraId="27A203F5" w14:textId="45D7C847" w:rsidR="0089480F" w:rsidRPr="006F2731" w:rsidRDefault="00EF5494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5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Patricia Dubes</w:t>
                      </w:r>
                    </w:p>
                    <w:p w14:paraId="0D7E88E7" w14:textId="3A0E3A74" w:rsidR="0089480F" w:rsidRPr="006F2731" w:rsidRDefault="00EF5494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13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Linda Nudera</w:t>
                      </w:r>
                    </w:p>
                    <w:p w14:paraId="4A56B08D" w14:textId="5D6E3561" w:rsidR="0089480F" w:rsidRPr="006F2731" w:rsidRDefault="00EF5494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14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Ken Kelly</w:t>
                      </w:r>
                    </w:p>
                    <w:p w14:paraId="31B1DF14" w14:textId="641993DD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="00EF5494"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David Roof</w:t>
                      </w:r>
                    </w:p>
                    <w:p w14:paraId="0FC7CAB9" w14:textId="0B44C632" w:rsidR="0089480F" w:rsidRPr="006F2731" w:rsidRDefault="00EF5494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16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Michael Miller</w:t>
                      </w:r>
                    </w:p>
                    <w:p w14:paraId="48E91405" w14:textId="12473510" w:rsidR="00EF5494" w:rsidRPr="006F2731" w:rsidRDefault="00EF5494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20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Sharon Beaudoin</w:t>
                      </w:r>
                    </w:p>
                    <w:p w14:paraId="05FA559A" w14:textId="64D709FA" w:rsidR="0089480F" w:rsidRPr="006F2731" w:rsidRDefault="00EF5494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23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Tim Kraft</w:t>
                      </w:r>
                    </w:p>
                    <w:p w14:paraId="6FB2A340" w14:textId="77777777" w:rsidR="0089480F" w:rsidRPr="00A25E18" w:rsidRDefault="0089480F" w:rsidP="0089480F">
                      <w:pPr>
                        <w:spacing w:before="0" w:after="0" w:line="276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</w:p>
                    <w:p w14:paraId="332DC8D3" w14:textId="77777777" w:rsidR="0089480F" w:rsidRPr="00A25E18" w:rsidRDefault="0089480F" w:rsidP="0089480F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</w:p>
                    <w:p w14:paraId="7E7E17A5" w14:textId="77777777" w:rsidR="0089480F" w:rsidRPr="00A25E18" w:rsidRDefault="0089480F" w:rsidP="0089480F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</w:p>
                    <w:p w14:paraId="465E22B5" w14:textId="77777777" w:rsidR="0089480F" w:rsidRDefault="0089480F" w:rsidP="0089480F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8"/>
                          <w:szCs w:val="28"/>
                        </w:rPr>
                      </w:pPr>
                    </w:p>
                    <w:p w14:paraId="246646B5" w14:textId="77777777" w:rsidR="0089480F" w:rsidRPr="00A2100D" w:rsidRDefault="0089480F" w:rsidP="0089480F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8"/>
                          <w:szCs w:val="28"/>
                        </w:rPr>
                      </w:pPr>
                    </w:p>
                    <w:p w14:paraId="02B35624" w14:textId="77777777" w:rsidR="0089480F" w:rsidRPr="00A2100D" w:rsidRDefault="0089480F" w:rsidP="0089480F"/>
                  </w:txbxContent>
                </v:textbox>
                <w10:wrap anchorx="margin"/>
              </v:shape>
            </w:pict>
          </mc:Fallback>
        </mc:AlternateContent>
      </w:r>
      <w:r w:rsidR="0089480F" w:rsidRPr="008D149B">
        <w:rPr>
          <w:rFonts w:ascii="Monotype Corsiva" w:hAnsi="Monotype Corsiv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86F434" wp14:editId="16D05BD6">
                <wp:simplePos x="0" y="0"/>
                <wp:positionH relativeFrom="margin">
                  <wp:align>center</wp:align>
                </wp:positionH>
                <wp:positionV relativeFrom="paragraph">
                  <wp:posOffset>144780</wp:posOffset>
                </wp:positionV>
                <wp:extent cx="2409825" cy="4549140"/>
                <wp:effectExtent l="0" t="0" r="9525" b="3810"/>
                <wp:wrapNone/>
                <wp:docPr id="280524434" name="Text Box 280524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4549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87C98D" w14:textId="77777777" w:rsidR="0089480F" w:rsidRPr="0089480F" w:rsidRDefault="0089480F" w:rsidP="0089480F">
                            <w:pPr>
                              <w:spacing w:line="276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color w:val="C56F09" w:themeColor="accent1" w:themeShade="BF"/>
                                <w:sz w:val="28"/>
                                <w:szCs w:val="28"/>
                              </w:rPr>
                            </w:pPr>
                            <w:r w:rsidRPr="0089480F">
                              <w:rPr>
                                <w:rFonts w:ascii="Monotype Corsiva" w:hAnsi="Monotype Corsiva"/>
                                <w:b/>
                                <w:bCs/>
                                <w:color w:val="C56F09" w:themeColor="accent1" w:themeShade="BF"/>
                                <w:sz w:val="28"/>
                                <w:szCs w:val="28"/>
                              </w:rPr>
                              <w:t>Saint James the Greater</w:t>
                            </w:r>
                          </w:p>
                          <w:p w14:paraId="414BFC3E" w14:textId="0EB75D42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Lillian Prindle</w:t>
                            </w:r>
                          </w:p>
                          <w:p w14:paraId="1B189E15" w14:textId="7782D061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Beverly Rose</w:t>
                            </w:r>
                          </w:p>
                          <w:p w14:paraId="1A755104" w14:textId="39F165A4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3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Gerald Beckman</w:t>
                            </w:r>
                          </w:p>
                          <w:p w14:paraId="21B1C193" w14:textId="3F27DB7F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Leonard Natkowski</w:t>
                            </w:r>
                          </w:p>
                          <w:p w14:paraId="3B5BE3F1" w14:textId="5C317875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4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Karen Mayer</w:t>
                            </w:r>
                          </w:p>
                          <w:p w14:paraId="4F446F97" w14:textId="56F159F1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7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Lindsay Hillier</w:t>
                            </w:r>
                          </w:p>
                          <w:p w14:paraId="0F79C1EF" w14:textId="4DAE91BF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14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Carol Gottschling</w:t>
                            </w:r>
                          </w:p>
                          <w:p w14:paraId="4D11ABA4" w14:textId="6BE25A03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20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Gail Klco</w:t>
                            </w:r>
                          </w:p>
                          <w:p w14:paraId="39F286CC" w14:textId="6DA622C2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Kristy Muszynski</w:t>
                            </w:r>
                          </w:p>
                          <w:p w14:paraId="282A203F" w14:textId="7F3F1727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>October 24</w:t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James Mikolaizik</w:t>
                            </w:r>
                          </w:p>
                          <w:p w14:paraId="60AA6ABA" w14:textId="3C212B44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</w:r>
                            <w:r w:rsidRPr="006F2731"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  <w:tab/>
                              <w:t>Barbara Schlitz</w:t>
                            </w:r>
                          </w:p>
                          <w:p w14:paraId="7323C615" w14:textId="12E4A0D6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  <w:t>October 25</w:t>
                            </w:r>
                            <w:r w:rsidRPr="006F2731"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  <w:tab/>
                              <w:t>Julianne Huff</w:t>
                            </w:r>
                          </w:p>
                          <w:p w14:paraId="540AF701" w14:textId="1A918C2B" w:rsidR="00AE6ECC" w:rsidRDefault="0089480F" w:rsidP="0089480F">
                            <w:pPr>
                              <w:spacing w:line="276" w:lineRule="auto"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  <w:t>October 26</w:t>
                            </w:r>
                            <w:r w:rsidRPr="006F2731"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E6ECC"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  <w:t>Kenneth Sohn</w:t>
                            </w:r>
                          </w:p>
                          <w:p w14:paraId="2182CCA3" w14:textId="4BE9666B" w:rsidR="0089480F" w:rsidRPr="006F2731" w:rsidRDefault="0089480F" w:rsidP="00AE6ECC">
                            <w:pPr>
                              <w:spacing w:line="276" w:lineRule="auto"/>
                              <w:ind w:left="720" w:firstLine="720"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  <w:t>Thomas Weingartz</w:t>
                            </w:r>
                          </w:p>
                          <w:p w14:paraId="3AE6C695" w14:textId="04AD6989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  <w:t>October 28</w:t>
                            </w:r>
                            <w:r w:rsidRPr="006F2731"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  <w:tab/>
                              <w:t>Charlotte Sredzinski</w:t>
                            </w:r>
                          </w:p>
                          <w:p w14:paraId="321056DA" w14:textId="7BB27E27" w:rsidR="0089480F" w:rsidRPr="006F2731" w:rsidRDefault="0089480F" w:rsidP="0089480F">
                            <w:pPr>
                              <w:spacing w:line="276" w:lineRule="auto"/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</w:pPr>
                            <w:r w:rsidRPr="006F2731"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  <w:t>October 29</w:t>
                            </w:r>
                            <w:r w:rsidRPr="006F2731">
                              <w:rPr>
                                <w:rFonts w:ascii="Monotype Corsiva" w:eastAsia="Calibri" w:hAnsi="Monotype Corsiva" w:cs="Times New Roman"/>
                                <w:sz w:val="24"/>
                                <w:szCs w:val="24"/>
                              </w:rPr>
                              <w:tab/>
                              <w:t>Lynne Frye</w:t>
                            </w:r>
                          </w:p>
                          <w:p w14:paraId="3E73127C" w14:textId="77777777" w:rsidR="0089480F" w:rsidRDefault="0089480F" w:rsidP="0089480F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F98E674" w14:textId="77777777" w:rsidR="0089480F" w:rsidRDefault="0089480F" w:rsidP="0089480F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07CDCDF4" w14:textId="77777777" w:rsidR="0089480F" w:rsidRDefault="0089480F" w:rsidP="0089480F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D62CCFF" w14:textId="77777777" w:rsidR="0089480F" w:rsidRPr="00A2100D" w:rsidRDefault="0089480F" w:rsidP="0089480F">
                            <w:pPr>
                              <w:spacing w:before="0" w:after="0" w:line="360" w:lineRule="auto"/>
                              <w:ind w:left="720" w:firstLine="720"/>
                              <w:contextualSpacing/>
                              <w:rPr>
                                <w:rFonts w:ascii="Monotype Corsiva" w:eastAsia="Calibri" w:hAnsi="Monotype Corsiva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25F5E27" w14:textId="77777777" w:rsidR="0089480F" w:rsidRPr="00A2100D" w:rsidRDefault="0089480F" w:rsidP="008948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6F434" id="Text Box 280524434" o:spid="_x0000_s1029" type="#_x0000_t202" style="position:absolute;margin-left:0;margin-top:11.4pt;width:189.75pt;height:358.2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" fillcolor="white [3201]" stroked="f" strokeweight=".5pt">
                <v:textbox>
                  <w:txbxContent>
                    <w:p w14:paraId="3187C98D" w14:textId="77777777" w:rsidR="0089480F" w:rsidRPr="0089480F" w:rsidRDefault="0089480F" w:rsidP="0089480F">
                      <w:pPr>
                        <w:spacing w:line="276" w:lineRule="auto"/>
                        <w:jc w:val="center"/>
                        <w:rPr>
                          <w:rFonts w:ascii="Monotype Corsiva" w:hAnsi="Monotype Corsiva"/>
                          <w:b/>
                          <w:bCs/>
                          <w:color w:val="C56F09" w:themeColor="accent1" w:themeShade="BF"/>
                          <w:sz w:val="28"/>
                          <w:szCs w:val="28"/>
                        </w:rPr>
                      </w:pPr>
                      <w:r w:rsidRPr="0089480F">
                        <w:rPr>
                          <w:rFonts w:ascii="Monotype Corsiva" w:hAnsi="Monotype Corsiva"/>
                          <w:b/>
                          <w:bCs/>
                          <w:color w:val="C56F09" w:themeColor="accent1" w:themeShade="BF"/>
                          <w:sz w:val="28"/>
                          <w:szCs w:val="28"/>
                        </w:rPr>
                        <w:t>Saint James the Greater</w:t>
                      </w:r>
                    </w:p>
                    <w:p w14:paraId="414BFC3E" w14:textId="0EB75D42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Lillian Prindle</w:t>
                      </w:r>
                    </w:p>
                    <w:p w14:paraId="1B189E15" w14:textId="7782D061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Beverly Rose</w:t>
                      </w:r>
                    </w:p>
                    <w:p w14:paraId="1A755104" w14:textId="39F165A4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3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Gerald Beckman</w:t>
                      </w:r>
                    </w:p>
                    <w:p w14:paraId="21B1C193" w14:textId="3F27DB7F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Leonard Natkowski</w:t>
                      </w:r>
                    </w:p>
                    <w:p w14:paraId="3B5BE3F1" w14:textId="5C317875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4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Karen Mayer</w:t>
                      </w:r>
                    </w:p>
                    <w:p w14:paraId="4F446F97" w14:textId="56F159F1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7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Lindsay Hillier</w:t>
                      </w:r>
                    </w:p>
                    <w:p w14:paraId="0F79C1EF" w14:textId="4DAE91BF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14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Carol Gottschling</w:t>
                      </w:r>
                    </w:p>
                    <w:p w14:paraId="4D11ABA4" w14:textId="6BE25A03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20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Gail Klco</w:t>
                      </w:r>
                    </w:p>
                    <w:p w14:paraId="39F286CC" w14:textId="6DA622C2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Kristy Muszynski</w:t>
                      </w:r>
                    </w:p>
                    <w:p w14:paraId="282A203F" w14:textId="7F3F1727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>October 24</w:t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James Mikolaizik</w:t>
                      </w:r>
                    </w:p>
                    <w:p w14:paraId="60AA6ABA" w14:textId="3C212B44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</w:r>
                      <w:r w:rsidRPr="006F2731">
                        <w:rPr>
                          <w:rFonts w:ascii="Monotype Corsiva" w:hAnsi="Monotype Corsiva"/>
                          <w:sz w:val="24"/>
                          <w:szCs w:val="24"/>
                        </w:rPr>
                        <w:tab/>
                        <w:t>Barbara Schlitz</w:t>
                      </w:r>
                    </w:p>
                    <w:p w14:paraId="7323C615" w14:textId="12E4A0D6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  <w:t>October 25</w:t>
                      </w:r>
                      <w:r w:rsidRPr="006F2731"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  <w:tab/>
                        <w:t>Julianne Huff</w:t>
                      </w:r>
                    </w:p>
                    <w:p w14:paraId="540AF701" w14:textId="1A918C2B" w:rsidR="00AE6ECC" w:rsidRDefault="0089480F" w:rsidP="0089480F">
                      <w:pPr>
                        <w:spacing w:line="276" w:lineRule="auto"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  <w:t>October 26</w:t>
                      </w:r>
                      <w:r w:rsidRPr="006F2731"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  <w:tab/>
                      </w:r>
                      <w:r w:rsidR="00AE6ECC"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  <w:t>Kenneth Sohn</w:t>
                      </w:r>
                    </w:p>
                    <w:p w14:paraId="2182CCA3" w14:textId="4BE9666B" w:rsidR="0089480F" w:rsidRPr="006F2731" w:rsidRDefault="0089480F" w:rsidP="00AE6ECC">
                      <w:pPr>
                        <w:spacing w:line="276" w:lineRule="auto"/>
                        <w:ind w:left="720" w:firstLine="720"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  <w:t>Thomas Weingartz</w:t>
                      </w:r>
                    </w:p>
                    <w:p w14:paraId="3AE6C695" w14:textId="04AD6989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  <w:t>October 28</w:t>
                      </w:r>
                      <w:r w:rsidRPr="006F2731"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  <w:tab/>
                        <w:t>Charlotte Sredzinski</w:t>
                      </w:r>
                    </w:p>
                    <w:p w14:paraId="321056DA" w14:textId="7BB27E27" w:rsidR="0089480F" w:rsidRPr="006F2731" w:rsidRDefault="0089480F" w:rsidP="0089480F">
                      <w:pPr>
                        <w:spacing w:line="276" w:lineRule="auto"/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</w:pPr>
                      <w:r w:rsidRPr="006F2731"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  <w:t>October 29</w:t>
                      </w:r>
                      <w:r w:rsidRPr="006F2731">
                        <w:rPr>
                          <w:rFonts w:ascii="Monotype Corsiva" w:eastAsia="Calibri" w:hAnsi="Monotype Corsiva" w:cs="Times New Roman"/>
                          <w:sz w:val="24"/>
                          <w:szCs w:val="24"/>
                        </w:rPr>
                        <w:tab/>
                        <w:t>Lynne Frye</w:t>
                      </w:r>
                    </w:p>
                    <w:p w14:paraId="3E73127C" w14:textId="77777777" w:rsidR="0089480F" w:rsidRDefault="0089480F" w:rsidP="0089480F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8"/>
                          <w:szCs w:val="28"/>
                        </w:rPr>
                      </w:pPr>
                    </w:p>
                    <w:p w14:paraId="5F98E674" w14:textId="77777777" w:rsidR="0089480F" w:rsidRDefault="0089480F" w:rsidP="0089480F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8"/>
                          <w:szCs w:val="28"/>
                        </w:rPr>
                      </w:pPr>
                    </w:p>
                    <w:p w14:paraId="07CDCDF4" w14:textId="77777777" w:rsidR="0089480F" w:rsidRDefault="0089480F" w:rsidP="0089480F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8"/>
                          <w:szCs w:val="28"/>
                        </w:rPr>
                      </w:pPr>
                    </w:p>
                    <w:p w14:paraId="7D62CCFF" w14:textId="77777777" w:rsidR="0089480F" w:rsidRPr="00A2100D" w:rsidRDefault="0089480F" w:rsidP="0089480F">
                      <w:pPr>
                        <w:spacing w:before="0" w:after="0" w:line="360" w:lineRule="auto"/>
                        <w:ind w:left="720" w:firstLine="720"/>
                        <w:contextualSpacing/>
                        <w:rPr>
                          <w:rFonts w:ascii="Monotype Corsiva" w:eastAsia="Calibri" w:hAnsi="Monotype Corsiva" w:cs="Times New Roman"/>
                          <w:sz w:val="28"/>
                          <w:szCs w:val="28"/>
                        </w:rPr>
                      </w:pPr>
                    </w:p>
                    <w:p w14:paraId="525F5E27" w14:textId="77777777" w:rsidR="0089480F" w:rsidRPr="00A2100D" w:rsidRDefault="0089480F" w:rsidP="0089480F"/>
                  </w:txbxContent>
                </v:textbox>
                <w10:wrap anchorx="margin"/>
              </v:shape>
            </w:pict>
          </mc:Fallback>
        </mc:AlternateContent>
      </w:r>
    </w:p>
    <w:sectPr w:rsidR="00940709" w:rsidRPr="00DA52D6" w:rsidSect="006A3186">
      <w:pgSz w:w="12240" w:h="15840"/>
      <w:pgMar w:top="0" w:right="720" w:bottom="9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55B31" w14:textId="77777777" w:rsidR="00714490" w:rsidRDefault="00714490">
      <w:pPr>
        <w:spacing w:before="0" w:after="0"/>
      </w:pPr>
      <w:r>
        <w:separator/>
      </w:r>
    </w:p>
  </w:endnote>
  <w:endnote w:type="continuationSeparator" w:id="0">
    <w:p w14:paraId="526E8B30" w14:textId="77777777" w:rsidR="00714490" w:rsidRDefault="0071449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D1470" w14:textId="77777777" w:rsidR="00714490" w:rsidRDefault="00714490">
      <w:pPr>
        <w:spacing w:before="0" w:after="0"/>
      </w:pPr>
      <w:r>
        <w:separator/>
      </w:r>
    </w:p>
  </w:footnote>
  <w:footnote w:type="continuationSeparator" w:id="0">
    <w:p w14:paraId="101C2578" w14:textId="77777777" w:rsidR="00714490" w:rsidRDefault="0071449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B362CA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39C2F3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7CC31F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FD64E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2ABCE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7C31D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69229F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7414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20B3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FE9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74AD7"/>
    <w:multiLevelType w:val="hybridMultilevel"/>
    <w:tmpl w:val="B2FE63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119110">
    <w:abstractNumId w:val="9"/>
  </w:num>
  <w:num w:numId="2" w16cid:durableId="1484659820">
    <w:abstractNumId w:val="7"/>
  </w:num>
  <w:num w:numId="3" w16cid:durableId="1948736095">
    <w:abstractNumId w:val="6"/>
  </w:num>
  <w:num w:numId="4" w16cid:durableId="1591038847">
    <w:abstractNumId w:val="5"/>
  </w:num>
  <w:num w:numId="5" w16cid:durableId="1553468619">
    <w:abstractNumId w:val="4"/>
  </w:num>
  <w:num w:numId="6" w16cid:durableId="80688211">
    <w:abstractNumId w:val="8"/>
  </w:num>
  <w:num w:numId="7" w16cid:durableId="1212186187">
    <w:abstractNumId w:val="3"/>
  </w:num>
  <w:num w:numId="8" w16cid:durableId="140736137">
    <w:abstractNumId w:val="2"/>
  </w:num>
  <w:num w:numId="9" w16cid:durableId="1485076456">
    <w:abstractNumId w:val="1"/>
  </w:num>
  <w:num w:numId="10" w16cid:durableId="1306544500">
    <w:abstractNumId w:val="0"/>
  </w:num>
  <w:num w:numId="11" w16cid:durableId="7999612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8/31/2019"/>
    <w:docVar w:name="MonthStart" w:val="8/1/2019"/>
    <w:docVar w:name="ShowDynamicGuides" w:val="1"/>
    <w:docVar w:name="ShowMarginGuides" w:val="0"/>
    <w:docVar w:name="ShowOutlines" w:val="0"/>
    <w:docVar w:name="ShowStaticGuides" w:val="0"/>
  </w:docVars>
  <w:rsids>
    <w:rsidRoot w:val="00B24457"/>
    <w:rsid w:val="00003AA5"/>
    <w:rsid w:val="00006DE0"/>
    <w:rsid w:val="000112E0"/>
    <w:rsid w:val="0001457A"/>
    <w:rsid w:val="000204EC"/>
    <w:rsid w:val="000208A3"/>
    <w:rsid w:val="00032944"/>
    <w:rsid w:val="00043B33"/>
    <w:rsid w:val="000479EB"/>
    <w:rsid w:val="000613B3"/>
    <w:rsid w:val="000748D6"/>
    <w:rsid w:val="00074A94"/>
    <w:rsid w:val="00083AA1"/>
    <w:rsid w:val="00092F4D"/>
    <w:rsid w:val="000B5B4D"/>
    <w:rsid w:val="000C7E74"/>
    <w:rsid w:val="000E5E21"/>
    <w:rsid w:val="000F47ED"/>
    <w:rsid w:val="000F5150"/>
    <w:rsid w:val="000F6DB2"/>
    <w:rsid w:val="00103DB9"/>
    <w:rsid w:val="00106B49"/>
    <w:rsid w:val="00113680"/>
    <w:rsid w:val="00120E2F"/>
    <w:rsid w:val="001239A0"/>
    <w:rsid w:val="001259D0"/>
    <w:rsid w:val="0013323E"/>
    <w:rsid w:val="00134988"/>
    <w:rsid w:val="0014199F"/>
    <w:rsid w:val="001525D2"/>
    <w:rsid w:val="00172376"/>
    <w:rsid w:val="0017674A"/>
    <w:rsid w:val="00181346"/>
    <w:rsid w:val="001814DA"/>
    <w:rsid w:val="001850DE"/>
    <w:rsid w:val="0019390E"/>
    <w:rsid w:val="00194470"/>
    <w:rsid w:val="001A1952"/>
    <w:rsid w:val="001B18CD"/>
    <w:rsid w:val="001E2633"/>
    <w:rsid w:val="001E7E3C"/>
    <w:rsid w:val="001F4EF2"/>
    <w:rsid w:val="00203762"/>
    <w:rsid w:val="002074F8"/>
    <w:rsid w:val="0025001A"/>
    <w:rsid w:val="0027237A"/>
    <w:rsid w:val="0028720C"/>
    <w:rsid w:val="00296A21"/>
    <w:rsid w:val="002A37BE"/>
    <w:rsid w:val="002A4B60"/>
    <w:rsid w:val="002A6375"/>
    <w:rsid w:val="002A7840"/>
    <w:rsid w:val="002B5BE5"/>
    <w:rsid w:val="002B70EB"/>
    <w:rsid w:val="002B7D56"/>
    <w:rsid w:val="002C6813"/>
    <w:rsid w:val="002F1222"/>
    <w:rsid w:val="002F3A2E"/>
    <w:rsid w:val="00301439"/>
    <w:rsid w:val="00307AB1"/>
    <w:rsid w:val="00316C6D"/>
    <w:rsid w:val="0033425E"/>
    <w:rsid w:val="00340412"/>
    <w:rsid w:val="0034428C"/>
    <w:rsid w:val="003520E9"/>
    <w:rsid w:val="003666EC"/>
    <w:rsid w:val="00367314"/>
    <w:rsid w:val="0036774D"/>
    <w:rsid w:val="00372A59"/>
    <w:rsid w:val="00375F8A"/>
    <w:rsid w:val="003802EF"/>
    <w:rsid w:val="003844F3"/>
    <w:rsid w:val="003A45C7"/>
    <w:rsid w:val="003B7DC9"/>
    <w:rsid w:val="003C6B65"/>
    <w:rsid w:val="003E28F3"/>
    <w:rsid w:val="003E2EDA"/>
    <w:rsid w:val="003F0A9B"/>
    <w:rsid w:val="003F2566"/>
    <w:rsid w:val="004040C6"/>
    <w:rsid w:val="00405314"/>
    <w:rsid w:val="00407336"/>
    <w:rsid w:val="004168EB"/>
    <w:rsid w:val="004250AF"/>
    <w:rsid w:val="0042544D"/>
    <w:rsid w:val="0044369E"/>
    <w:rsid w:val="00455442"/>
    <w:rsid w:val="00460791"/>
    <w:rsid w:val="00475FBF"/>
    <w:rsid w:val="004803D8"/>
    <w:rsid w:val="0048660B"/>
    <w:rsid w:val="004876D6"/>
    <w:rsid w:val="004A2B9C"/>
    <w:rsid w:val="004B03B6"/>
    <w:rsid w:val="004C6E11"/>
    <w:rsid w:val="004C7BC7"/>
    <w:rsid w:val="004E6884"/>
    <w:rsid w:val="004F06CA"/>
    <w:rsid w:val="004F3DE6"/>
    <w:rsid w:val="004F665A"/>
    <w:rsid w:val="00501054"/>
    <w:rsid w:val="00502926"/>
    <w:rsid w:val="00536899"/>
    <w:rsid w:val="00542788"/>
    <w:rsid w:val="00544073"/>
    <w:rsid w:val="00571349"/>
    <w:rsid w:val="005753E7"/>
    <w:rsid w:val="00591598"/>
    <w:rsid w:val="005A3652"/>
    <w:rsid w:val="005D3EC2"/>
    <w:rsid w:val="005F226F"/>
    <w:rsid w:val="005F3978"/>
    <w:rsid w:val="006124B8"/>
    <w:rsid w:val="00626373"/>
    <w:rsid w:val="00626C1A"/>
    <w:rsid w:val="0064735C"/>
    <w:rsid w:val="00654CCC"/>
    <w:rsid w:val="00660C25"/>
    <w:rsid w:val="006A3186"/>
    <w:rsid w:val="006A7143"/>
    <w:rsid w:val="006B0E04"/>
    <w:rsid w:val="006B33F6"/>
    <w:rsid w:val="006C76D4"/>
    <w:rsid w:val="006D42FF"/>
    <w:rsid w:val="006D7357"/>
    <w:rsid w:val="006E6E86"/>
    <w:rsid w:val="006F2731"/>
    <w:rsid w:val="006F43A7"/>
    <w:rsid w:val="0070460B"/>
    <w:rsid w:val="00714490"/>
    <w:rsid w:val="00716395"/>
    <w:rsid w:val="00717BE0"/>
    <w:rsid w:val="007267B6"/>
    <w:rsid w:val="0074324E"/>
    <w:rsid w:val="00753367"/>
    <w:rsid w:val="0076210D"/>
    <w:rsid w:val="0077397C"/>
    <w:rsid w:val="00776BA5"/>
    <w:rsid w:val="007A1603"/>
    <w:rsid w:val="007A3740"/>
    <w:rsid w:val="007B7CA6"/>
    <w:rsid w:val="007C4972"/>
    <w:rsid w:val="007D6DF5"/>
    <w:rsid w:val="007E284A"/>
    <w:rsid w:val="007F26BC"/>
    <w:rsid w:val="007F2B02"/>
    <w:rsid w:val="00802DC8"/>
    <w:rsid w:val="00810B4F"/>
    <w:rsid w:val="00812E32"/>
    <w:rsid w:val="00813C57"/>
    <w:rsid w:val="00823CCF"/>
    <w:rsid w:val="00827F1F"/>
    <w:rsid w:val="00837E72"/>
    <w:rsid w:val="00843796"/>
    <w:rsid w:val="00846F4F"/>
    <w:rsid w:val="00851831"/>
    <w:rsid w:val="00851A77"/>
    <w:rsid w:val="008543FE"/>
    <w:rsid w:val="00855C6B"/>
    <w:rsid w:val="00861C28"/>
    <w:rsid w:val="00882FAE"/>
    <w:rsid w:val="00884814"/>
    <w:rsid w:val="00893AA7"/>
    <w:rsid w:val="0089480F"/>
    <w:rsid w:val="0089587F"/>
    <w:rsid w:val="008971A6"/>
    <w:rsid w:val="008A1624"/>
    <w:rsid w:val="008A3A15"/>
    <w:rsid w:val="008A5CF4"/>
    <w:rsid w:val="008B03B0"/>
    <w:rsid w:val="008B1CC8"/>
    <w:rsid w:val="008B20CB"/>
    <w:rsid w:val="008B5D7F"/>
    <w:rsid w:val="008C2824"/>
    <w:rsid w:val="008D1F55"/>
    <w:rsid w:val="008E0326"/>
    <w:rsid w:val="008E40FE"/>
    <w:rsid w:val="008F294C"/>
    <w:rsid w:val="008F5D84"/>
    <w:rsid w:val="00930B6B"/>
    <w:rsid w:val="00930BA6"/>
    <w:rsid w:val="00940709"/>
    <w:rsid w:val="00944A4A"/>
    <w:rsid w:val="00945643"/>
    <w:rsid w:val="009541EC"/>
    <w:rsid w:val="00961557"/>
    <w:rsid w:val="009627F1"/>
    <w:rsid w:val="00971148"/>
    <w:rsid w:val="00972838"/>
    <w:rsid w:val="00993D6D"/>
    <w:rsid w:val="00993E8A"/>
    <w:rsid w:val="009A67B1"/>
    <w:rsid w:val="009A69E8"/>
    <w:rsid w:val="009B0893"/>
    <w:rsid w:val="009B6402"/>
    <w:rsid w:val="009D0F72"/>
    <w:rsid w:val="009D4C02"/>
    <w:rsid w:val="009F2FBE"/>
    <w:rsid w:val="009F59F1"/>
    <w:rsid w:val="00A04D8C"/>
    <w:rsid w:val="00A05B1B"/>
    <w:rsid w:val="00A07446"/>
    <w:rsid w:val="00A2509F"/>
    <w:rsid w:val="00A43B13"/>
    <w:rsid w:val="00A4595D"/>
    <w:rsid w:val="00A57819"/>
    <w:rsid w:val="00A626B3"/>
    <w:rsid w:val="00A66E9B"/>
    <w:rsid w:val="00A67278"/>
    <w:rsid w:val="00A6785A"/>
    <w:rsid w:val="00A87A81"/>
    <w:rsid w:val="00A94FA3"/>
    <w:rsid w:val="00AA06A5"/>
    <w:rsid w:val="00AA513B"/>
    <w:rsid w:val="00AB4256"/>
    <w:rsid w:val="00AB5EE6"/>
    <w:rsid w:val="00AC0801"/>
    <w:rsid w:val="00AC2D2F"/>
    <w:rsid w:val="00AD3043"/>
    <w:rsid w:val="00AE6ECC"/>
    <w:rsid w:val="00B006C8"/>
    <w:rsid w:val="00B12340"/>
    <w:rsid w:val="00B15458"/>
    <w:rsid w:val="00B24457"/>
    <w:rsid w:val="00B30A2F"/>
    <w:rsid w:val="00B5400D"/>
    <w:rsid w:val="00B54851"/>
    <w:rsid w:val="00B716A0"/>
    <w:rsid w:val="00B74C95"/>
    <w:rsid w:val="00B82299"/>
    <w:rsid w:val="00B85CBE"/>
    <w:rsid w:val="00B86BBA"/>
    <w:rsid w:val="00B878AD"/>
    <w:rsid w:val="00B96B92"/>
    <w:rsid w:val="00BA14B9"/>
    <w:rsid w:val="00BA58F6"/>
    <w:rsid w:val="00BB0F2E"/>
    <w:rsid w:val="00BB3559"/>
    <w:rsid w:val="00BE3429"/>
    <w:rsid w:val="00C103D4"/>
    <w:rsid w:val="00C11003"/>
    <w:rsid w:val="00C113C5"/>
    <w:rsid w:val="00C1198E"/>
    <w:rsid w:val="00C1469F"/>
    <w:rsid w:val="00C17CFB"/>
    <w:rsid w:val="00C35116"/>
    <w:rsid w:val="00C42BE9"/>
    <w:rsid w:val="00C42DF1"/>
    <w:rsid w:val="00C4316B"/>
    <w:rsid w:val="00C4718A"/>
    <w:rsid w:val="00C578D8"/>
    <w:rsid w:val="00C63817"/>
    <w:rsid w:val="00C702CE"/>
    <w:rsid w:val="00C73CBC"/>
    <w:rsid w:val="00C7478A"/>
    <w:rsid w:val="00C80253"/>
    <w:rsid w:val="00C90003"/>
    <w:rsid w:val="00C901BA"/>
    <w:rsid w:val="00C94AFC"/>
    <w:rsid w:val="00CA7A6D"/>
    <w:rsid w:val="00CE18B1"/>
    <w:rsid w:val="00CE6E11"/>
    <w:rsid w:val="00CF7E0C"/>
    <w:rsid w:val="00D00084"/>
    <w:rsid w:val="00D01559"/>
    <w:rsid w:val="00D05644"/>
    <w:rsid w:val="00D1609F"/>
    <w:rsid w:val="00D25CCB"/>
    <w:rsid w:val="00D41507"/>
    <w:rsid w:val="00D502A7"/>
    <w:rsid w:val="00D55A09"/>
    <w:rsid w:val="00D61CC4"/>
    <w:rsid w:val="00D8177E"/>
    <w:rsid w:val="00D82ED9"/>
    <w:rsid w:val="00D92C72"/>
    <w:rsid w:val="00DA22E4"/>
    <w:rsid w:val="00DA3A1F"/>
    <w:rsid w:val="00DA52D6"/>
    <w:rsid w:val="00DA551C"/>
    <w:rsid w:val="00DB10AF"/>
    <w:rsid w:val="00DB2D1E"/>
    <w:rsid w:val="00DB33CE"/>
    <w:rsid w:val="00DB48F1"/>
    <w:rsid w:val="00DB78C6"/>
    <w:rsid w:val="00DC7C5E"/>
    <w:rsid w:val="00DE10CD"/>
    <w:rsid w:val="00DE594A"/>
    <w:rsid w:val="00DF597C"/>
    <w:rsid w:val="00DF6C23"/>
    <w:rsid w:val="00E10847"/>
    <w:rsid w:val="00E1341F"/>
    <w:rsid w:val="00E27FEB"/>
    <w:rsid w:val="00E313AA"/>
    <w:rsid w:val="00E554AC"/>
    <w:rsid w:val="00E63FC3"/>
    <w:rsid w:val="00E670E5"/>
    <w:rsid w:val="00E75003"/>
    <w:rsid w:val="00E77904"/>
    <w:rsid w:val="00E81714"/>
    <w:rsid w:val="00EA65E9"/>
    <w:rsid w:val="00EB0E8A"/>
    <w:rsid w:val="00EB5443"/>
    <w:rsid w:val="00EB77AF"/>
    <w:rsid w:val="00EC044D"/>
    <w:rsid w:val="00ED1552"/>
    <w:rsid w:val="00EE0FAE"/>
    <w:rsid w:val="00EE38F1"/>
    <w:rsid w:val="00EF5494"/>
    <w:rsid w:val="00EF720F"/>
    <w:rsid w:val="00F000E6"/>
    <w:rsid w:val="00F060FB"/>
    <w:rsid w:val="00F0649A"/>
    <w:rsid w:val="00F17186"/>
    <w:rsid w:val="00F311C9"/>
    <w:rsid w:val="00F55AF4"/>
    <w:rsid w:val="00F77ED9"/>
    <w:rsid w:val="00F90AC6"/>
    <w:rsid w:val="00FA415C"/>
    <w:rsid w:val="00FB65A3"/>
    <w:rsid w:val="00FB7F9B"/>
    <w:rsid w:val="00FF02B6"/>
    <w:rsid w:val="00FF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5D7B65"/>
  <w15:docId w15:val="{E8B88D37-24B3-49E9-83D1-6C309A01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0" w:unhideWhenUsed="1" w:qFormat="1"/>
    <w:lsdException w:name="Emphasis" w:semiHidden="1" w:uiPriority="1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10" w:unhideWhenUsed="1" w:qFormat="1"/>
    <w:lsdException w:name="Subtle Reference" w:semiHidden="1" w:uiPriority="10" w:unhideWhenUsed="1" w:qFormat="1"/>
    <w:lsdException w:name="Intense Reference" w:semiHidden="1" w:uiPriority="10" w:unhideWhenUsed="1" w:qFormat="1"/>
    <w:lsdException w:name="Book Title" w:semiHidden="1" w:uiPriority="10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C56F09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F5931F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5931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5931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34906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83490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240" w:after="240"/>
    </w:pPr>
    <w:rPr>
      <w:rFonts w:asciiTheme="majorHAnsi" w:eastAsiaTheme="majorEastAsia" w:hAnsiTheme="majorHAnsi"/>
      <w:color w:val="FFFFFF" w:themeColor="background1"/>
      <w:sz w:val="80"/>
      <w:szCs w:val="80"/>
    </w:rPr>
  </w:style>
  <w:style w:type="paragraph" w:customStyle="1" w:styleId="Year">
    <w:name w:val="Year"/>
    <w:basedOn w:val="Normal"/>
    <w:uiPriority w:val="2"/>
    <w:qFormat/>
    <w:pPr>
      <w:spacing w:before="0" w:after="0"/>
      <w:jc w:val="right"/>
    </w:pPr>
    <w:rPr>
      <w:rFonts w:asciiTheme="majorHAnsi" w:eastAsiaTheme="majorEastAsia" w:hAnsiTheme="majorHAnsi"/>
      <w:color w:val="FDE9D2" w:themeColor="accent1" w:themeTint="33"/>
      <w:sz w:val="112"/>
      <w:szCs w:val="112"/>
    </w:rPr>
  </w:style>
  <w:style w:type="paragraph" w:styleId="Title">
    <w:name w:val="Title"/>
    <w:basedOn w:val="Normal"/>
    <w:link w:val="TitleChar"/>
    <w:uiPriority w:val="3"/>
    <w:qFormat/>
    <w:pPr>
      <w:spacing w:before="240" w:after="240"/>
    </w:pPr>
    <w:rPr>
      <w:rFonts w:asciiTheme="majorHAnsi" w:eastAsiaTheme="majorEastAsia" w:hAnsiTheme="majorHAnsi" w:cstheme="majorBidi"/>
      <w:color w:val="595959" w:themeColor="text1" w:themeTint="A6"/>
      <w:spacing w:val="5"/>
      <w:kern w:val="28"/>
      <w:sz w:val="48"/>
      <w:szCs w:val="6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 w:cstheme="majorBidi"/>
      <w:color w:val="595959" w:themeColor="text1" w:themeTint="A6"/>
      <w:spacing w:val="5"/>
      <w:kern w:val="28"/>
      <w:sz w:val="48"/>
      <w:szCs w:val="60"/>
    </w:rPr>
  </w:style>
  <w:style w:type="paragraph" w:customStyle="1" w:styleId="Days">
    <w:name w:val="Days"/>
    <w:basedOn w:val="Normal"/>
    <w:uiPriority w:val="4"/>
    <w:qFormat/>
    <w:pPr>
      <w:jc w:val="center"/>
    </w:pPr>
    <w:rPr>
      <w:color w:val="595959" w:themeColor="text1" w:themeTint="A6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5"/>
    <w:qFormat/>
    <w:pPr>
      <w:spacing w:before="0" w:after="0"/>
      <w:jc w:val="right"/>
    </w:pPr>
    <w:rPr>
      <w:color w:val="595959" w:themeColor="text1" w:themeTint="A6"/>
    </w:rPr>
  </w:style>
  <w:style w:type="paragraph" w:styleId="BodyText">
    <w:name w:val="Body Text"/>
    <w:basedOn w:val="Normal"/>
    <w:link w:val="BodyTextChar"/>
    <w:uiPriority w:val="1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9"/>
    <w:semiHidden/>
    <w:rPr>
      <w:sz w:val="20"/>
    </w:rPr>
  </w:style>
  <w:style w:type="paragraph" w:styleId="BalloonText">
    <w:name w:val="Balloon Text"/>
    <w:basedOn w:val="Normal"/>
    <w:link w:val="BalloonTextCh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19"/>
    <w:semiHidden/>
    <w:unhideWhenUsed/>
  </w:style>
  <w:style w:type="paragraph" w:styleId="BlockText">
    <w:name w:val="Block Text"/>
    <w:basedOn w:val="Normal"/>
    <w:uiPriority w:val="19"/>
    <w:semiHidden/>
    <w:unhideWhenUsed/>
    <w:pPr>
      <w:pBdr>
        <w:top w:val="single" w:sz="2" w:space="10" w:color="F5931F" w:themeColor="accent1" w:shadow="1"/>
        <w:left w:val="single" w:sz="2" w:space="10" w:color="F5931F" w:themeColor="accent1" w:shadow="1"/>
        <w:bottom w:val="single" w:sz="2" w:space="10" w:color="F5931F" w:themeColor="accent1" w:shadow="1"/>
        <w:right w:val="single" w:sz="2" w:space="10" w:color="F5931F" w:themeColor="accent1" w:shadow="1"/>
      </w:pBdr>
      <w:ind w:left="1152" w:right="1152"/>
    </w:pPr>
    <w:rPr>
      <w:i/>
      <w:iCs/>
      <w:color w:val="F5931F" w:themeColor="accent1"/>
    </w:rPr>
  </w:style>
  <w:style w:type="paragraph" w:styleId="BodyText2">
    <w:name w:val="Body Text 2"/>
    <w:basedOn w:val="Normal"/>
    <w:link w:val="BodyText2Char"/>
    <w:uiPriority w:val="19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uiPriority w:val="19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19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19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19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19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uiPriority w:val="19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uiPriority w:val="19"/>
    <w:semiHidden/>
    <w:rPr>
      <w:sz w:val="20"/>
    </w:rPr>
  </w:style>
  <w:style w:type="paragraph" w:styleId="BodyTextIndent2">
    <w:name w:val="Body Text Indent 2"/>
    <w:basedOn w:val="Normal"/>
    <w:link w:val="BodyTextIndent2Char"/>
    <w:uiPriority w:val="19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19"/>
    <w:semiHidden/>
    <w:rPr>
      <w:sz w:val="20"/>
    </w:rPr>
  </w:style>
  <w:style w:type="paragraph" w:styleId="BodyTextIndent3">
    <w:name w:val="Body Text Indent 3"/>
    <w:basedOn w:val="Normal"/>
    <w:link w:val="BodyTextIndent3Char"/>
    <w:uiPriority w:val="19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19"/>
    <w:semiHidden/>
    <w:rPr>
      <w:sz w:val="16"/>
      <w:szCs w:val="16"/>
    </w:rPr>
  </w:style>
  <w:style w:type="paragraph" w:styleId="Caption">
    <w:name w:val="caption"/>
    <w:basedOn w:val="Normal"/>
    <w:next w:val="Normal"/>
    <w:uiPriority w:val="8"/>
    <w:semiHidden/>
    <w:unhideWhenUsed/>
    <w:qFormat/>
    <w:pPr>
      <w:spacing w:after="200"/>
    </w:pPr>
    <w:rPr>
      <w:b/>
      <w:bCs/>
      <w:color w:val="F5931F" w:themeColor="accent1"/>
    </w:rPr>
  </w:style>
  <w:style w:type="paragraph" w:styleId="Closing">
    <w:name w:val="Closing"/>
    <w:basedOn w:val="Normal"/>
    <w:link w:val="ClosingChar"/>
    <w:uiPriority w:val="19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uiPriority w:val="19"/>
    <w:semiHidden/>
    <w:rPr>
      <w:sz w:val="20"/>
    </w:rPr>
  </w:style>
  <w:style w:type="paragraph" w:styleId="CommentText">
    <w:name w:val="annotation text"/>
    <w:basedOn w:val="Normal"/>
    <w:link w:val="CommentTextChar"/>
    <w:uiPriority w:val="1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1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1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19"/>
    <w:semiHidden/>
    <w:unhideWhenUsed/>
  </w:style>
  <w:style w:type="character" w:customStyle="1" w:styleId="DateChar">
    <w:name w:val="Date Char"/>
    <w:basedOn w:val="DefaultParagraphFont"/>
    <w:link w:val="Date"/>
    <w:uiPriority w:val="19"/>
    <w:semiHidden/>
    <w:rPr>
      <w:sz w:val="20"/>
    </w:rPr>
  </w:style>
  <w:style w:type="paragraph" w:styleId="DocumentMap">
    <w:name w:val="Document Map"/>
    <w:basedOn w:val="Normal"/>
    <w:link w:val="DocumentMapCh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9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19"/>
    <w:semiHidden/>
    <w:unhideWhenUsed/>
  </w:style>
  <w:style w:type="character" w:customStyle="1" w:styleId="E-mailSignatureChar">
    <w:name w:val="E-mail Signature Char"/>
    <w:basedOn w:val="DefaultParagraphFont"/>
    <w:link w:val="E-mailSignature"/>
    <w:uiPriority w:val="19"/>
    <w:semiHidden/>
    <w:rPr>
      <w:sz w:val="20"/>
    </w:rPr>
  </w:style>
  <w:style w:type="paragraph" w:styleId="EndnoteText">
    <w:name w:val="endnote text"/>
    <w:basedOn w:val="Normal"/>
    <w:link w:val="EndnoteTextChar"/>
    <w:uiPriority w:val="19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19"/>
    <w:semiHidden/>
    <w:rPr>
      <w:sz w:val="20"/>
      <w:szCs w:val="20"/>
    </w:rPr>
  </w:style>
  <w:style w:type="paragraph" w:styleId="EnvelopeAddress">
    <w:name w:val="envelope address"/>
    <w:basedOn w:val="Normal"/>
    <w:uiPriority w:val="1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19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0"/>
    </w:rPr>
  </w:style>
  <w:style w:type="paragraph" w:styleId="FootnoteText">
    <w:name w:val="footnote text"/>
    <w:basedOn w:val="Normal"/>
    <w:link w:val="FootnoteTextChar"/>
    <w:uiPriority w:val="19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9"/>
    <w:semiHidden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C56F09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F5931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F5931F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F5931F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834906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834906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19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19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uiPriority w:val="19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19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19"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uiPriority w:val="19"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uiPriority w:val="19"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uiPriority w:val="19"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uiPriority w:val="19"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uiPriority w:val="19"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uiPriority w:val="19"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uiPriority w:val="19"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uiPriority w:val="19"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uiPriority w:val="19"/>
    <w:semiHidden/>
    <w:unhideWhenUsed/>
    <w:rPr>
      <w:rFonts w:asciiTheme="majorHAnsi" w:eastAsiaTheme="majorEastAsia" w:hAnsiTheme="majorHAnsi" w:cstheme="majorBidi"/>
      <w:b/>
      <w:bCs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">
    <w:name w:val="List"/>
    <w:basedOn w:val="Normal"/>
    <w:uiPriority w:val="19"/>
    <w:semiHidden/>
    <w:unhideWhenUsed/>
    <w:pPr>
      <w:ind w:left="360" w:hanging="360"/>
      <w:contextualSpacing/>
    </w:pPr>
  </w:style>
  <w:style w:type="paragraph" w:styleId="List2">
    <w:name w:val="List 2"/>
    <w:basedOn w:val="Normal"/>
    <w:uiPriority w:val="19"/>
    <w:semiHidden/>
    <w:unhideWhenUsed/>
    <w:pPr>
      <w:ind w:left="720" w:hanging="360"/>
      <w:contextualSpacing/>
    </w:pPr>
  </w:style>
  <w:style w:type="paragraph" w:styleId="List3">
    <w:name w:val="List 3"/>
    <w:basedOn w:val="Normal"/>
    <w:uiPriority w:val="19"/>
    <w:semiHidden/>
    <w:unhideWhenUsed/>
    <w:pPr>
      <w:ind w:left="1080" w:hanging="360"/>
      <w:contextualSpacing/>
    </w:pPr>
  </w:style>
  <w:style w:type="paragraph" w:styleId="List4">
    <w:name w:val="List 4"/>
    <w:basedOn w:val="Normal"/>
    <w:uiPriority w:val="19"/>
    <w:semiHidden/>
    <w:unhideWhenUsed/>
    <w:pPr>
      <w:ind w:left="1440" w:hanging="360"/>
      <w:contextualSpacing/>
    </w:pPr>
  </w:style>
  <w:style w:type="paragraph" w:styleId="List5">
    <w:name w:val="List 5"/>
    <w:basedOn w:val="Normal"/>
    <w:uiPriority w:val="19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uiPriority w:val="1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1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1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1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1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19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19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19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19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19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uiPriority w:val="1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1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1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1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1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1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19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1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1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8"/>
    <w:qFormat/>
    <w:pPr>
      <w:spacing w:before="0" w:after="0"/>
    </w:pPr>
    <w:rPr>
      <w:sz w:val="20"/>
    </w:rPr>
  </w:style>
  <w:style w:type="paragraph" w:styleId="NormalWeb">
    <w:name w:val="Normal (Web)"/>
    <w:basedOn w:val="Normal"/>
    <w:uiPriority w:val="19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19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19"/>
    <w:semiHidden/>
    <w:unhideWhenUsed/>
  </w:style>
  <w:style w:type="character" w:customStyle="1" w:styleId="NoteHeadingChar">
    <w:name w:val="Note Heading Char"/>
    <w:basedOn w:val="DefaultParagraphFont"/>
    <w:link w:val="NoteHeading"/>
    <w:uiPriority w:val="19"/>
    <w:semiHidden/>
    <w:rPr>
      <w:sz w:val="20"/>
    </w:rPr>
  </w:style>
  <w:style w:type="paragraph" w:styleId="PlainText">
    <w:name w:val="Plain Text"/>
    <w:basedOn w:val="Normal"/>
    <w:link w:val="PlainTextChar"/>
    <w:uiPriority w:val="19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19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19"/>
    <w:semiHidden/>
    <w:unhideWhenUsed/>
  </w:style>
  <w:style w:type="character" w:customStyle="1" w:styleId="SalutationChar">
    <w:name w:val="Salutation Char"/>
    <w:basedOn w:val="DefaultParagraphFont"/>
    <w:link w:val="Salutation"/>
    <w:uiPriority w:val="19"/>
    <w:semiHidden/>
    <w:rPr>
      <w:sz w:val="20"/>
    </w:rPr>
  </w:style>
  <w:style w:type="paragraph" w:styleId="Signature">
    <w:name w:val="Signature"/>
    <w:basedOn w:val="Normal"/>
    <w:link w:val="SignatureChar"/>
    <w:uiPriority w:val="19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19"/>
    <w:semiHidden/>
    <w:rPr>
      <w:sz w:val="20"/>
    </w:rPr>
  </w:style>
  <w:style w:type="paragraph" w:styleId="TableofAuthorities">
    <w:name w:val="table of authorities"/>
    <w:basedOn w:val="Normal"/>
    <w:next w:val="Normal"/>
    <w:uiPriority w:val="19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uiPriority w:val="19"/>
    <w:semiHidden/>
    <w:unhideWhenUsed/>
  </w:style>
  <w:style w:type="paragraph" w:styleId="TOAHeading">
    <w:name w:val="toa heading"/>
    <w:basedOn w:val="Normal"/>
    <w:next w:val="Normal"/>
    <w:uiPriority w:val="1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19"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1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1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1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1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1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1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1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19"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uiPriority w:val="19"/>
    <w:semiHidden/>
    <w:unhideWhenUsed/>
    <w:qFormat/>
    <w:pPr>
      <w:outlineLvl w:val="9"/>
    </w:pPr>
  </w:style>
  <w:style w:type="table" w:styleId="GridTable1Light-Accent2">
    <w:name w:val="Grid Table 1 Light Accent 2"/>
    <w:basedOn w:val="TableNormal"/>
    <w:uiPriority w:val="46"/>
    <w:pPr>
      <w:spacing w:after="0"/>
    </w:pPr>
    <w:tblPr>
      <w:tblStyleRowBandSize w:val="1"/>
      <w:tblStyleColBandSize w:val="1"/>
      <w:tblBorders>
        <w:top w:val="single" w:sz="4" w:space="0" w:color="FCE4C8" w:themeColor="accent2" w:themeTint="66"/>
        <w:left w:val="single" w:sz="4" w:space="0" w:color="FCE4C8" w:themeColor="accent2" w:themeTint="66"/>
        <w:bottom w:val="single" w:sz="4" w:space="0" w:color="FCE4C8" w:themeColor="accent2" w:themeTint="66"/>
        <w:right w:val="single" w:sz="4" w:space="0" w:color="FCE4C8" w:themeColor="accent2" w:themeTint="66"/>
        <w:insideH w:val="single" w:sz="4" w:space="0" w:color="FCE4C8" w:themeColor="accent2" w:themeTint="66"/>
        <w:insideV w:val="single" w:sz="4" w:space="0" w:color="FCE4C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BD7A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BD7A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cneill\AppData\Roaming\Microsoft\Templates\Photo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C7D2D739304500862EFE5CCD4D7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850FC-170F-47C4-8D6D-2FCA398E2DB7}"/>
      </w:docPartPr>
      <w:docPartBody>
        <w:p w:rsidR="00350621" w:rsidRDefault="00350621">
          <w:pPr>
            <w:pStyle w:val="21C7D2D739304500862EFE5CCD4D7D9A"/>
          </w:pPr>
          <w:r>
            <w:t>Sunday</w:t>
          </w:r>
        </w:p>
      </w:docPartBody>
    </w:docPart>
    <w:docPart>
      <w:docPartPr>
        <w:name w:val="630CB565DDEB423596664E0573953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9C998-4507-4522-8CD2-C5DA86BC6F2E}"/>
      </w:docPartPr>
      <w:docPartBody>
        <w:p w:rsidR="00350621" w:rsidRDefault="00350621">
          <w:pPr>
            <w:pStyle w:val="630CB565DDEB423596664E0573953463"/>
          </w:pPr>
          <w:r>
            <w:t>Monday</w:t>
          </w:r>
        </w:p>
      </w:docPartBody>
    </w:docPart>
    <w:docPart>
      <w:docPartPr>
        <w:name w:val="51E268B93A284196AAF2178A2D5FA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997D3-BF67-44CA-B982-3437687900D3}"/>
      </w:docPartPr>
      <w:docPartBody>
        <w:p w:rsidR="00350621" w:rsidRDefault="00350621">
          <w:pPr>
            <w:pStyle w:val="51E268B93A284196AAF2178A2D5FAFC2"/>
          </w:pPr>
          <w:r>
            <w:t>Tuesday</w:t>
          </w:r>
        </w:p>
      </w:docPartBody>
    </w:docPart>
    <w:docPart>
      <w:docPartPr>
        <w:name w:val="5B69E2D0187A49A19DF1495D01B9C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1C004-A776-48E4-A06E-E4074199DBF9}"/>
      </w:docPartPr>
      <w:docPartBody>
        <w:p w:rsidR="00350621" w:rsidRDefault="00350621">
          <w:pPr>
            <w:pStyle w:val="5B69E2D0187A49A19DF1495D01B9C67B"/>
          </w:pPr>
          <w:r>
            <w:t>Wednesday</w:t>
          </w:r>
        </w:p>
      </w:docPartBody>
    </w:docPart>
    <w:docPart>
      <w:docPartPr>
        <w:name w:val="0D244FD91D4D42F9AAA319960B1A5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CBED1-04F9-4E7F-A6DD-1D39C55B0232}"/>
      </w:docPartPr>
      <w:docPartBody>
        <w:p w:rsidR="00350621" w:rsidRDefault="00350621">
          <w:pPr>
            <w:pStyle w:val="0D244FD91D4D42F9AAA319960B1A5BC7"/>
          </w:pPr>
          <w:r>
            <w:t>Thursday</w:t>
          </w:r>
        </w:p>
      </w:docPartBody>
    </w:docPart>
    <w:docPart>
      <w:docPartPr>
        <w:name w:val="46ECCD224566439D8585F646887B9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5A60E-BAEE-4B93-976C-C5064C4CA257}"/>
      </w:docPartPr>
      <w:docPartBody>
        <w:p w:rsidR="00350621" w:rsidRDefault="00350621">
          <w:pPr>
            <w:pStyle w:val="46ECCD224566439D8585F646887B9A1B"/>
          </w:pPr>
          <w:r>
            <w:t>Friday</w:t>
          </w:r>
        </w:p>
      </w:docPartBody>
    </w:docPart>
    <w:docPart>
      <w:docPartPr>
        <w:name w:val="301122093BF14A9EBAF142FE337EE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43166-CC28-4C93-8FCB-570AC0428430}"/>
      </w:docPartPr>
      <w:docPartBody>
        <w:p w:rsidR="00350621" w:rsidRDefault="00350621">
          <w:pPr>
            <w:pStyle w:val="301122093BF14A9EBAF142FE337EE09F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621"/>
    <w:rsid w:val="000479EB"/>
    <w:rsid w:val="000B10EC"/>
    <w:rsid w:val="000C7E74"/>
    <w:rsid w:val="000F5150"/>
    <w:rsid w:val="0019423A"/>
    <w:rsid w:val="0023209B"/>
    <w:rsid w:val="00271287"/>
    <w:rsid w:val="0028720C"/>
    <w:rsid w:val="00350621"/>
    <w:rsid w:val="003666EC"/>
    <w:rsid w:val="00405314"/>
    <w:rsid w:val="004564D3"/>
    <w:rsid w:val="00501054"/>
    <w:rsid w:val="00571349"/>
    <w:rsid w:val="005A3652"/>
    <w:rsid w:val="005E5B8D"/>
    <w:rsid w:val="0069077B"/>
    <w:rsid w:val="008E0461"/>
    <w:rsid w:val="008F5D84"/>
    <w:rsid w:val="00930B6B"/>
    <w:rsid w:val="0095467F"/>
    <w:rsid w:val="00A57819"/>
    <w:rsid w:val="00A626B3"/>
    <w:rsid w:val="00AD3043"/>
    <w:rsid w:val="00BF2D45"/>
    <w:rsid w:val="00C17BE4"/>
    <w:rsid w:val="00C4316B"/>
    <w:rsid w:val="00C578D8"/>
    <w:rsid w:val="00C702CE"/>
    <w:rsid w:val="00CE18B1"/>
    <w:rsid w:val="00CF7E0C"/>
    <w:rsid w:val="00D01559"/>
    <w:rsid w:val="00D17120"/>
    <w:rsid w:val="00E670E5"/>
    <w:rsid w:val="00E75003"/>
    <w:rsid w:val="00ED1552"/>
    <w:rsid w:val="00F060FB"/>
    <w:rsid w:val="00F078F8"/>
    <w:rsid w:val="00F37307"/>
    <w:rsid w:val="00F9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C7D2D739304500862EFE5CCD4D7D9A">
    <w:name w:val="21C7D2D739304500862EFE5CCD4D7D9A"/>
  </w:style>
  <w:style w:type="paragraph" w:customStyle="1" w:styleId="630CB565DDEB423596664E0573953463">
    <w:name w:val="630CB565DDEB423596664E0573953463"/>
  </w:style>
  <w:style w:type="paragraph" w:customStyle="1" w:styleId="51E268B93A284196AAF2178A2D5FAFC2">
    <w:name w:val="51E268B93A284196AAF2178A2D5FAFC2"/>
  </w:style>
  <w:style w:type="paragraph" w:customStyle="1" w:styleId="5B69E2D0187A49A19DF1495D01B9C67B">
    <w:name w:val="5B69E2D0187A49A19DF1495D01B9C67B"/>
  </w:style>
  <w:style w:type="paragraph" w:customStyle="1" w:styleId="0D244FD91D4D42F9AAA319960B1A5BC7">
    <w:name w:val="0D244FD91D4D42F9AAA319960B1A5BC7"/>
  </w:style>
  <w:style w:type="paragraph" w:customStyle="1" w:styleId="46ECCD224566439D8585F646887B9A1B">
    <w:name w:val="46ECCD224566439D8585F646887B9A1B"/>
  </w:style>
  <w:style w:type="paragraph" w:customStyle="1" w:styleId="301122093BF14A9EBAF142FE337EE09F">
    <w:name w:val="301122093BF14A9EBAF142FE337EE0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14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5931F"/>
      </a:accent1>
      <a:accent2>
        <a:srgbClr val="F9BE78"/>
      </a:accent2>
      <a:accent3>
        <a:srgbClr val="F9BE78"/>
      </a:accent3>
      <a:accent4>
        <a:srgbClr val="FABE77"/>
      </a:accent4>
      <a:accent5>
        <a:srgbClr val="EB7620"/>
      </a:accent5>
      <a:accent6>
        <a:srgbClr val="9C6A6A"/>
      </a:accent6>
      <a:hlink>
        <a:srgbClr val="2998E3"/>
      </a:hlink>
      <a:folHlink>
        <a:srgbClr val="F8931D"/>
      </a:folHlink>
    </a:clrScheme>
    <a:fontScheme name="Photo Calendar">
      <a:majorFont>
        <a:latin typeface="Century Schoolboo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Photo calendar</Template>
  <TotalTime>106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McNeill</dc:creator>
  <cp:keywords/>
  <dc:description/>
  <cp:lastModifiedBy>OLL Secretary</cp:lastModifiedBy>
  <cp:revision>23</cp:revision>
  <cp:lastPrinted>2026-09-17T14:37:00Z</cp:lastPrinted>
  <dcterms:created xsi:type="dcterms:W3CDTF">2026-08-11T17:40:00Z</dcterms:created>
  <dcterms:modified xsi:type="dcterms:W3CDTF">2026-09-24T13:49:00Z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2018-05-09T11:40:36.4682893Z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GrammarlyDocumentId">
    <vt:lpwstr>6cc9efed-5307-41b5-be18-ee7089fd6e64</vt:lpwstr>
  </property>
</Properties>
</file>