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Look w:val="04A0" w:firstRow="1" w:lastRow="0" w:firstColumn="1" w:lastColumn="0" w:noHBand="0" w:noVBand="1"/>
        <w:tblCaption w:val="Layout table"/>
      </w:tblPr>
      <w:tblGrid>
        <w:gridCol w:w="6370"/>
        <w:gridCol w:w="4430"/>
      </w:tblGrid>
      <w:tr w:rsidR="00542788" w:rsidRPr="00D24724" w14:paraId="0A2B5853" w14:textId="77777777" w:rsidTr="00871C62">
        <w:trPr>
          <w:trHeight w:val="810"/>
        </w:trPr>
        <w:tc>
          <w:tcPr>
            <w:tcW w:w="6498" w:type="dxa"/>
            <w:shd w:val="clear" w:color="auto" w:fill="B23214" w:themeFill="accent1"/>
            <w:vAlign w:val="center"/>
          </w:tcPr>
          <w:p w14:paraId="328AE9B8" w14:textId="604703A0" w:rsidR="00542788" w:rsidRPr="00D24724" w:rsidRDefault="00EA1AF8">
            <w:pPr>
              <w:pStyle w:val="Month"/>
              <w:rPr>
                <w:sz w:val="72"/>
                <w:szCs w:val="72"/>
              </w:rPr>
            </w:pPr>
            <w:r w:rsidRPr="00D24724">
              <w:rPr>
                <w:sz w:val="72"/>
                <w:szCs w:val="72"/>
              </w:rPr>
              <w:t>November</w:t>
            </w:r>
          </w:p>
        </w:tc>
        <w:tc>
          <w:tcPr>
            <w:tcW w:w="4518" w:type="dxa"/>
            <w:shd w:val="clear" w:color="auto" w:fill="B23214" w:themeFill="accent1"/>
            <w:vAlign w:val="center"/>
          </w:tcPr>
          <w:p w14:paraId="1634FF1A" w14:textId="2BB7AC6B" w:rsidR="00542788" w:rsidRPr="00D24724" w:rsidRDefault="00530508" w:rsidP="00F311C9">
            <w:pPr>
              <w:pStyle w:val="Year"/>
              <w:rPr>
                <w:color w:val="FFFFFF" w:themeColor="background1"/>
                <w:sz w:val="72"/>
                <w:szCs w:val="72"/>
              </w:rPr>
            </w:pPr>
            <w:r w:rsidRPr="00D24724">
              <w:rPr>
                <w:color w:val="FFFFFF" w:themeColor="background1"/>
                <w:sz w:val="72"/>
                <w:szCs w:val="72"/>
              </w:rPr>
              <w:t>202</w:t>
            </w:r>
            <w:r w:rsidR="00D24724">
              <w:rPr>
                <w:color w:val="FFFFFF" w:themeColor="background1"/>
                <w:sz w:val="72"/>
                <w:szCs w:val="72"/>
              </w:rPr>
              <w:t>6</w:t>
            </w:r>
          </w:p>
        </w:tc>
      </w:tr>
    </w:tbl>
    <w:tbl>
      <w:tblPr>
        <w:tblStyle w:val="TableGrid"/>
        <w:tblW w:w="14667" w:type="pct"/>
        <w:tblInd w:w="-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  <w:tblCaption w:val="Layout table"/>
      </w:tblPr>
      <w:tblGrid>
        <w:gridCol w:w="11065"/>
        <w:gridCol w:w="9553"/>
        <w:gridCol w:w="11063"/>
      </w:tblGrid>
      <w:tr w:rsidR="005F226F" w:rsidRPr="00E4616B" w14:paraId="2554840F" w14:textId="77777777" w:rsidTr="00D24724">
        <w:trPr>
          <w:trHeight w:hRule="exact" w:val="549"/>
        </w:trPr>
        <w:tc>
          <w:tcPr>
            <w:tcW w:w="11064" w:type="dxa"/>
          </w:tcPr>
          <w:p w14:paraId="3BE80D64" w14:textId="13B8D44E" w:rsidR="005F226F" w:rsidRPr="00D24724" w:rsidRDefault="005F226F" w:rsidP="003F0A9B">
            <w:pPr>
              <w:pStyle w:val="Title"/>
              <w:spacing w:before="0"/>
              <w:jc w:val="center"/>
              <w:rPr>
                <w:szCs w:val="48"/>
              </w:rPr>
            </w:pPr>
            <w:r w:rsidRPr="00D24724">
              <w:rPr>
                <w:szCs w:val="48"/>
              </w:rPr>
              <w:t xml:space="preserve">Our </w:t>
            </w:r>
            <w:r w:rsidR="004B6134" w:rsidRPr="00D24724">
              <w:rPr>
                <w:szCs w:val="48"/>
              </w:rPr>
              <w:t xml:space="preserve">Lady of the Lake, </w:t>
            </w:r>
            <w:r w:rsidR="00D24724">
              <w:rPr>
                <w:szCs w:val="48"/>
              </w:rPr>
              <w:t>St. James, St. Hubert</w:t>
            </w:r>
          </w:p>
        </w:tc>
        <w:tc>
          <w:tcPr>
            <w:tcW w:w="9553" w:type="dxa"/>
          </w:tcPr>
          <w:p w14:paraId="3C52EE86" w14:textId="77777777" w:rsidR="005F226F" w:rsidRPr="00E4616B" w:rsidRDefault="005F226F" w:rsidP="003F0A9B">
            <w:pPr>
              <w:pStyle w:val="Title"/>
              <w:spacing w:before="0"/>
              <w:jc w:val="center"/>
              <w:rPr>
                <w:sz w:val="28"/>
                <w:szCs w:val="28"/>
              </w:rPr>
            </w:pPr>
          </w:p>
        </w:tc>
        <w:tc>
          <w:tcPr>
            <w:tcW w:w="11063" w:type="dxa"/>
          </w:tcPr>
          <w:p w14:paraId="505699BB" w14:textId="292645DD" w:rsidR="005F226F" w:rsidRPr="00E4616B" w:rsidRDefault="005F226F" w:rsidP="003F0A9B">
            <w:pPr>
              <w:pStyle w:val="Title"/>
              <w:spacing w:before="0"/>
              <w:jc w:val="center"/>
              <w:rPr>
                <w:sz w:val="28"/>
                <w:szCs w:val="28"/>
              </w:rPr>
            </w:pPr>
          </w:p>
        </w:tc>
      </w:tr>
      <w:tr w:rsidR="005F226F" w:rsidRPr="00E4616B" w14:paraId="34101CD5" w14:textId="77777777" w:rsidTr="00E4616B">
        <w:trPr>
          <w:trHeight w:hRule="exact" w:val="50"/>
        </w:trPr>
        <w:tc>
          <w:tcPr>
            <w:tcW w:w="11064" w:type="dxa"/>
          </w:tcPr>
          <w:p w14:paraId="365B0738" w14:textId="77777777" w:rsidR="005F226F" w:rsidRPr="00E4616B" w:rsidRDefault="005F226F" w:rsidP="00A66E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53" w:type="dxa"/>
          </w:tcPr>
          <w:p w14:paraId="03FE7FD1" w14:textId="77777777" w:rsidR="005F226F" w:rsidRPr="00E4616B" w:rsidRDefault="005F226F" w:rsidP="00A66E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63" w:type="dxa"/>
          </w:tcPr>
          <w:p w14:paraId="5D30CC07" w14:textId="54957035" w:rsidR="005F226F" w:rsidRPr="00E4616B" w:rsidRDefault="005F226F" w:rsidP="00A66E9B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Style w:val="TableCalendar"/>
        <w:tblW w:w="5007" w:type="pct"/>
        <w:tblLook w:val="0420" w:firstRow="1" w:lastRow="0" w:firstColumn="0" w:lastColumn="0" w:noHBand="0" w:noVBand="1"/>
        <w:tblCaption w:val="Layout table"/>
      </w:tblPr>
      <w:tblGrid>
        <w:gridCol w:w="1542"/>
        <w:gridCol w:w="1542"/>
        <w:gridCol w:w="1541"/>
        <w:gridCol w:w="1542"/>
        <w:gridCol w:w="1541"/>
        <w:gridCol w:w="1542"/>
        <w:gridCol w:w="1549"/>
      </w:tblGrid>
      <w:tr w:rsidR="00AF6648" w14:paraId="7849D2B0" w14:textId="77777777" w:rsidTr="00470F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"/>
        </w:trPr>
        <w:sdt>
          <w:sdtPr>
            <w:rPr>
              <w:b/>
            </w:rPr>
            <w:id w:val="169990909"/>
            <w:placeholder>
              <w:docPart w:val="21C7D2D739304500862EFE5CCD4D7D9A"/>
            </w:placeholder>
            <w:temporary/>
            <w:showingPlcHdr/>
            <w15:appearance w15:val="hidden"/>
          </w:sdtPr>
          <w:sdtEndPr/>
          <w:sdtContent>
            <w:tc>
              <w:tcPr>
                <w:tcW w:w="1542" w:type="dxa"/>
                <w:tcBorders>
                  <w:bottom w:val="single" w:sz="6" w:space="0" w:color="000000" w:themeColor="text1"/>
                </w:tcBorders>
                <w:shd w:val="clear" w:color="auto" w:fill="D7C3C3" w:themeFill="accent6" w:themeFillTint="66"/>
              </w:tcPr>
              <w:p w14:paraId="692EED9F" w14:textId="163552F1" w:rsidR="00542788" w:rsidRPr="00407336" w:rsidRDefault="008971A6">
                <w:pPr>
                  <w:pStyle w:val="Days"/>
                  <w:rPr>
                    <w:b/>
                  </w:rPr>
                </w:pPr>
                <w:r w:rsidRPr="00407336">
                  <w:rPr>
                    <w:b/>
                  </w:rPr>
                  <w:t>Sunday</w:t>
                </w:r>
              </w:p>
            </w:tc>
          </w:sdtContent>
        </w:sdt>
        <w:tc>
          <w:tcPr>
            <w:tcW w:w="1542" w:type="dxa"/>
            <w:tcBorders>
              <w:bottom w:val="single" w:sz="6" w:space="0" w:color="000000" w:themeColor="text1"/>
            </w:tcBorders>
            <w:shd w:val="clear" w:color="auto" w:fill="D7C3C3" w:themeFill="accent6" w:themeFillTint="66"/>
          </w:tcPr>
          <w:p w14:paraId="485EC939" w14:textId="4D750B01" w:rsidR="00542788" w:rsidRPr="00407336" w:rsidRDefault="005355C9">
            <w:pPr>
              <w:pStyle w:val="Days"/>
              <w:rPr>
                <w:b/>
              </w:rPr>
            </w:pPr>
            <w:sdt>
              <w:sdtPr>
                <w:rPr>
                  <w:b/>
                </w:rPr>
                <w:id w:val="2003705508"/>
                <w:placeholder>
                  <w:docPart w:val="630CB565DDEB423596664E0573953463"/>
                </w:placeholder>
                <w:temporary/>
                <w:showingPlcHdr/>
                <w15:appearance w15:val="hidden"/>
              </w:sdtPr>
              <w:sdtEndPr/>
              <w:sdtContent>
                <w:r w:rsidR="008971A6" w:rsidRPr="00407336">
                  <w:rPr>
                    <w:b/>
                  </w:rPr>
                  <w:t>Monday</w:t>
                </w:r>
              </w:sdtContent>
            </w:sdt>
          </w:p>
        </w:tc>
        <w:tc>
          <w:tcPr>
            <w:tcW w:w="1541" w:type="dxa"/>
            <w:tcBorders>
              <w:bottom w:val="single" w:sz="6" w:space="0" w:color="000000" w:themeColor="text1"/>
            </w:tcBorders>
            <w:shd w:val="clear" w:color="auto" w:fill="D7C3C3" w:themeFill="accent6" w:themeFillTint="66"/>
          </w:tcPr>
          <w:p w14:paraId="775A6F16" w14:textId="77777777" w:rsidR="00542788" w:rsidRPr="00407336" w:rsidRDefault="005355C9">
            <w:pPr>
              <w:pStyle w:val="Days"/>
              <w:rPr>
                <w:b/>
              </w:rPr>
            </w:pPr>
            <w:sdt>
              <w:sdtPr>
                <w:rPr>
                  <w:b/>
                </w:rPr>
                <w:id w:val="-1002127387"/>
                <w:placeholder>
                  <w:docPart w:val="51E268B93A284196AAF2178A2D5FAFC2"/>
                </w:placeholder>
                <w:temporary/>
                <w:showingPlcHdr/>
                <w15:appearance w15:val="hidden"/>
              </w:sdtPr>
              <w:sdtEndPr/>
              <w:sdtContent>
                <w:r w:rsidR="008971A6" w:rsidRPr="00407336">
                  <w:rPr>
                    <w:b/>
                  </w:rPr>
                  <w:t>Tuesday</w:t>
                </w:r>
              </w:sdtContent>
            </w:sdt>
          </w:p>
        </w:tc>
        <w:tc>
          <w:tcPr>
            <w:tcW w:w="1542" w:type="dxa"/>
            <w:tcBorders>
              <w:bottom w:val="single" w:sz="6" w:space="0" w:color="000000" w:themeColor="text1"/>
            </w:tcBorders>
            <w:shd w:val="clear" w:color="auto" w:fill="D7C3C3" w:themeFill="accent6" w:themeFillTint="66"/>
          </w:tcPr>
          <w:p w14:paraId="6364A7F6" w14:textId="77777777" w:rsidR="00542788" w:rsidRPr="00407336" w:rsidRDefault="005355C9">
            <w:pPr>
              <w:pStyle w:val="Days"/>
              <w:rPr>
                <w:b/>
              </w:rPr>
            </w:pPr>
            <w:sdt>
              <w:sdtPr>
                <w:rPr>
                  <w:b/>
                </w:rPr>
                <w:id w:val="158201609"/>
                <w:placeholder>
                  <w:docPart w:val="5B69E2D0187A49A19DF1495D01B9C67B"/>
                </w:placeholder>
                <w:temporary/>
                <w:showingPlcHdr/>
                <w15:appearance w15:val="hidden"/>
              </w:sdtPr>
              <w:sdtEndPr/>
              <w:sdtContent>
                <w:r w:rsidR="008971A6" w:rsidRPr="00407336">
                  <w:rPr>
                    <w:b/>
                  </w:rPr>
                  <w:t>Wednesday</w:t>
                </w:r>
              </w:sdtContent>
            </w:sdt>
          </w:p>
        </w:tc>
        <w:tc>
          <w:tcPr>
            <w:tcW w:w="1541" w:type="dxa"/>
            <w:tcBorders>
              <w:bottom w:val="single" w:sz="6" w:space="0" w:color="000000" w:themeColor="text1"/>
            </w:tcBorders>
            <w:shd w:val="clear" w:color="auto" w:fill="D7C3C3" w:themeFill="accent6" w:themeFillTint="66"/>
          </w:tcPr>
          <w:p w14:paraId="278C63B5" w14:textId="77777777" w:rsidR="00542788" w:rsidRPr="00407336" w:rsidRDefault="005355C9">
            <w:pPr>
              <w:pStyle w:val="Days"/>
              <w:rPr>
                <w:b/>
              </w:rPr>
            </w:pPr>
            <w:sdt>
              <w:sdtPr>
                <w:rPr>
                  <w:b/>
                </w:rPr>
                <w:id w:val="1935238460"/>
                <w:placeholder>
                  <w:docPart w:val="0D244FD91D4D42F9AAA319960B1A5BC7"/>
                </w:placeholder>
                <w:temporary/>
                <w:showingPlcHdr/>
                <w15:appearance w15:val="hidden"/>
              </w:sdtPr>
              <w:sdtEndPr/>
              <w:sdtContent>
                <w:r w:rsidR="008971A6" w:rsidRPr="00407336">
                  <w:rPr>
                    <w:b/>
                  </w:rPr>
                  <w:t>Thursday</w:t>
                </w:r>
              </w:sdtContent>
            </w:sdt>
          </w:p>
        </w:tc>
        <w:tc>
          <w:tcPr>
            <w:tcW w:w="1542" w:type="dxa"/>
            <w:tcBorders>
              <w:bottom w:val="single" w:sz="6" w:space="0" w:color="000000" w:themeColor="text1"/>
            </w:tcBorders>
            <w:shd w:val="clear" w:color="auto" w:fill="D7C3C3" w:themeFill="accent6" w:themeFillTint="66"/>
          </w:tcPr>
          <w:p w14:paraId="4FD9DA57" w14:textId="77777777" w:rsidR="00542788" w:rsidRPr="00407336" w:rsidRDefault="005355C9">
            <w:pPr>
              <w:pStyle w:val="Days"/>
              <w:rPr>
                <w:b/>
              </w:rPr>
            </w:pPr>
            <w:sdt>
              <w:sdtPr>
                <w:rPr>
                  <w:b/>
                </w:rPr>
                <w:id w:val="179322461"/>
                <w:placeholder>
                  <w:docPart w:val="46ECCD224566439D8585F646887B9A1B"/>
                </w:placeholder>
                <w:temporary/>
                <w:showingPlcHdr/>
                <w15:appearance w15:val="hidden"/>
              </w:sdtPr>
              <w:sdtEndPr/>
              <w:sdtContent>
                <w:r w:rsidR="008971A6" w:rsidRPr="00407336">
                  <w:rPr>
                    <w:b/>
                  </w:rPr>
                  <w:t>Friday</w:t>
                </w:r>
              </w:sdtContent>
            </w:sdt>
          </w:p>
        </w:tc>
        <w:tc>
          <w:tcPr>
            <w:tcW w:w="1543" w:type="dxa"/>
            <w:tcBorders>
              <w:bottom w:val="single" w:sz="6" w:space="0" w:color="000000" w:themeColor="text1"/>
            </w:tcBorders>
            <w:shd w:val="clear" w:color="auto" w:fill="D7C3C3" w:themeFill="accent6" w:themeFillTint="66"/>
          </w:tcPr>
          <w:p w14:paraId="739A0F4C" w14:textId="77777777" w:rsidR="00542788" w:rsidRPr="00407336" w:rsidRDefault="005355C9">
            <w:pPr>
              <w:pStyle w:val="Days"/>
              <w:rPr>
                <w:b/>
              </w:rPr>
            </w:pPr>
            <w:sdt>
              <w:sdtPr>
                <w:rPr>
                  <w:b/>
                </w:rPr>
                <w:id w:val="-824037915"/>
                <w:placeholder>
                  <w:docPart w:val="301122093BF14A9EBAF142FE337EE09F"/>
                </w:placeholder>
                <w:temporary/>
                <w:showingPlcHdr/>
                <w15:appearance w15:val="hidden"/>
              </w:sdtPr>
              <w:sdtEndPr/>
              <w:sdtContent>
                <w:r w:rsidR="008971A6" w:rsidRPr="00407336">
                  <w:rPr>
                    <w:b/>
                  </w:rPr>
                  <w:t>Saturday</w:t>
                </w:r>
              </w:sdtContent>
            </w:sdt>
          </w:p>
        </w:tc>
      </w:tr>
      <w:tr w:rsidR="00AF6648" w14:paraId="15C66084" w14:textId="77777777" w:rsidTr="00A77244">
        <w:trPr>
          <w:trHeight w:val="274"/>
        </w:trPr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66B8B31" w14:textId="617F816B" w:rsidR="004F06CA" w:rsidRDefault="00A77244" w:rsidP="004F06CA">
            <w:pPr>
              <w:pStyle w:val="Dates"/>
            </w:pPr>
            <w:r>
              <w:t>1</w:t>
            </w: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030A0"/>
          </w:tcPr>
          <w:p w14:paraId="16C7BC68" w14:textId="48A9FE43" w:rsidR="004F06CA" w:rsidRPr="00A77244" w:rsidRDefault="00470FAE" w:rsidP="004F06CA">
            <w:pPr>
              <w:pStyle w:val="Dates"/>
              <w:rPr>
                <w:color w:val="FFFFFF" w:themeColor="background1"/>
              </w:rPr>
            </w:pPr>
            <w:r w:rsidRPr="00A77244">
              <w:rPr>
                <w:color w:val="FFFFFF" w:themeColor="background1"/>
              </w:rPr>
              <w:t>2</w:t>
            </w: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0793A0F3" w14:textId="6AECD958" w:rsidR="004F06CA" w:rsidRPr="00A77244" w:rsidRDefault="00470FAE" w:rsidP="004F06CA">
            <w:pPr>
              <w:pStyle w:val="Dates"/>
              <w:rPr>
                <w:color w:val="FFFFFF" w:themeColor="background1"/>
              </w:rPr>
            </w:pPr>
            <w:r w:rsidRPr="00A77244">
              <w:rPr>
                <w:color w:val="FFFFFF" w:themeColor="background1"/>
              </w:rPr>
              <w:t>3</w:t>
            </w: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5924279" w14:textId="09532F3E" w:rsidR="004F06CA" w:rsidRDefault="00470FAE" w:rsidP="004F06CA">
            <w:pPr>
              <w:pStyle w:val="Dates"/>
            </w:pPr>
            <w:r>
              <w:t>4</w:t>
            </w: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170CFEA4" w14:textId="0181ED08" w:rsidR="004F06CA" w:rsidRPr="00A77244" w:rsidRDefault="00470FAE" w:rsidP="004F06CA">
            <w:pPr>
              <w:pStyle w:val="Dates"/>
              <w:rPr>
                <w:color w:val="FFFFFF" w:themeColor="background1"/>
              </w:rPr>
            </w:pPr>
            <w:r w:rsidRPr="00A77244">
              <w:rPr>
                <w:color w:val="FFFFFF" w:themeColor="background1"/>
              </w:rPr>
              <w:t>5</w:t>
            </w: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68919585" w14:textId="6CC6CA18" w:rsidR="004F06CA" w:rsidRPr="00A77244" w:rsidRDefault="00470FAE" w:rsidP="004F06CA">
            <w:pPr>
              <w:pStyle w:val="Dates"/>
              <w:rPr>
                <w:color w:val="FFFFFF" w:themeColor="background1"/>
              </w:rPr>
            </w:pPr>
            <w:r w:rsidRPr="00A77244">
              <w:rPr>
                <w:color w:val="FFFFFF" w:themeColor="background1"/>
              </w:rPr>
              <w:t>6</w:t>
            </w:r>
          </w:p>
        </w:tc>
        <w:tc>
          <w:tcPr>
            <w:tcW w:w="15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3421F525" w14:textId="42F63B6B" w:rsidR="004F06CA" w:rsidRPr="00A77244" w:rsidRDefault="00470FAE" w:rsidP="004F06CA">
            <w:pPr>
              <w:pStyle w:val="Dates"/>
              <w:rPr>
                <w:color w:val="FFFFFF" w:themeColor="background1"/>
              </w:rPr>
            </w:pPr>
            <w:r w:rsidRPr="00A77244">
              <w:rPr>
                <w:color w:val="FFFFFF" w:themeColor="background1"/>
              </w:rPr>
              <w:t>7</w:t>
            </w:r>
          </w:p>
        </w:tc>
      </w:tr>
      <w:tr w:rsidR="00AF6648" w14:paraId="76A11845" w14:textId="77777777" w:rsidTr="006363D7">
        <w:trPr>
          <w:trHeight w:hRule="exact" w:val="2220"/>
        </w:trPr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4BD9A" w:themeFill="accent3"/>
          </w:tcPr>
          <w:p w14:paraId="5AE67F53" w14:textId="77777777" w:rsidR="00470FAE" w:rsidRPr="00F31509" w:rsidRDefault="00470FAE" w:rsidP="00470FAE">
            <w:pPr>
              <w:jc w:val="center"/>
              <w:rPr>
                <w:b/>
                <w:sz w:val="19"/>
                <w:szCs w:val="19"/>
              </w:rPr>
            </w:pPr>
            <w:r w:rsidRPr="00F31509">
              <w:rPr>
                <w:b/>
                <w:sz w:val="19"/>
                <w:szCs w:val="19"/>
              </w:rPr>
              <w:t>All Saints’ Day</w:t>
            </w:r>
          </w:p>
          <w:p w14:paraId="097B15AD" w14:textId="4B8DF1A3" w:rsidR="003B7842" w:rsidRPr="006363D7" w:rsidRDefault="003B7842" w:rsidP="003B7842">
            <w:pPr>
              <w:jc w:val="center"/>
              <w:rPr>
                <w:bCs/>
                <w:sz w:val="15"/>
                <w:szCs w:val="15"/>
              </w:rPr>
            </w:pPr>
          </w:p>
          <w:p w14:paraId="033DB3CF" w14:textId="55925331" w:rsidR="00C1469F" w:rsidRPr="006363D7" w:rsidRDefault="00C1469F" w:rsidP="00372A59">
            <w:pPr>
              <w:jc w:val="center"/>
              <w:rPr>
                <w:bCs/>
                <w:i/>
                <w:iCs/>
                <w:sz w:val="15"/>
                <w:szCs w:val="15"/>
              </w:rPr>
            </w:pPr>
            <w:r w:rsidRPr="006363D7">
              <w:rPr>
                <w:bCs/>
                <w:i/>
                <w:iCs/>
                <w:sz w:val="15"/>
                <w:szCs w:val="15"/>
              </w:rPr>
              <w:t>Confession</w:t>
            </w:r>
          </w:p>
          <w:p w14:paraId="794BCBAC" w14:textId="6F4074C1" w:rsidR="00F45289" w:rsidRDefault="00C1469F" w:rsidP="00372A59">
            <w:pPr>
              <w:jc w:val="center"/>
              <w:rPr>
                <w:bCs/>
                <w:sz w:val="15"/>
                <w:szCs w:val="15"/>
              </w:rPr>
            </w:pPr>
            <w:r w:rsidRPr="006363D7">
              <w:rPr>
                <w:bCs/>
                <w:sz w:val="15"/>
                <w:szCs w:val="15"/>
              </w:rPr>
              <w:t>8:00</w:t>
            </w:r>
            <w:r w:rsidR="00DB78C6" w:rsidRPr="006363D7">
              <w:rPr>
                <w:bCs/>
                <w:sz w:val="15"/>
                <w:szCs w:val="15"/>
              </w:rPr>
              <w:t xml:space="preserve"> </w:t>
            </w:r>
            <w:r w:rsidRPr="006363D7">
              <w:rPr>
                <w:bCs/>
                <w:sz w:val="15"/>
                <w:szCs w:val="15"/>
              </w:rPr>
              <w:t>am</w:t>
            </w:r>
            <w:r w:rsidR="002F6EE8" w:rsidRPr="006363D7">
              <w:rPr>
                <w:bCs/>
                <w:sz w:val="15"/>
                <w:szCs w:val="15"/>
              </w:rPr>
              <w:t>-OLL</w:t>
            </w:r>
          </w:p>
          <w:p w14:paraId="71490308" w14:textId="77777777" w:rsidR="00880848" w:rsidRPr="006363D7" w:rsidRDefault="00880848" w:rsidP="00372A59">
            <w:pPr>
              <w:jc w:val="center"/>
              <w:rPr>
                <w:bCs/>
                <w:sz w:val="15"/>
                <w:szCs w:val="15"/>
              </w:rPr>
            </w:pPr>
          </w:p>
          <w:p w14:paraId="5EE02FD2" w14:textId="6D10CB4A" w:rsidR="00F45289" w:rsidRPr="006363D7" w:rsidRDefault="00F45289" w:rsidP="00372A59">
            <w:pPr>
              <w:jc w:val="center"/>
              <w:rPr>
                <w:bCs/>
                <w:sz w:val="15"/>
                <w:szCs w:val="15"/>
              </w:rPr>
            </w:pPr>
            <w:r w:rsidRPr="006363D7">
              <w:rPr>
                <w:bCs/>
                <w:sz w:val="15"/>
                <w:szCs w:val="15"/>
              </w:rPr>
              <w:t>9:00 am Mass-OLL</w:t>
            </w:r>
          </w:p>
          <w:p w14:paraId="699855BD" w14:textId="6BD17E1E" w:rsidR="002F6EE8" w:rsidRPr="006363D7" w:rsidRDefault="002F6EE8" w:rsidP="00372A59">
            <w:pPr>
              <w:jc w:val="center"/>
              <w:rPr>
                <w:bCs/>
                <w:sz w:val="15"/>
                <w:szCs w:val="15"/>
              </w:rPr>
            </w:pPr>
            <w:r w:rsidRPr="006363D7">
              <w:rPr>
                <w:bCs/>
                <w:sz w:val="15"/>
                <w:szCs w:val="15"/>
              </w:rPr>
              <w:t>9:00 am Mass-St. J</w:t>
            </w:r>
          </w:p>
          <w:p w14:paraId="74D4768A" w14:textId="594767EF" w:rsidR="002F6EE8" w:rsidRPr="006363D7" w:rsidRDefault="002F6EE8" w:rsidP="00372A59">
            <w:pPr>
              <w:jc w:val="center"/>
              <w:rPr>
                <w:bCs/>
                <w:sz w:val="15"/>
                <w:szCs w:val="15"/>
              </w:rPr>
            </w:pPr>
            <w:r w:rsidRPr="006363D7">
              <w:rPr>
                <w:bCs/>
                <w:sz w:val="15"/>
                <w:szCs w:val="15"/>
              </w:rPr>
              <w:t>11:00 am Mass-St. H</w:t>
            </w:r>
          </w:p>
          <w:p w14:paraId="01ED0B77" w14:textId="77777777" w:rsidR="00F45289" w:rsidRPr="00F31509" w:rsidRDefault="00F45289" w:rsidP="00372A59">
            <w:pPr>
              <w:jc w:val="center"/>
              <w:rPr>
                <w:bCs/>
                <w:sz w:val="8"/>
                <w:szCs w:val="8"/>
              </w:rPr>
            </w:pPr>
          </w:p>
          <w:p w14:paraId="56A8AE58" w14:textId="77777777" w:rsidR="00861420" w:rsidRPr="00957D2B" w:rsidRDefault="00861420" w:rsidP="00372A59">
            <w:pPr>
              <w:jc w:val="center"/>
              <w:rPr>
                <w:b/>
                <w:sz w:val="13"/>
                <w:szCs w:val="13"/>
              </w:rPr>
            </w:pPr>
          </w:p>
          <w:p w14:paraId="0FB3A9BF" w14:textId="77777777" w:rsidR="00BE3429" w:rsidRPr="00957D2B" w:rsidRDefault="00BE3429" w:rsidP="00372A59">
            <w:pPr>
              <w:jc w:val="center"/>
              <w:rPr>
                <w:b/>
                <w:sz w:val="13"/>
                <w:szCs w:val="13"/>
              </w:rPr>
            </w:pPr>
          </w:p>
          <w:p w14:paraId="3F5645D0" w14:textId="477AEF93" w:rsidR="00536899" w:rsidRPr="00957D2B" w:rsidRDefault="00536899" w:rsidP="00EB0006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B0ECB0" w14:textId="5A75001E" w:rsidR="00F45289" w:rsidRPr="003A52B6" w:rsidRDefault="00F45289" w:rsidP="00F311C9">
            <w:pPr>
              <w:jc w:val="center"/>
              <w:rPr>
                <w:b/>
                <w:sz w:val="19"/>
                <w:szCs w:val="19"/>
              </w:rPr>
            </w:pPr>
            <w:r w:rsidRPr="003A52B6">
              <w:rPr>
                <w:b/>
                <w:sz w:val="19"/>
                <w:szCs w:val="19"/>
              </w:rPr>
              <w:t>All Souls’ Day</w:t>
            </w:r>
          </w:p>
          <w:p w14:paraId="22248AB2" w14:textId="77777777" w:rsidR="00F45289" w:rsidRPr="003A52B6" w:rsidRDefault="00F45289" w:rsidP="00F311C9">
            <w:pPr>
              <w:jc w:val="center"/>
              <w:rPr>
                <w:sz w:val="19"/>
                <w:szCs w:val="19"/>
              </w:rPr>
            </w:pPr>
          </w:p>
          <w:p w14:paraId="6BC10325" w14:textId="3ACC93F9" w:rsidR="00F311C9" w:rsidRPr="003A52B6" w:rsidRDefault="00861420" w:rsidP="00F311C9">
            <w:pPr>
              <w:jc w:val="center"/>
              <w:rPr>
                <w:sz w:val="19"/>
                <w:szCs w:val="19"/>
              </w:rPr>
            </w:pPr>
            <w:r w:rsidRPr="003A52B6">
              <w:rPr>
                <w:sz w:val="19"/>
                <w:szCs w:val="19"/>
              </w:rPr>
              <w:t>5:30 pm Mass</w:t>
            </w:r>
            <w:r w:rsidR="003A52B6" w:rsidRPr="003A52B6">
              <w:rPr>
                <w:sz w:val="19"/>
                <w:szCs w:val="19"/>
              </w:rPr>
              <w:t xml:space="preserve"> &amp; Candle Blessing</w:t>
            </w:r>
            <w:r w:rsidRPr="003A52B6">
              <w:rPr>
                <w:sz w:val="19"/>
                <w:szCs w:val="19"/>
              </w:rPr>
              <w:t>-OLL</w:t>
            </w:r>
          </w:p>
          <w:p w14:paraId="4D2A1400" w14:textId="77777777" w:rsidR="003A52B6" w:rsidRPr="003A52B6" w:rsidRDefault="003A52B6" w:rsidP="00F311C9">
            <w:pPr>
              <w:jc w:val="center"/>
              <w:rPr>
                <w:sz w:val="19"/>
                <w:szCs w:val="19"/>
              </w:rPr>
            </w:pPr>
          </w:p>
          <w:p w14:paraId="03118BFE" w14:textId="003D3189" w:rsidR="00A120BD" w:rsidRPr="003A52B6" w:rsidRDefault="00A120BD" w:rsidP="00F311C9">
            <w:pPr>
              <w:jc w:val="center"/>
              <w:rPr>
                <w:i/>
                <w:iCs/>
                <w:sz w:val="19"/>
                <w:szCs w:val="19"/>
              </w:rPr>
            </w:pPr>
            <w:r w:rsidRPr="003A52B6">
              <w:rPr>
                <w:i/>
                <w:iCs/>
                <w:sz w:val="19"/>
                <w:szCs w:val="19"/>
              </w:rPr>
              <w:t>Adoration</w:t>
            </w:r>
          </w:p>
          <w:p w14:paraId="528D5A44" w14:textId="7B183495" w:rsidR="00A120BD" w:rsidRPr="003A52B6" w:rsidRDefault="00A120BD" w:rsidP="00F311C9">
            <w:pPr>
              <w:jc w:val="center"/>
              <w:rPr>
                <w:sz w:val="19"/>
                <w:szCs w:val="19"/>
              </w:rPr>
            </w:pPr>
            <w:r w:rsidRPr="003A52B6">
              <w:rPr>
                <w:sz w:val="19"/>
                <w:szCs w:val="19"/>
              </w:rPr>
              <w:t>6:00 pm-OLL</w:t>
            </w:r>
          </w:p>
          <w:p w14:paraId="0321E0EC" w14:textId="77777777" w:rsidR="00F311C9" w:rsidRPr="003A52B6" w:rsidRDefault="00F311C9" w:rsidP="00F311C9">
            <w:pPr>
              <w:jc w:val="center"/>
              <w:rPr>
                <w:sz w:val="19"/>
                <w:szCs w:val="19"/>
              </w:rPr>
            </w:pPr>
          </w:p>
          <w:p w14:paraId="2136929D" w14:textId="59F8E363" w:rsidR="00F311C9" w:rsidRPr="003A52B6" w:rsidRDefault="00F311C9" w:rsidP="00F311C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A35046" w14:textId="732BFD25" w:rsidR="00F311C9" w:rsidRPr="000C3A3E" w:rsidRDefault="00F311C9" w:rsidP="00F311C9">
            <w:pPr>
              <w:jc w:val="center"/>
              <w:rPr>
                <w:sz w:val="16"/>
                <w:szCs w:val="16"/>
              </w:rPr>
            </w:pPr>
            <w:r w:rsidRPr="000C3A3E">
              <w:rPr>
                <w:sz w:val="16"/>
                <w:szCs w:val="16"/>
              </w:rPr>
              <w:t>9:00 am Mass</w:t>
            </w:r>
            <w:r w:rsidR="007A5AD1" w:rsidRPr="000C3A3E">
              <w:rPr>
                <w:sz w:val="16"/>
                <w:szCs w:val="16"/>
              </w:rPr>
              <w:t>-OLL</w:t>
            </w:r>
          </w:p>
          <w:p w14:paraId="12C6E6F2" w14:textId="77777777" w:rsidR="00B73B23" w:rsidRPr="000C3A3E" w:rsidRDefault="00B73B23" w:rsidP="00F311C9">
            <w:pPr>
              <w:jc w:val="center"/>
              <w:rPr>
                <w:sz w:val="16"/>
                <w:szCs w:val="16"/>
              </w:rPr>
            </w:pPr>
          </w:p>
          <w:p w14:paraId="6F296EC6" w14:textId="0B7B8DA1" w:rsidR="00B73B23" w:rsidRPr="000C3A3E" w:rsidRDefault="00B73B23" w:rsidP="00F311C9">
            <w:pPr>
              <w:jc w:val="center"/>
              <w:rPr>
                <w:i/>
                <w:iCs/>
                <w:sz w:val="16"/>
                <w:szCs w:val="16"/>
              </w:rPr>
            </w:pPr>
            <w:r w:rsidRPr="000C3A3E">
              <w:rPr>
                <w:i/>
                <w:iCs/>
                <w:sz w:val="16"/>
                <w:szCs w:val="16"/>
              </w:rPr>
              <w:t>Adoration</w:t>
            </w:r>
          </w:p>
          <w:p w14:paraId="5FE7AFE8" w14:textId="1D5FC4EC" w:rsidR="00B73B23" w:rsidRPr="000C3A3E" w:rsidRDefault="00B73B23" w:rsidP="00F311C9">
            <w:pPr>
              <w:jc w:val="center"/>
              <w:rPr>
                <w:sz w:val="16"/>
                <w:szCs w:val="16"/>
              </w:rPr>
            </w:pPr>
            <w:r w:rsidRPr="000C3A3E">
              <w:rPr>
                <w:sz w:val="16"/>
                <w:szCs w:val="16"/>
              </w:rPr>
              <w:t>9:30 am-OLL</w:t>
            </w:r>
          </w:p>
          <w:p w14:paraId="2AE0A141" w14:textId="77777777" w:rsidR="00861420" w:rsidRPr="000C3A3E" w:rsidRDefault="00861420" w:rsidP="00F311C9">
            <w:pPr>
              <w:jc w:val="center"/>
              <w:rPr>
                <w:sz w:val="16"/>
                <w:szCs w:val="16"/>
              </w:rPr>
            </w:pPr>
          </w:p>
          <w:p w14:paraId="0672FE1D" w14:textId="4243D5C0" w:rsidR="00040851" w:rsidRDefault="003469DB" w:rsidP="002D367C">
            <w:pPr>
              <w:jc w:val="center"/>
              <w:rPr>
                <w:sz w:val="16"/>
                <w:szCs w:val="16"/>
              </w:rPr>
            </w:pPr>
            <w:r w:rsidRPr="000C3A3E">
              <w:rPr>
                <w:sz w:val="16"/>
                <w:szCs w:val="16"/>
              </w:rPr>
              <w:t>5</w:t>
            </w:r>
            <w:r w:rsidR="001C4729" w:rsidRPr="000C3A3E">
              <w:rPr>
                <w:sz w:val="16"/>
                <w:szCs w:val="16"/>
              </w:rPr>
              <w:t xml:space="preserve">:00 </w:t>
            </w:r>
            <w:r w:rsidR="00861420" w:rsidRPr="000C3A3E">
              <w:rPr>
                <w:sz w:val="16"/>
                <w:szCs w:val="16"/>
              </w:rPr>
              <w:t>p</w:t>
            </w:r>
            <w:r w:rsidR="001C4729" w:rsidRPr="000C3A3E">
              <w:rPr>
                <w:sz w:val="16"/>
                <w:szCs w:val="16"/>
              </w:rPr>
              <w:t>m Mass-St. H</w:t>
            </w:r>
          </w:p>
          <w:p w14:paraId="06F03B4B" w14:textId="77777777" w:rsidR="000C3A3E" w:rsidRPr="000C3A3E" w:rsidRDefault="000C3A3E" w:rsidP="002D367C">
            <w:pPr>
              <w:jc w:val="center"/>
              <w:rPr>
                <w:sz w:val="16"/>
                <w:szCs w:val="16"/>
              </w:rPr>
            </w:pPr>
          </w:p>
          <w:p w14:paraId="4DCFE070" w14:textId="70AF8481" w:rsidR="000C3A3E" w:rsidRPr="000C3A3E" w:rsidRDefault="000C3A3E" w:rsidP="002D367C">
            <w:pPr>
              <w:jc w:val="center"/>
              <w:rPr>
                <w:sz w:val="16"/>
                <w:szCs w:val="16"/>
              </w:rPr>
            </w:pPr>
            <w:r w:rsidRPr="000C3A3E">
              <w:rPr>
                <w:sz w:val="16"/>
                <w:szCs w:val="16"/>
              </w:rPr>
              <w:t>Book Study</w:t>
            </w:r>
          </w:p>
          <w:p w14:paraId="4A41FEDB" w14:textId="78400DA8" w:rsidR="000C3A3E" w:rsidRPr="000C3A3E" w:rsidRDefault="000C3A3E" w:rsidP="002D367C">
            <w:pPr>
              <w:jc w:val="center"/>
              <w:rPr>
                <w:sz w:val="16"/>
                <w:szCs w:val="16"/>
              </w:rPr>
            </w:pPr>
            <w:r w:rsidRPr="000C3A3E">
              <w:rPr>
                <w:sz w:val="16"/>
                <w:szCs w:val="16"/>
              </w:rPr>
              <w:t>5:00 pm-OLL</w:t>
            </w:r>
          </w:p>
          <w:p w14:paraId="254B72F6" w14:textId="77777777" w:rsidR="00F311C9" w:rsidRPr="000C3A3E" w:rsidRDefault="00F311C9" w:rsidP="00F311C9">
            <w:pPr>
              <w:jc w:val="center"/>
              <w:rPr>
                <w:sz w:val="16"/>
                <w:szCs w:val="16"/>
              </w:rPr>
            </w:pPr>
          </w:p>
          <w:p w14:paraId="5A85FF90" w14:textId="77777777" w:rsidR="00F311C9" w:rsidRPr="000C3A3E" w:rsidRDefault="00F311C9" w:rsidP="00F311C9">
            <w:pPr>
              <w:jc w:val="center"/>
              <w:rPr>
                <w:sz w:val="16"/>
                <w:szCs w:val="16"/>
              </w:rPr>
            </w:pPr>
          </w:p>
          <w:p w14:paraId="61AA19FE" w14:textId="77777777" w:rsidR="00F311C9" w:rsidRPr="000C3A3E" w:rsidRDefault="00F311C9" w:rsidP="00F311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C460AC" w14:textId="6A46CFD5" w:rsidR="00E31493" w:rsidRDefault="00F311C9" w:rsidP="00F311C9">
            <w:pPr>
              <w:jc w:val="center"/>
              <w:rPr>
                <w:sz w:val="16"/>
                <w:szCs w:val="16"/>
              </w:rPr>
            </w:pPr>
            <w:r w:rsidRPr="002F63C3">
              <w:rPr>
                <w:sz w:val="16"/>
                <w:szCs w:val="16"/>
              </w:rPr>
              <w:t>9:00 am Mass</w:t>
            </w:r>
            <w:r w:rsidR="007A5AD1" w:rsidRPr="002F63C3">
              <w:rPr>
                <w:sz w:val="16"/>
                <w:szCs w:val="16"/>
              </w:rPr>
              <w:t>-OLL</w:t>
            </w:r>
          </w:p>
          <w:p w14:paraId="75E7723C" w14:textId="77777777" w:rsidR="002F63C3" w:rsidRPr="002F63C3" w:rsidRDefault="002F63C3" w:rsidP="00F311C9">
            <w:pPr>
              <w:jc w:val="center"/>
              <w:rPr>
                <w:sz w:val="16"/>
                <w:szCs w:val="16"/>
              </w:rPr>
            </w:pPr>
          </w:p>
          <w:p w14:paraId="39A01C09" w14:textId="19AF5888" w:rsidR="001C4729" w:rsidRDefault="001C4729" w:rsidP="001C4729">
            <w:pPr>
              <w:jc w:val="center"/>
              <w:rPr>
                <w:sz w:val="16"/>
                <w:szCs w:val="16"/>
              </w:rPr>
            </w:pPr>
            <w:r w:rsidRPr="002F63C3">
              <w:rPr>
                <w:sz w:val="16"/>
                <w:szCs w:val="16"/>
              </w:rPr>
              <w:t>9:00 am Mass- St. H</w:t>
            </w:r>
          </w:p>
          <w:p w14:paraId="34A3A521" w14:textId="77777777" w:rsidR="002F63C3" w:rsidRPr="002F63C3" w:rsidRDefault="002F63C3" w:rsidP="001C4729">
            <w:pPr>
              <w:jc w:val="center"/>
              <w:rPr>
                <w:sz w:val="16"/>
                <w:szCs w:val="16"/>
              </w:rPr>
            </w:pPr>
          </w:p>
          <w:p w14:paraId="4549DC0C" w14:textId="77777777" w:rsidR="00E31493" w:rsidRPr="002F63C3" w:rsidRDefault="00E31493" w:rsidP="00E31493">
            <w:pPr>
              <w:jc w:val="center"/>
              <w:rPr>
                <w:i/>
                <w:iCs/>
                <w:sz w:val="16"/>
                <w:szCs w:val="16"/>
              </w:rPr>
            </w:pPr>
            <w:r w:rsidRPr="002F63C3">
              <w:rPr>
                <w:i/>
                <w:iCs/>
                <w:sz w:val="16"/>
                <w:szCs w:val="16"/>
              </w:rPr>
              <w:t>5 hours of Adoration</w:t>
            </w:r>
          </w:p>
          <w:p w14:paraId="3D8B9E7D" w14:textId="4FE9465C" w:rsidR="00E31493" w:rsidRDefault="00E31493" w:rsidP="00E31493">
            <w:pPr>
              <w:jc w:val="center"/>
              <w:rPr>
                <w:sz w:val="16"/>
                <w:szCs w:val="16"/>
              </w:rPr>
            </w:pPr>
            <w:r w:rsidRPr="002F63C3">
              <w:rPr>
                <w:sz w:val="16"/>
                <w:szCs w:val="16"/>
              </w:rPr>
              <w:t xml:space="preserve"> 10 am - 3 pm</w:t>
            </w:r>
            <w:r w:rsidR="00D1664B" w:rsidRPr="002F63C3">
              <w:rPr>
                <w:sz w:val="16"/>
                <w:szCs w:val="16"/>
              </w:rPr>
              <w:t xml:space="preserve"> OLL</w:t>
            </w:r>
          </w:p>
          <w:p w14:paraId="52E81BA6" w14:textId="77777777" w:rsidR="002F63C3" w:rsidRPr="002F63C3" w:rsidRDefault="002F63C3" w:rsidP="00E31493">
            <w:pPr>
              <w:jc w:val="center"/>
              <w:rPr>
                <w:sz w:val="16"/>
                <w:szCs w:val="16"/>
              </w:rPr>
            </w:pPr>
          </w:p>
          <w:p w14:paraId="304BEAFE" w14:textId="77777777" w:rsidR="00E31493" w:rsidRPr="002F63C3" w:rsidRDefault="00E31493" w:rsidP="00E31493">
            <w:pPr>
              <w:jc w:val="center"/>
              <w:rPr>
                <w:i/>
                <w:iCs/>
                <w:sz w:val="16"/>
                <w:szCs w:val="16"/>
              </w:rPr>
            </w:pPr>
            <w:r w:rsidRPr="002F63C3">
              <w:rPr>
                <w:i/>
                <w:iCs/>
                <w:sz w:val="16"/>
                <w:szCs w:val="16"/>
              </w:rPr>
              <w:t>Confession</w:t>
            </w:r>
          </w:p>
          <w:p w14:paraId="6B82D3FC" w14:textId="0AEE51CE" w:rsidR="00E31493" w:rsidRPr="002F63C3" w:rsidRDefault="00E31493" w:rsidP="00E31493">
            <w:pPr>
              <w:jc w:val="center"/>
              <w:rPr>
                <w:sz w:val="16"/>
                <w:szCs w:val="16"/>
              </w:rPr>
            </w:pPr>
            <w:r w:rsidRPr="002F63C3">
              <w:rPr>
                <w:sz w:val="16"/>
                <w:szCs w:val="16"/>
              </w:rPr>
              <w:t>11 am – 12 pm</w:t>
            </w:r>
            <w:r w:rsidR="00D1664B" w:rsidRPr="002F63C3">
              <w:rPr>
                <w:sz w:val="16"/>
                <w:szCs w:val="16"/>
              </w:rPr>
              <w:t xml:space="preserve"> OLL</w:t>
            </w:r>
          </w:p>
          <w:p w14:paraId="1C3FFBAC" w14:textId="77777777" w:rsidR="003F0F29" w:rsidRPr="002F63C3" w:rsidRDefault="003F0F29" w:rsidP="00E31493">
            <w:pPr>
              <w:jc w:val="center"/>
              <w:rPr>
                <w:sz w:val="16"/>
                <w:szCs w:val="16"/>
              </w:rPr>
            </w:pPr>
          </w:p>
          <w:p w14:paraId="7A389216" w14:textId="77777777" w:rsidR="00E31493" w:rsidRPr="002F63C3" w:rsidRDefault="00E31493" w:rsidP="00F311C9">
            <w:pPr>
              <w:jc w:val="center"/>
              <w:rPr>
                <w:sz w:val="16"/>
                <w:szCs w:val="16"/>
              </w:rPr>
            </w:pPr>
          </w:p>
          <w:p w14:paraId="3796463B" w14:textId="429304F4" w:rsidR="00F311C9" w:rsidRPr="002F63C3" w:rsidRDefault="00F311C9" w:rsidP="00F311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277B84" w14:textId="77777777" w:rsidR="005C04CC" w:rsidRPr="005C04CC" w:rsidRDefault="005C04CC" w:rsidP="005C04CC">
            <w:pPr>
              <w:jc w:val="center"/>
              <w:rPr>
                <w:i/>
                <w:iCs/>
                <w:sz w:val="17"/>
                <w:szCs w:val="17"/>
              </w:rPr>
            </w:pPr>
            <w:r w:rsidRPr="005C04CC">
              <w:rPr>
                <w:i/>
                <w:iCs/>
                <w:sz w:val="17"/>
                <w:szCs w:val="17"/>
              </w:rPr>
              <w:t xml:space="preserve">Mass at King’s Nursing Home </w:t>
            </w:r>
          </w:p>
          <w:p w14:paraId="31BA2E1A" w14:textId="77777777" w:rsidR="005C04CC" w:rsidRPr="005C04CC" w:rsidRDefault="005C04CC" w:rsidP="005C04CC">
            <w:pPr>
              <w:jc w:val="center"/>
              <w:rPr>
                <w:sz w:val="17"/>
                <w:szCs w:val="17"/>
              </w:rPr>
            </w:pPr>
            <w:r w:rsidRPr="005C04CC">
              <w:rPr>
                <w:sz w:val="17"/>
                <w:szCs w:val="17"/>
              </w:rPr>
              <w:t>11:00 am</w:t>
            </w:r>
          </w:p>
          <w:p w14:paraId="7FB574B6" w14:textId="77777777" w:rsidR="005C04CC" w:rsidRPr="005C04CC" w:rsidRDefault="005C04CC" w:rsidP="00205F4C">
            <w:pPr>
              <w:jc w:val="center"/>
              <w:rPr>
                <w:sz w:val="8"/>
                <w:szCs w:val="8"/>
              </w:rPr>
            </w:pPr>
          </w:p>
          <w:p w14:paraId="13E74944" w14:textId="67FD6917" w:rsidR="002F63C3" w:rsidRDefault="002F63C3" w:rsidP="00205F4C">
            <w:pPr>
              <w:jc w:val="center"/>
              <w:rPr>
                <w:sz w:val="17"/>
                <w:szCs w:val="17"/>
              </w:rPr>
            </w:pPr>
            <w:r w:rsidRPr="002F63C3">
              <w:rPr>
                <w:sz w:val="17"/>
                <w:szCs w:val="17"/>
              </w:rPr>
              <w:t>5:00 pm Mass-St. J</w:t>
            </w:r>
          </w:p>
          <w:p w14:paraId="718A6ED2" w14:textId="77777777" w:rsidR="002F63C3" w:rsidRPr="005C04CC" w:rsidRDefault="002F63C3" w:rsidP="00205F4C">
            <w:pPr>
              <w:jc w:val="center"/>
              <w:rPr>
                <w:sz w:val="8"/>
                <w:szCs w:val="8"/>
              </w:rPr>
            </w:pPr>
          </w:p>
          <w:p w14:paraId="7ADBD91C" w14:textId="4E87694C" w:rsidR="002F63C3" w:rsidRDefault="00A120BD" w:rsidP="00205F4C">
            <w:pPr>
              <w:jc w:val="center"/>
              <w:rPr>
                <w:sz w:val="17"/>
                <w:szCs w:val="17"/>
              </w:rPr>
            </w:pPr>
            <w:r w:rsidRPr="002F63C3">
              <w:rPr>
                <w:sz w:val="17"/>
                <w:szCs w:val="17"/>
              </w:rPr>
              <w:t>5</w:t>
            </w:r>
            <w:r w:rsidR="00F311C9" w:rsidRPr="002F63C3">
              <w:rPr>
                <w:sz w:val="17"/>
                <w:szCs w:val="17"/>
              </w:rPr>
              <w:t>:</w:t>
            </w:r>
            <w:r w:rsidRPr="002F63C3">
              <w:rPr>
                <w:sz w:val="17"/>
                <w:szCs w:val="17"/>
              </w:rPr>
              <w:t>3</w:t>
            </w:r>
            <w:r w:rsidR="00F311C9" w:rsidRPr="002F63C3">
              <w:rPr>
                <w:sz w:val="17"/>
                <w:szCs w:val="17"/>
              </w:rPr>
              <w:t xml:space="preserve">0 </w:t>
            </w:r>
            <w:r w:rsidRPr="002F63C3">
              <w:rPr>
                <w:sz w:val="17"/>
                <w:szCs w:val="17"/>
              </w:rPr>
              <w:t>p</w:t>
            </w:r>
            <w:r w:rsidR="00F311C9" w:rsidRPr="002F63C3">
              <w:rPr>
                <w:sz w:val="17"/>
                <w:szCs w:val="17"/>
              </w:rPr>
              <w:t>m Mass</w:t>
            </w:r>
            <w:r w:rsidR="007A5AD1" w:rsidRPr="002F63C3">
              <w:rPr>
                <w:sz w:val="17"/>
                <w:szCs w:val="17"/>
              </w:rPr>
              <w:t>-OLL</w:t>
            </w:r>
          </w:p>
          <w:p w14:paraId="023B59B0" w14:textId="77777777" w:rsidR="005C04CC" w:rsidRPr="005C04CC" w:rsidRDefault="005C04CC" w:rsidP="00205F4C">
            <w:pPr>
              <w:jc w:val="center"/>
              <w:rPr>
                <w:sz w:val="8"/>
                <w:szCs w:val="8"/>
              </w:rPr>
            </w:pPr>
          </w:p>
          <w:p w14:paraId="2156018F" w14:textId="77777777" w:rsidR="002F63C3" w:rsidRPr="005C04CC" w:rsidRDefault="00CC2E62" w:rsidP="00CC2E62">
            <w:pPr>
              <w:jc w:val="center"/>
              <w:rPr>
                <w:i/>
                <w:iCs/>
                <w:sz w:val="17"/>
                <w:szCs w:val="17"/>
              </w:rPr>
            </w:pPr>
            <w:r w:rsidRPr="005C04CC">
              <w:rPr>
                <w:i/>
                <w:iCs/>
                <w:sz w:val="17"/>
                <w:szCs w:val="17"/>
              </w:rPr>
              <w:t xml:space="preserve">Adoration </w:t>
            </w:r>
          </w:p>
          <w:p w14:paraId="0A1B85D9" w14:textId="74B365D1" w:rsidR="00CC2E62" w:rsidRPr="002F63C3" w:rsidRDefault="00CC2E62" w:rsidP="00CC2E62">
            <w:pPr>
              <w:jc w:val="center"/>
              <w:rPr>
                <w:sz w:val="17"/>
                <w:szCs w:val="17"/>
              </w:rPr>
            </w:pPr>
            <w:r w:rsidRPr="002F63C3">
              <w:rPr>
                <w:sz w:val="17"/>
                <w:szCs w:val="17"/>
              </w:rPr>
              <w:t>6:00 pm OLL</w:t>
            </w:r>
          </w:p>
          <w:p w14:paraId="10DD44E7" w14:textId="6D6D5906" w:rsidR="00205F4C" w:rsidRPr="00F228C2" w:rsidRDefault="00205F4C" w:rsidP="00F228C2">
            <w:pPr>
              <w:jc w:val="center"/>
              <w:rPr>
                <w:b/>
                <w:sz w:val="16"/>
                <w:szCs w:val="16"/>
              </w:rPr>
            </w:pPr>
          </w:p>
          <w:p w14:paraId="13BD88C6" w14:textId="77777777" w:rsidR="00F311C9" w:rsidRPr="00B5400D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275FE323" w14:textId="77777777" w:rsidR="00F311C9" w:rsidRPr="00B5400D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3141F67A" w14:textId="77777777" w:rsidR="00F311C9" w:rsidRPr="00B5400D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1B1110D0" w14:textId="617A8699" w:rsidR="00F311C9" w:rsidRPr="00B5400D" w:rsidRDefault="00F311C9" w:rsidP="00F31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26215D" w14:textId="74B75525" w:rsidR="00F311C9" w:rsidRDefault="00B5400D" w:rsidP="00E1341F">
            <w:pPr>
              <w:jc w:val="center"/>
              <w:rPr>
                <w:sz w:val="20"/>
                <w:szCs w:val="20"/>
              </w:rPr>
            </w:pPr>
            <w:r w:rsidRPr="00C02AE6">
              <w:rPr>
                <w:sz w:val="20"/>
                <w:szCs w:val="20"/>
              </w:rPr>
              <w:t>9:00 am Mass</w:t>
            </w:r>
            <w:r w:rsidR="007A5AD1" w:rsidRPr="00C02AE6">
              <w:rPr>
                <w:sz w:val="20"/>
                <w:szCs w:val="20"/>
              </w:rPr>
              <w:t>-OLL</w:t>
            </w:r>
          </w:p>
          <w:p w14:paraId="32F1609F" w14:textId="77777777" w:rsidR="00C02AE6" w:rsidRPr="00C02AE6" w:rsidRDefault="00C02AE6" w:rsidP="00E1341F">
            <w:pPr>
              <w:jc w:val="center"/>
              <w:rPr>
                <w:sz w:val="20"/>
                <w:szCs w:val="20"/>
              </w:rPr>
            </w:pPr>
          </w:p>
          <w:p w14:paraId="612FF602" w14:textId="1380BB9F" w:rsidR="00861420" w:rsidRPr="00C02AE6" w:rsidRDefault="00C02AE6" w:rsidP="00861420">
            <w:pPr>
              <w:jc w:val="center"/>
              <w:rPr>
                <w:i/>
                <w:iCs/>
                <w:sz w:val="20"/>
                <w:szCs w:val="20"/>
              </w:rPr>
            </w:pPr>
            <w:r w:rsidRPr="00C02AE6">
              <w:rPr>
                <w:i/>
                <w:iCs/>
                <w:sz w:val="20"/>
                <w:szCs w:val="20"/>
              </w:rPr>
              <w:t>Adoration</w:t>
            </w:r>
          </w:p>
          <w:p w14:paraId="424A768C" w14:textId="72C7FF51" w:rsidR="00C02AE6" w:rsidRDefault="00C02AE6" w:rsidP="008614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9:30 am-OLL</w:t>
            </w:r>
          </w:p>
          <w:p w14:paraId="3C4421B9" w14:textId="77777777" w:rsidR="00C02AE6" w:rsidRPr="00C02AE6" w:rsidRDefault="00C02AE6" w:rsidP="00861420">
            <w:pPr>
              <w:jc w:val="center"/>
              <w:rPr>
                <w:sz w:val="20"/>
                <w:szCs w:val="20"/>
              </w:rPr>
            </w:pPr>
          </w:p>
          <w:p w14:paraId="7CDA304F" w14:textId="1F40FC27" w:rsidR="00861420" w:rsidRPr="00C02AE6" w:rsidRDefault="00861420" w:rsidP="00861420">
            <w:pPr>
              <w:jc w:val="center"/>
              <w:rPr>
                <w:sz w:val="20"/>
                <w:szCs w:val="20"/>
              </w:rPr>
            </w:pPr>
            <w:r w:rsidRPr="00C02AE6">
              <w:rPr>
                <w:sz w:val="20"/>
                <w:szCs w:val="20"/>
              </w:rPr>
              <w:t>9:00 am Mass-St. J</w:t>
            </w:r>
          </w:p>
          <w:p w14:paraId="1651F4FB" w14:textId="77777777" w:rsidR="00861420" w:rsidRPr="00B5400D" w:rsidRDefault="00861420" w:rsidP="00E1341F">
            <w:pPr>
              <w:jc w:val="center"/>
              <w:rPr>
                <w:sz w:val="20"/>
                <w:szCs w:val="20"/>
              </w:rPr>
            </w:pPr>
          </w:p>
          <w:p w14:paraId="61DACB6B" w14:textId="77777777" w:rsidR="00F311C9" w:rsidRPr="00B5400D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21BAB186" w14:textId="77777777" w:rsidR="00F311C9" w:rsidRPr="00B5400D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78BECB0F" w14:textId="61FA312F" w:rsidR="00F311C9" w:rsidRPr="00B5400D" w:rsidRDefault="00F311C9" w:rsidP="00F31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4BD9A" w:themeFill="accent3"/>
          </w:tcPr>
          <w:p w14:paraId="7F161236" w14:textId="4C74FE5B" w:rsidR="00C02AE6" w:rsidRDefault="003B7842" w:rsidP="003B7842">
            <w:pPr>
              <w:jc w:val="center"/>
              <w:rPr>
                <w:bCs/>
                <w:sz w:val="17"/>
                <w:szCs w:val="17"/>
              </w:rPr>
            </w:pPr>
            <w:r w:rsidRPr="002235A1">
              <w:rPr>
                <w:bCs/>
                <w:sz w:val="17"/>
                <w:szCs w:val="17"/>
              </w:rPr>
              <w:t>9:00 am Mass-OLL</w:t>
            </w:r>
          </w:p>
          <w:p w14:paraId="18AB3442" w14:textId="77777777" w:rsidR="002235A1" w:rsidRPr="002235A1" w:rsidRDefault="002235A1" w:rsidP="003B7842">
            <w:pPr>
              <w:jc w:val="center"/>
              <w:rPr>
                <w:bCs/>
                <w:sz w:val="17"/>
                <w:szCs w:val="17"/>
              </w:rPr>
            </w:pPr>
          </w:p>
          <w:p w14:paraId="42ECF6D5" w14:textId="5C321094" w:rsidR="00A16CC0" w:rsidRPr="002235A1" w:rsidRDefault="00C1469F" w:rsidP="00F311C9">
            <w:pPr>
              <w:jc w:val="center"/>
              <w:rPr>
                <w:bCs/>
                <w:i/>
                <w:iCs/>
                <w:sz w:val="17"/>
                <w:szCs w:val="17"/>
              </w:rPr>
            </w:pPr>
            <w:r w:rsidRPr="002235A1">
              <w:rPr>
                <w:bCs/>
                <w:i/>
                <w:iCs/>
                <w:sz w:val="17"/>
                <w:szCs w:val="17"/>
              </w:rPr>
              <w:t>Confession</w:t>
            </w:r>
          </w:p>
          <w:p w14:paraId="124B84BB" w14:textId="3F4ECDEA" w:rsidR="00C02AE6" w:rsidRPr="002235A1" w:rsidRDefault="00C1469F" w:rsidP="00F311C9">
            <w:pPr>
              <w:jc w:val="center"/>
              <w:rPr>
                <w:bCs/>
                <w:sz w:val="17"/>
                <w:szCs w:val="17"/>
              </w:rPr>
            </w:pPr>
            <w:r w:rsidRPr="002235A1">
              <w:rPr>
                <w:bCs/>
                <w:sz w:val="17"/>
                <w:szCs w:val="17"/>
              </w:rPr>
              <w:t xml:space="preserve"> 3:00</w:t>
            </w:r>
            <w:r w:rsidR="00DB78C6" w:rsidRPr="002235A1">
              <w:rPr>
                <w:bCs/>
                <w:sz w:val="17"/>
                <w:szCs w:val="17"/>
              </w:rPr>
              <w:t xml:space="preserve"> </w:t>
            </w:r>
            <w:r w:rsidRPr="002235A1">
              <w:rPr>
                <w:bCs/>
                <w:sz w:val="17"/>
                <w:szCs w:val="17"/>
              </w:rPr>
              <w:t>pm</w:t>
            </w:r>
            <w:r w:rsidR="00C02AE6" w:rsidRPr="002235A1">
              <w:rPr>
                <w:bCs/>
                <w:sz w:val="17"/>
                <w:szCs w:val="17"/>
              </w:rPr>
              <w:t>-</w:t>
            </w:r>
            <w:r w:rsidR="007A5AD1" w:rsidRPr="002235A1">
              <w:rPr>
                <w:bCs/>
                <w:sz w:val="17"/>
                <w:szCs w:val="17"/>
              </w:rPr>
              <w:t>OLL</w:t>
            </w:r>
          </w:p>
          <w:p w14:paraId="3961A2A1" w14:textId="14405CF3" w:rsidR="00F311C9" w:rsidRDefault="00F311C9" w:rsidP="00F311C9">
            <w:pPr>
              <w:jc w:val="center"/>
              <w:rPr>
                <w:bCs/>
                <w:sz w:val="17"/>
                <w:szCs w:val="17"/>
              </w:rPr>
            </w:pPr>
            <w:r w:rsidRPr="002235A1">
              <w:rPr>
                <w:bCs/>
                <w:sz w:val="17"/>
                <w:szCs w:val="17"/>
              </w:rPr>
              <w:t>4:00 pm Mass</w:t>
            </w:r>
            <w:r w:rsidR="007A5AD1" w:rsidRPr="002235A1">
              <w:rPr>
                <w:bCs/>
                <w:sz w:val="17"/>
                <w:szCs w:val="17"/>
              </w:rPr>
              <w:t>-OLL</w:t>
            </w:r>
          </w:p>
          <w:p w14:paraId="53A83304" w14:textId="77777777" w:rsidR="002235A1" w:rsidRPr="002235A1" w:rsidRDefault="002235A1" w:rsidP="00F311C9">
            <w:pPr>
              <w:jc w:val="center"/>
              <w:rPr>
                <w:bCs/>
                <w:sz w:val="17"/>
                <w:szCs w:val="17"/>
              </w:rPr>
            </w:pPr>
          </w:p>
          <w:p w14:paraId="6A982F63" w14:textId="631A602F" w:rsidR="002235A1" w:rsidRPr="002235A1" w:rsidRDefault="002235A1" w:rsidP="00F311C9">
            <w:pPr>
              <w:jc w:val="center"/>
              <w:rPr>
                <w:bCs/>
                <w:i/>
                <w:iCs/>
                <w:sz w:val="17"/>
                <w:szCs w:val="17"/>
              </w:rPr>
            </w:pPr>
            <w:r w:rsidRPr="002235A1">
              <w:rPr>
                <w:bCs/>
                <w:i/>
                <w:iCs/>
                <w:sz w:val="17"/>
                <w:szCs w:val="17"/>
              </w:rPr>
              <w:t xml:space="preserve">Tailgate Party at St. James </w:t>
            </w:r>
          </w:p>
          <w:p w14:paraId="525AA2B1" w14:textId="1375FC74" w:rsidR="002235A1" w:rsidRPr="002235A1" w:rsidRDefault="002235A1" w:rsidP="00F311C9">
            <w:pPr>
              <w:jc w:val="center"/>
              <w:rPr>
                <w:bCs/>
                <w:sz w:val="17"/>
                <w:szCs w:val="17"/>
              </w:rPr>
            </w:pPr>
            <w:r w:rsidRPr="002235A1">
              <w:rPr>
                <w:bCs/>
                <w:sz w:val="17"/>
                <w:szCs w:val="17"/>
              </w:rPr>
              <w:t>(Time TBD)</w:t>
            </w:r>
          </w:p>
          <w:p w14:paraId="71A8DFDD" w14:textId="457DCB76" w:rsidR="00A120BD" w:rsidRPr="002235A1" w:rsidRDefault="00A120BD" w:rsidP="00F311C9">
            <w:pPr>
              <w:jc w:val="center"/>
              <w:rPr>
                <w:sz w:val="17"/>
                <w:szCs w:val="17"/>
              </w:rPr>
            </w:pPr>
          </w:p>
        </w:tc>
      </w:tr>
      <w:tr w:rsidR="00AF6648" w14:paraId="0B89A310" w14:textId="77777777" w:rsidTr="00A77244">
        <w:trPr>
          <w:trHeight w:val="274"/>
        </w:trPr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1D2CF9FE" w14:textId="21C79143" w:rsidR="00F311C9" w:rsidRDefault="00470FAE" w:rsidP="00F311C9">
            <w:pPr>
              <w:pStyle w:val="Dates"/>
            </w:pPr>
            <w:r w:rsidRPr="00A77244">
              <w:rPr>
                <w:color w:val="FFFFFF" w:themeColor="background1"/>
              </w:rPr>
              <w:t>8</w:t>
            </w: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17F408A" w14:textId="61A732A4" w:rsidR="00F311C9" w:rsidRDefault="00470FAE" w:rsidP="00F311C9">
            <w:pPr>
              <w:pStyle w:val="Dates"/>
            </w:pPr>
            <w:r>
              <w:t>9</w:t>
            </w: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9DBE1F8" w14:textId="36D4F8E2" w:rsidR="00F311C9" w:rsidRDefault="00470FAE" w:rsidP="00F311C9">
            <w:pPr>
              <w:pStyle w:val="Dates"/>
            </w:pPr>
            <w:r>
              <w:t>10</w:t>
            </w: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378E041" w14:textId="6FC383FD" w:rsidR="00F311C9" w:rsidRDefault="00470FAE" w:rsidP="00F311C9">
            <w:pPr>
              <w:pStyle w:val="Dates"/>
            </w:pPr>
            <w:r>
              <w:t>11</w:t>
            </w: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E0000"/>
          </w:tcPr>
          <w:p w14:paraId="3F3FEC70" w14:textId="1DFC2DDD" w:rsidR="00F311C9" w:rsidRDefault="00470FAE" w:rsidP="00F311C9">
            <w:pPr>
              <w:pStyle w:val="Dates"/>
            </w:pPr>
            <w:r w:rsidRPr="00A77244">
              <w:rPr>
                <w:color w:val="FFFFFF" w:themeColor="background1"/>
              </w:rPr>
              <w:t>12</w:t>
            </w: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25E61D4" w14:textId="01694C68" w:rsidR="00F311C9" w:rsidRDefault="00470FAE" w:rsidP="00626373">
            <w:pPr>
              <w:pStyle w:val="Dates"/>
            </w:pPr>
            <w:r>
              <w:t>13</w:t>
            </w:r>
          </w:p>
        </w:tc>
        <w:tc>
          <w:tcPr>
            <w:tcW w:w="15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49DBAD06" w14:textId="6FB82123" w:rsidR="00F311C9" w:rsidRDefault="00470FAE" w:rsidP="00F311C9">
            <w:pPr>
              <w:pStyle w:val="Dates"/>
            </w:pPr>
            <w:r w:rsidRPr="00A77244">
              <w:rPr>
                <w:color w:val="FFFFFF" w:themeColor="background1"/>
              </w:rPr>
              <w:t>14</w:t>
            </w:r>
          </w:p>
        </w:tc>
      </w:tr>
      <w:tr w:rsidR="00AF6648" w14:paraId="4C4F209E" w14:textId="77777777" w:rsidTr="00470FAE">
        <w:trPr>
          <w:trHeight w:hRule="exact" w:val="1905"/>
        </w:trPr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4BD9A" w:themeFill="accent3"/>
          </w:tcPr>
          <w:p w14:paraId="6C315516" w14:textId="7B93C6D9" w:rsidR="00C1469F" w:rsidRPr="006363D7" w:rsidRDefault="00C1469F" w:rsidP="00C1469F">
            <w:pPr>
              <w:jc w:val="center"/>
              <w:rPr>
                <w:bCs/>
                <w:i/>
                <w:iCs/>
                <w:sz w:val="15"/>
                <w:szCs w:val="15"/>
              </w:rPr>
            </w:pPr>
            <w:r w:rsidRPr="006363D7">
              <w:rPr>
                <w:bCs/>
                <w:i/>
                <w:iCs/>
                <w:sz w:val="15"/>
                <w:szCs w:val="15"/>
              </w:rPr>
              <w:t>Confession</w:t>
            </w:r>
          </w:p>
          <w:p w14:paraId="2D6CC73E" w14:textId="6C792CE5" w:rsidR="006363D7" w:rsidRPr="006363D7" w:rsidRDefault="00C1469F" w:rsidP="00F311C9">
            <w:pPr>
              <w:jc w:val="center"/>
              <w:rPr>
                <w:bCs/>
                <w:sz w:val="12"/>
                <w:szCs w:val="12"/>
              </w:rPr>
            </w:pPr>
            <w:r w:rsidRPr="006363D7">
              <w:rPr>
                <w:bCs/>
                <w:sz w:val="15"/>
                <w:szCs w:val="15"/>
              </w:rPr>
              <w:t>8:00</w:t>
            </w:r>
            <w:r w:rsidR="00DB78C6" w:rsidRPr="006363D7">
              <w:rPr>
                <w:bCs/>
                <w:sz w:val="15"/>
                <w:szCs w:val="15"/>
              </w:rPr>
              <w:t xml:space="preserve"> </w:t>
            </w:r>
            <w:r w:rsidR="002F6EE8" w:rsidRPr="006363D7">
              <w:rPr>
                <w:bCs/>
                <w:sz w:val="15"/>
                <w:szCs w:val="15"/>
              </w:rPr>
              <w:t>am-OLL</w:t>
            </w:r>
          </w:p>
          <w:p w14:paraId="7BE3556B" w14:textId="505FF10A" w:rsidR="00AB00AD" w:rsidRPr="006363D7" w:rsidRDefault="00F311C9" w:rsidP="009B7492">
            <w:pPr>
              <w:jc w:val="center"/>
              <w:rPr>
                <w:bCs/>
                <w:sz w:val="15"/>
                <w:szCs w:val="15"/>
              </w:rPr>
            </w:pPr>
            <w:r w:rsidRPr="006363D7">
              <w:rPr>
                <w:bCs/>
                <w:sz w:val="15"/>
                <w:szCs w:val="15"/>
              </w:rPr>
              <w:t>9:00 am Mass</w:t>
            </w:r>
            <w:r w:rsidR="002F6EE8" w:rsidRPr="006363D7">
              <w:rPr>
                <w:bCs/>
                <w:sz w:val="15"/>
                <w:szCs w:val="15"/>
              </w:rPr>
              <w:t>-OLL</w:t>
            </w:r>
          </w:p>
          <w:p w14:paraId="3195C0F3" w14:textId="3894C6AE" w:rsidR="002F6EE8" w:rsidRPr="006363D7" w:rsidRDefault="002F6EE8" w:rsidP="002F6EE8">
            <w:pPr>
              <w:jc w:val="center"/>
              <w:rPr>
                <w:bCs/>
                <w:sz w:val="15"/>
                <w:szCs w:val="15"/>
              </w:rPr>
            </w:pPr>
            <w:r w:rsidRPr="006363D7">
              <w:rPr>
                <w:bCs/>
                <w:sz w:val="15"/>
                <w:szCs w:val="15"/>
              </w:rPr>
              <w:t>9:00 am Mass-St. J</w:t>
            </w:r>
          </w:p>
          <w:p w14:paraId="5917F069" w14:textId="77777777" w:rsidR="002F6EE8" w:rsidRPr="006363D7" w:rsidRDefault="002F6EE8" w:rsidP="002F6EE8">
            <w:pPr>
              <w:jc w:val="center"/>
              <w:rPr>
                <w:bCs/>
                <w:sz w:val="15"/>
                <w:szCs w:val="15"/>
              </w:rPr>
            </w:pPr>
            <w:r w:rsidRPr="006363D7">
              <w:rPr>
                <w:bCs/>
                <w:sz w:val="15"/>
                <w:szCs w:val="15"/>
              </w:rPr>
              <w:t>11:00 am Mass-St. H</w:t>
            </w:r>
          </w:p>
          <w:p w14:paraId="2D2D3BD4" w14:textId="77777777" w:rsidR="006363D7" w:rsidRPr="006363D7" w:rsidRDefault="006363D7" w:rsidP="002F6EE8">
            <w:pPr>
              <w:jc w:val="center"/>
              <w:rPr>
                <w:bCs/>
                <w:sz w:val="8"/>
                <w:szCs w:val="8"/>
              </w:rPr>
            </w:pPr>
          </w:p>
          <w:p w14:paraId="6B0F880C" w14:textId="456C72B4" w:rsidR="00F45289" w:rsidRPr="006363D7" w:rsidRDefault="00F45289" w:rsidP="00F45289">
            <w:pPr>
              <w:jc w:val="center"/>
              <w:rPr>
                <w:bCs/>
                <w:i/>
                <w:iCs/>
                <w:sz w:val="15"/>
                <w:szCs w:val="15"/>
              </w:rPr>
            </w:pPr>
            <w:r w:rsidRPr="006363D7">
              <w:rPr>
                <w:bCs/>
                <w:i/>
                <w:iCs/>
                <w:sz w:val="15"/>
                <w:szCs w:val="15"/>
              </w:rPr>
              <w:t>Elementary CCD</w:t>
            </w:r>
            <w:r w:rsidR="00880848">
              <w:rPr>
                <w:bCs/>
                <w:i/>
                <w:iCs/>
                <w:sz w:val="15"/>
                <w:szCs w:val="15"/>
              </w:rPr>
              <w:t xml:space="preserve"> &amp; Adult OCIA</w:t>
            </w:r>
          </w:p>
          <w:p w14:paraId="4DE31FA8" w14:textId="77777777" w:rsidR="00F45289" w:rsidRPr="006363D7" w:rsidRDefault="00F45289" w:rsidP="00F45289">
            <w:pPr>
              <w:jc w:val="center"/>
              <w:rPr>
                <w:bCs/>
                <w:sz w:val="15"/>
                <w:szCs w:val="15"/>
              </w:rPr>
            </w:pPr>
            <w:r w:rsidRPr="006363D7">
              <w:rPr>
                <w:bCs/>
                <w:sz w:val="15"/>
                <w:szCs w:val="15"/>
              </w:rPr>
              <w:t>10:15 am-OLL</w:t>
            </w:r>
          </w:p>
          <w:p w14:paraId="51D00256" w14:textId="77777777" w:rsidR="002F6EE8" w:rsidRPr="00A16CC0" w:rsidRDefault="002F6EE8" w:rsidP="00AB00AD">
            <w:pPr>
              <w:jc w:val="center"/>
              <w:rPr>
                <w:b/>
                <w:sz w:val="13"/>
                <w:szCs w:val="13"/>
              </w:rPr>
            </w:pPr>
          </w:p>
          <w:p w14:paraId="7B0580E1" w14:textId="77777777" w:rsidR="00AB00AD" w:rsidRPr="00A16CC0" w:rsidRDefault="00AB00AD" w:rsidP="00F311C9">
            <w:pPr>
              <w:jc w:val="center"/>
              <w:rPr>
                <w:b/>
                <w:sz w:val="13"/>
                <w:szCs w:val="13"/>
              </w:rPr>
            </w:pPr>
          </w:p>
          <w:p w14:paraId="247A1BDF" w14:textId="65C0F9B7" w:rsidR="005F3978" w:rsidRPr="00A16CC0" w:rsidRDefault="005F3978" w:rsidP="00F311C9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E44230D" w14:textId="77777777" w:rsidR="00861420" w:rsidRPr="003A52B6" w:rsidRDefault="00861420" w:rsidP="00861420">
            <w:pPr>
              <w:jc w:val="center"/>
              <w:rPr>
                <w:sz w:val="20"/>
                <w:szCs w:val="20"/>
              </w:rPr>
            </w:pPr>
            <w:r w:rsidRPr="003A52B6">
              <w:rPr>
                <w:sz w:val="20"/>
                <w:szCs w:val="20"/>
              </w:rPr>
              <w:t>5:30 pm Mass-OLL</w:t>
            </w:r>
          </w:p>
          <w:p w14:paraId="6829864E" w14:textId="77777777" w:rsidR="003A52B6" w:rsidRPr="003A52B6" w:rsidRDefault="003A52B6" w:rsidP="00861420">
            <w:pPr>
              <w:jc w:val="center"/>
              <w:rPr>
                <w:sz w:val="20"/>
                <w:szCs w:val="20"/>
              </w:rPr>
            </w:pPr>
          </w:p>
          <w:p w14:paraId="268FADF0" w14:textId="77777777" w:rsidR="00A120BD" w:rsidRPr="003A52B6" w:rsidRDefault="00A120BD" w:rsidP="00A120BD">
            <w:pPr>
              <w:jc w:val="center"/>
              <w:rPr>
                <w:i/>
                <w:iCs/>
                <w:sz w:val="20"/>
                <w:szCs w:val="20"/>
              </w:rPr>
            </w:pPr>
            <w:r w:rsidRPr="003A52B6">
              <w:rPr>
                <w:i/>
                <w:iCs/>
                <w:sz w:val="20"/>
                <w:szCs w:val="20"/>
              </w:rPr>
              <w:t>Adoration</w:t>
            </w:r>
          </w:p>
          <w:p w14:paraId="71109711" w14:textId="77777777" w:rsidR="00A120BD" w:rsidRPr="003A52B6" w:rsidRDefault="00A120BD" w:rsidP="00A120BD">
            <w:pPr>
              <w:jc w:val="center"/>
              <w:rPr>
                <w:sz w:val="20"/>
                <w:szCs w:val="20"/>
              </w:rPr>
            </w:pPr>
            <w:r w:rsidRPr="003A52B6">
              <w:rPr>
                <w:sz w:val="20"/>
                <w:szCs w:val="20"/>
              </w:rPr>
              <w:t>6:00 pm-OLL</w:t>
            </w:r>
          </w:p>
          <w:p w14:paraId="2A9692C2" w14:textId="29666076" w:rsidR="007A5AD1" w:rsidRPr="007A5AD1" w:rsidRDefault="007A5AD1" w:rsidP="00F31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FAD065" w14:textId="77777777" w:rsidR="00861420" w:rsidRPr="000C3A3E" w:rsidRDefault="00861420" w:rsidP="00861420">
            <w:pPr>
              <w:jc w:val="center"/>
              <w:rPr>
                <w:sz w:val="16"/>
                <w:szCs w:val="16"/>
              </w:rPr>
            </w:pPr>
            <w:r w:rsidRPr="000C3A3E">
              <w:rPr>
                <w:sz w:val="16"/>
                <w:szCs w:val="16"/>
              </w:rPr>
              <w:t>9:00 am Mass-OLL</w:t>
            </w:r>
          </w:p>
          <w:p w14:paraId="74404D11" w14:textId="77777777" w:rsidR="00B73B23" w:rsidRPr="000C3A3E" w:rsidRDefault="00B73B23" w:rsidP="00861420">
            <w:pPr>
              <w:jc w:val="center"/>
              <w:rPr>
                <w:sz w:val="8"/>
                <w:szCs w:val="8"/>
              </w:rPr>
            </w:pPr>
          </w:p>
          <w:p w14:paraId="11CF2644" w14:textId="77777777" w:rsidR="00B73B23" w:rsidRPr="000C3A3E" w:rsidRDefault="00B73B23" w:rsidP="00B73B23">
            <w:pPr>
              <w:jc w:val="center"/>
              <w:rPr>
                <w:i/>
                <w:iCs/>
                <w:sz w:val="16"/>
                <w:szCs w:val="16"/>
              </w:rPr>
            </w:pPr>
            <w:r w:rsidRPr="000C3A3E">
              <w:rPr>
                <w:i/>
                <w:iCs/>
                <w:sz w:val="16"/>
                <w:szCs w:val="16"/>
              </w:rPr>
              <w:t>Adoration</w:t>
            </w:r>
          </w:p>
          <w:p w14:paraId="52FBA717" w14:textId="77777777" w:rsidR="00B73B23" w:rsidRPr="000C3A3E" w:rsidRDefault="00B73B23" w:rsidP="00B73B23">
            <w:pPr>
              <w:jc w:val="center"/>
              <w:rPr>
                <w:sz w:val="16"/>
                <w:szCs w:val="16"/>
              </w:rPr>
            </w:pPr>
            <w:r w:rsidRPr="000C3A3E">
              <w:rPr>
                <w:sz w:val="16"/>
                <w:szCs w:val="16"/>
              </w:rPr>
              <w:t>9:30 am-OLL</w:t>
            </w:r>
          </w:p>
          <w:p w14:paraId="2219675E" w14:textId="77777777" w:rsidR="00861420" w:rsidRPr="000C3A3E" w:rsidRDefault="00861420" w:rsidP="00861420">
            <w:pPr>
              <w:jc w:val="center"/>
              <w:rPr>
                <w:sz w:val="8"/>
                <w:szCs w:val="8"/>
              </w:rPr>
            </w:pPr>
          </w:p>
          <w:p w14:paraId="439F4F39" w14:textId="356DA680" w:rsidR="00861420" w:rsidRDefault="003469DB" w:rsidP="00861420">
            <w:pPr>
              <w:jc w:val="center"/>
              <w:rPr>
                <w:sz w:val="16"/>
                <w:szCs w:val="16"/>
              </w:rPr>
            </w:pPr>
            <w:r w:rsidRPr="000C3A3E">
              <w:rPr>
                <w:sz w:val="16"/>
                <w:szCs w:val="16"/>
              </w:rPr>
              <w:t>5</w:t>
            </w:r>
            <w:r w:rsidR="00861420" w:rsidRPr="000C3A3E">
              <w:rPr>
                <w:sz w:val="16"/>
                <w:szCs w:val="16"/>
              </w:rPr>
              <w:t>:00 pm Mass-St. H</w:t>
            </w:r>
          </w:p>
          <w:p w14:paraId="0CB4704D" w14:textId="77777777" w:rsidR="000C3A3E" w:rsidRPr="000C3A3E" w:rsidRDefault="000C3A3E" w:rsidP="00861420">
            <w:pPr>
              <w:jc w:val="center"/>
              <w:rPr>
                <w:sz w:val="8"/>
                <w:szCs w:val="8"/>
              </w:rPr>
            </w:pPr>
          </w:p>
          <w:p w14:paraId="7C7FE37C" w14:textId="77777777" w:rsidR="000C3A3E" w:rsidRPr="000C3A3E" w:rsidRDefault="000C3A3E" w:rsidP="000C3A3E">
            <w:pPr>
              <w:jc w:val="center"/>
              <w:rPr>
                <w:sz w:val="16"/>
                <w:szCs w:val="16"/>
              </w:rPr>
            </w:pPr>
            <w:r w:rsidRPr="000C3A3E">
              <w:rPr>
                <w:sz w:val="16"/>
                <w:szCs w:val="16"/>
              </w:rPr>
              <w:t>Book Study</w:t>
            </w:r>
          </w:p>
          <w:p w14:paraId="5146F82B" w14:textId="77777777" w:rsidR="000C3A3E" w:rsidRPr="000C3A3E" w:rsidRDefault="000C3A3E" w:rsidP="000C3A3E">
            <w:pPr>
              <w:jc w:val="center"/>
              <w:rPr>
                <w:sz w:val="16"/>
                <w:szCs w:val="16"/>
              </w:rPr>
            </w:pPr>
            <w:r w:rsidRPr="000C3A3E">
              <w:rPr>
                <w:sz w:val="16"/>
                <w:szCs w:val="16"/>
              </w:rPr>
              <w:t>5:00 pm-OLL</w:t>
            </w:r>
          </w:p>
          <w:p w14:paraId="05F367D6" w14:textId="25026744" w:rsidR="00040851" w:rsidRPr="00F228C2" w:rsidRDefault="00040851" w:rsidP="00F228C2">
            <w:pPr>
              <w:jc w:val="center"/>
              <w:rPr>
                <w:b/>
                <w:sz w:val="19"/>
                <w:szCs w:val="19"/>
              </w:rPr>
            </w:pPr>
          </w:p>
          <w:p w14:paraId="39757D93" w14:textId="77777777" w:rsidR="00F311C9" w:rsidRPr="00EB0006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6B5F3E66" w14:textId="77777777" w:rsidR="00F311C9" w:rsidRPr="00EB0006" w:rsidRDefault="00F311C9" w:rsidP="00F31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0686F3" w14:textId="0F891043" w:rsidR="00E31493" w:rsidRPr="002F63C3" w:rsidRDefault="00F311C9" w:rsidP="00BF7F3B">
            <w:pPr>
              <w:jc w:val="center"/>
              <w:rPr>
                <w:sz w:val="15"/>
                <w:szCs w:val="15"/>
              </w:rPr>
            </w:pPr>
            <w:r w:rsidRPr="002F63C3">
              <w:rPr>
                <w:sz w:val="15"/>
                <w:szCs w:val="15"/>
              </w:rPr>
              <w:t>9:00 am Mass</w:t>
            </w:r>
            <w:r w:rsidR="007A5AD1" w:rsidRPr="002F63C3">
              <w:rPr>
                <w:sz w:val="15"/>
                <w:szCs w:val="15"/>
              </w:rPr>
              <w:t>-OLL</w:t>
            </w:r>
          </w:p>
          <w:p w14:paraId="3A6AD02E" w14:textId="314F3466" w:rsidR="001C4729" w:rsidRPr="002F63C3" w:rsidRDefault="001C4729" w:rsidP="001C4729">
            <w:pPr>
              <w:jc w:val="center"/>
              <w:rPr>
                <w:sz w:val="15"/>
                <w:szCs w:val="15"/>
              </w:rPr>
            </w:pPr>
            <w:r w:rsidRPr="002F63C3">
              <w:rPr>
                <w:sz w:val="15"/>
                <w:szCs w:val="15"/>
              </w:rPr>
              <w:t xml:space="preserve">9:00 am Mass- St. </w:t>
            </w:r>
            <w:r w:rsidR="002D367C" w:rsidRPr="002F63C3">
              <w:rPr>
                <w:sz w:val="15"/>
                <w:szCs w:val="15"/>
              </w:rPr>
              <w:t>H</w:t>
            </w:r>
          </w:p>
          <w:p w14:paraId="64AD8635" w14:textId="77777777" w:rsidR="00E31493" w:rsidRPr="002F63C3" w:rsidRDefault="00E31493" w:rsidP="00E31493">
            <w:pPr>
              <w:jc w:val="center"/>
              <w:rPr>
                <w:i/>
                <w:iCs/>
                <w:sz w:val="15"/>
                <w:szCs w:val="15"/>
              </w:rPr>
            </w:pPr>
            <w:r w:rsidRPr="002F63C3">
              <w:rPr>
                <w:i/>
                <w:iCs/>
                <w:sz w:val="15"/>
                <w:szCs w:val="15"/>
              </w:rPr>
              <w:t>5 hours of Adoration</w:t>
            </w:r>
          </w:p>
          <w:p w14:paraId="70029603" w14:textId="2DB0AE57" w:rsidR="00E31493" w:rsidRPr="002F63C3" w:rsidRDefault="00E31493" w:rsidP="00E31493">
            <w:pPr>
              <w:jc w:val="center"/>
              <w:rPr>
                <w:sz w:val="15"/>
                <w:szCs w:val="15"/>
              </w:rPr>
            </w:pPr>
            <w:r w:rsidRPr="002F63C3">
              <w:rPr>
                <w:sz w:val="15"/>
                <w:szCs w:val="15"/>
              </w:rPr>
              <w:t xml:space="preserve"> 10 am - 3 pm</w:t>
            </w:r>
            <w:r w:rsidR="00D1664B" w:rsidRPr="002F63C3">
              <w:rPr>
                <w:sz w:val="15"/>
                <w:szCs w:val="15"/>
              </w:rPr>
              <w:t xml:space="preserve"> OLL</w:t>
            </w:r>
          </w:p>
          <w:p w14:paraId="2E41ED79" w14:textId="77777777" w:rsidR="00E31493" w:rsidRPr="002F63C3" w:rsidRDefault="00E31493" w:rsidP="00E31493">
            <w:pPr>
              <w:jc w:val="center"/>
              <w:rPr>
                <w:i/>
                <w:iCs/>
                <w:sz w:val="15"/>
                <w:szCs w:val="15"/>
              </w:rPr>
            </w:pPr>
            <w:r w:rsidRPr="002F63C3">
              <w:rPr>
                <w:i/>
                <w:iCs/>
                <w:sz w:val="15"/>
                <w:szCs w:val="15"/>
              </w:rPr>
              <w:t>Confession</w:t>
            </w:r>
          </w:p>
          <w:p w14:paraId="32400284" w14:textId="0BD68C48" w:rsidR="00E31493" w:rsidRPr="002F63C3" w:rsidRDefault="00E31493" w:rsidP="00E31493">
            <w:pPr>
              <w:jc w:val="center"/>
              <w:rPr>
                <w:sz w:val="15"/>
                <w:szCs w:val="15"/>
              </w:rPr>
            </w:pPr>
            <w:r w:rsidRPr="002F63C3">
              <w:rPr>
                <w:sz w:val="15"/>
                <w:szCs w:val="15"/>
              </w:rPr>
              <w:t>11 am – 12 pm</w:t>
            </w:r>
            <w:r w:rsidR="00D1664B" w:rsidRPr="002F63C3">
              <w:rPr>
                <w:sz w:val="15"/>
                <w:szCs w:val="15"/>
              </w:rPr>
              <w:t xml:space="preserve"> OLL</w:t>
            </w:r>
          </w:p>
          <w:p w14:paraId="0159F01F" w14:textId="5C270176" w:rsidR="00F228C2" w:rsidRPr="002F63C3" w:rsidRDefault="00F228C2" w:rsidP="00E31493">
            <w:pPr>
              <w:jc w:val="center"/>
              <w:rPr>
                <w:i/>
                <w:iCs/>
                <w:sz w:val="15"/>
                <w:szCs w:val="15"/>
              </w:rPr>
            </w:pPr>
            <w:r w:rsidRPr="002F63C3">
              <w:rPr>
                <w:i/>
                <w:iCs/>
                <w:sz w:val="15"/>
                <w:szCs w:val="15"/>
              </w:rPr>
              <w:t>Ladies’ Card Club</w:t>
            </w:r>
          </w:p>
          <w:p w14:paraId="66331B3D" w14:textId="75062A57" w:rsidR="00F228C2" w:rsidRPr="002F63C3" w:rsidRDefault="00F228C2" w:rsidP="00E31493">
            <w:pPr>
              <w:jc w:val="center"/>
              <w:rPr>
                <w:sz w:val="15"/>
                <w:szCs w:val="15"/>
              </w:rPr>
            </w:pPr>
            <w:r w:rsidRPr="002F63C3">
              <w:rPr>
                <w:sz w:val="15"/>
                <w:szCs w:val="15"/>
              </w:rPr>
              <w:t>1:00-4:00 pm</w:t>
            </w:r>
            <w:r w:rsidR="00370438" w:rsidRPr="002F63C3">
              <w:rPr>
                <w:sz w:val="15"/>
                <w:szCs w:val="15"/>
              </w:rPr>
              <w:t xml:space="preserve"> St. J</w:t>
            </w:r>
          </w:p>
          <w:p w14:paraId="791F34CD" w14:textId="77777777" w:rsidR="003F0F29" w:rsidRPr="00F228C2" w:rsidRDefault="003F0F29" w:rsidP="00E31493">
            <w:pPr>
              <w:jc w:val="center"/>
              <w:rPr>
                <w:sz w:val="13"/>
                <w:szCs w:val="13"/>
              </w:rPr>
            </w:pPr>
          </w:p>
          <w:p w14:paraId="7F1F091C" w14:textId="77777777" w:rsidR="00E31493" w:rsidRPr="00F228C2" w:rsidRDefault="00E31493" w:rsidP="00BF7F3B">
            <w:pPr>
              <w:jc w:val="center"/>
              <w:rPr>
                <w:sz w:val="13"/>
                <w:szCs w:val="13"/>
              </w:rPr>
            </w:pPr>
          </w:p>
          <w:p w14:paraId="3349C4F4" w14:textId="77777777" w:rsidR="00F311C9" w:rsidRPr="00F228C2" w:rsidRDefault="00F311C9" w:rsidP="00F311C9">
            <w:pPr>
              <w:jc w:val="center"/>
              <w:rPr>
                <w:b/>
                <w:sz w:val="13"/>
                <w:szCs w:val="13"/>
              </w:rPr>
            </w:pPr>
          </w:p>
          <w:p w14:paraId="441FED43" w14:textId="16965661" w:rsidR="00F311C9" w:rsidRPr="00F228C2" w:rsidRDefault="00F311C9" w:rsidP="00F311C9">
            <w:pPr>
              <w:jc w:val="center"/>
              <w:rPr>
                <w:b/>
                <w:sz w:val="13"/>
                <w:szCs w:val="13"/>
              </w:rPr>
            </w:pP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7C02BF6" w14:textId="6D31AA1D" w:rsidR="005C04CC" w:rsidRDefault="005C04CC" w:rsidP="00F228C2">
            <w:pPr>
              <w:jc w:val="center"/>
              <w:rPr>
                <w:sz w:val="17"/>
                <w:szCs w:val="17"/>
              </w:rPr>
            </w:pPr>
            <w:r w:rsidRPr="005C04CC">
              <w:rPr>
                <w:sz w:val="17"/>
                <w:szCs w:val="17"/>
              </w:rPr>
              <w:t>9:00 am Mass-OLL</w:t>
            </w:r>
          </w:p>
          <w:p w14:paraId="3CED3A1A" w14:textId="77777777" w:rsidR="005C04CC" w:rsidRPr="005C04CC" w:rsidRDefault="005C04CC" w:rsidP="00F228C2">
            <w:pPr>
              <w:jc w:val="center"/>
              <w:rPr>
                <w:sz w:val="17"/>
                <w:szCs w:val="17"/>
              </w:rPr>
            </w:pPr>
          </w:p>
          <w:p w14:paraId="69EE03E9" w14:textId="0B996B90" w:rsidR="00442F30" w:rsidRPr="005C04CC" w:rsidRDefault="00442F30" w:rsidP="00F228C2">
            <w:pPr>
              <w:jc w:val="center"/>
              <w:rPr>
                <w:i/>
                <w:iCs/>
                <w:sz w:val="17"/>
                <w:szCs w:val="17"/>
              </w:rPr>
            </w:pPr>
            <w:r w:rsidRPr="005C04CC">
              <w:rPr>
                <w:i/>
                <w:iCs/>
                <w:sz w:val="17"/>
                <w:szCs w:val="17"/>
              </w:rPr>
              <w:t xml:space="preserve">CWC </w:t>
            </w:r>
          </w:p>
          <w:p w14:paraId="06527325" w14:textId="70DFBA1B" w:rsidR="002F63C3" w:rsidRDefault="002F63C3" w:rsidP="00F228C2">
            <w:pPr>
              <w:jc w:val="center"/>
              <w:rPr>
                <w:sz w:val="17"/>
                <w:szCs w:val="17"/>
              </w:rPr>
            </w:pPr>
            <w:r w:rsidRPr="005C04CC">
              <w:rPr>
                <w:sz w:val="17"/>
                <w:szCs w:val="17"/>
              </w:rPr>
              <w:t>11:30 am-St. H</w:t>
            </w:r>
          </w:p>
          <w:p w14:paraId="2B905B38" w14:textId="77777777" w:rsidR="005C04CC" w:rsidRPr="005C04CC" w:rsidRDefault="005C04CC" w:rsidP="00F228C2">
            <w:pPr>
              <w:jc w:val="center"/>
              <w:rPr>
                <w:sz w:val="17"/>
                <w:szCs w:val="17"/>
              </w:rPr>
            </w:pPr>
          </w:p>
          <w:p w14:paraId="7E7AEA03" w14:textId="3B2354CE" w:rsidR="002F63C3" w:rsidRPr="005C04CC" w:rsidRDefault="002F63C3" w:rsidP="002F63C3">
            <w:pPr>
              <w:jc w:val="center"/>
              <w:rPr>
                <w:sz w:val="17"/>
                <w:szCs w:val="17"/>
              </w:rPr>
            </w:pPr>
            <w:r w:rsidRPr="005C04CC">
              <w:rPr>
                <w:sz w:val="17"/>
                <w:szCs w:val="17"/>
              </w:rPr>
              <w:t>5:00 pm Mass-St. J</w:t>
            </w:r>
          </w:p>
          <w:p w14:paraId="5DB6713F" w14:textId="3E34D342" w:rsidR="002F63C3" w:rsidRPr="002F63C3" w:rsidRDefault="002F63C3" w:rsidP="005C04CC">
            <w:pPr>
              <w:jc w:val="center"/>
              <w:rPr>
                <w:sz w:val="14"/>
                <w:szCs w:val="14"/>
              </w:rPr>
            </w:pPr>
          </w:p>
          <w:p w14:paraId="05FF7916" w14:textId="77777777" w:rsidR="002F63C3" w:rsidRPr="002F63C3" w:rsidRDefault="002F63C3" w:rsidP="00F228C2">
            <w:pPr>
              <w:jc w:val="center"/>
              <w:rPr>
                <w:sz w:val="16"/>
                <w:szCs w:val="16"/>
              </w:rPr>
            </w:pPr>
          </w:p>
          <w:p w14:paraId="38441688" w14:textId="4CD6CF41" w:rsidR="00F228C2" w:rsidRPr="00F228C2" w:rsidRDefault="00F228C2" w:rsidP="002F63C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6FB76F" w14:textId="77777777" w:rsidR="00C02AE6" w:rsidRDefault="00C02AE6" w:rsidP="00C02AE6">
            <w:pPr>
              <w:jc w:val="center"/>
              <w:rPr>
                <w:sz w:val="20"/>
                <w:szCs w:val="20"/>
              </w:rPr>
            </w:pPr>
            <w:r w:rsidRPr="00C02AE6">
              <w:rPr>
                <w:sz w:val="20"/>
                <w:szCs w:val="20"/>
              </w:rPr>
              <w:t>9:00 am Mass-OLL</w:t>
            </w:r>
          </w:p>
          <w:p w14:paraId="65DD1761" w14:textId="77777777" w:rsidR="00C02AE6" w:rsidRPr="00C02AE6" w:rsidRDefault="00C02AE6" w:rsidP="00C02AE6">
            <w:pPr>
              <w:jc w:val="center"/>
              <w:rPr>
                <w:sz w:val="8"/>
                <w:szCs w:val="8"/>
              </w:rPr>
            </w:pPr>
          </w:p>
          <w:p w14:paraId="6DD6E064" w14:textId="77777777" w:rsidR="00C02AE6" w:rsidRPr="00C02AE6" w:rsidRDefault="00C02AE6" w:rsidP="00C02AE6">
            <w:pPr>
              <w:jc w:val="center"/>
              <w:rPr>
                <w:i/>
                <w:iCs/>
                <w:sz w:val="20"/>
                <w:szCs w:val="20"/>
              </w:rPr>
            </w:pPr>
            <w:r w:rsidRPr="00C02AE6">
              <w:rPr>
                <w:i/>
                <w:iCs/>
                <w:sz w:val="20"/>
                <w:szCs w:val="20"/>
              </w:rPr>
              <w:t>Adoration</w:t>
            </w:r>
          </w:p>
          <w:p w14:paraId="676B5BB4" w14:textId="77777777" w:rsidR="00C02AE6" w:rsidRDefault="00C02AE6" w:rsidP="00C02A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9:30 am-OLL</w:t>
            </w:r>
          </w:p>
          <w:p w14:paraId="1CAA0081" w14:textId="77777777" w:rsidR="00C02AE6" w:rsidRPr="00C02AE6" w:rsidRDefault="00C02AE6" w:rsidP="00C02AE6">
            <w:pPr>
              <w:jc w:val="center"/>
              <w:rPr>
                <w:sz w:val="8"/>
                <w:szCs w:val="8"/>
              </w:rPr>
            </w:pPr>
          </w:p>
          <w:p w14:paraId="40E20EDC" w14:textId="77777777" w:rsidR="00C02AE6" w:rsidRPr="00C02AE6" w:rsidRDefault="00C02AE6" w:rsidP="00C02AE6">
            <w:pPr>
              <w:jc w:val="center"/>
              <w:rPr>
                <w:sz w:val="20"/>
                <w:szCs w:val="20"/>
              </w:rPr>
            </w:pPr>
            <w:r w:rsidRPr="00C02AE6">
              <w:rPr>
                <w:sz w:val="20"/>
                <w:szCs w:val="20"/>
              </w:rPr>
              <w:t>9:00 am Mass-St. J</w:t>
            </w:r>
          </w:p>
          <w:p w14:paraId="6293E1F6" w14:textId="77777777" w:rsidR="00F311C9" w:rsidRPr="00EB0006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41DD0934" w14:textId="603EC18B" w:rsidR="004B03B6" w:rsidRPr="00EB0006" w:rsidRDefault="004B03B6" w:rsidP="005368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4BD9A" w:themeFill="accent3"/>
          </w:tcPr>
          <w:p w14:paraId="428662D4" w14:textId="57BCC5BB" w:rsidR="00C02AE6" w:rsidRPr="00C02AE6" w:rsidRDefault="003B7842" w:rsidP="007A5AD1">
            <w:pPr>
              <w:jc w:val="center"/>
              <w:rPr>
                <w:bCs/>
                <w:sz w:val="16"/>
                <w:szCs w:val="16"/>
              </w:rPr>
            </w:pPr>
            <w:r w:rsidRPr="00C02AE6">
              <w:rPr>
                <w:bCs/>
                <w:sz w:val="16"/>
                <w:szCs w:val="16"/>
              </w:rPr>
              <w:t>9:00 am Mass-OLL</w:t>
            </w:r>
          </w:p>
          <w:p w14:paraId="07475595" w14:textId="1DD48A0D" w:rsidR="00E74FCE" w:rsidRPr="00C02AE6" w:rsidRDefault="005F3978" w:rsidP="007A5AD1">
            <w:pPr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C02AE6">
              <w:rPr>
                <w:bCs/>
                <w:i/>
                <w:iCs/>
                <w:sz w:val="16"/>
                <w:szCs w:val="16"/>
              </w:rPr>
              <w:t>Confession</w:t>
            </w:r>
          </w:p>
          <w:p w14:paraId="2DE8BE9C" w14:textId="025D96D3" w:rsidR="00F00595" w:rsidRPr="00C02AE6" w:rsidRDefault="005F3978" w:rsidP="007A5AD1">
            <w:pPr>
              <w:jc w:val="center"/>
              <w:rPr>
                <w:bCs/>
                <w:sz w:val="16"/>
                <w:szCs w:val="16"/>
              </w:rPr>
            </w:pPr>
            <w:r w:rsidRPr="00C02AE6">
              <w:rPr>
                <w:bCs/>
                <w:sz w:val="16"/>
                <w:szCs w:val="16"/>
              </w:rPr>
              <w:t>3:00</w:t>
            </w:r>
            <w:r w:rsidR="00DB78C6" w:rsidRPr="00C02AE6">
              <w:rPr>
                <w:bCs/>
                <w:sz w:val="16"/>
                <w:szCs w:val="16"/>
              </w:rPr>
              <w:t xml:space="preserve"> </w:t>
            </w:r>
            <w:r w:rsidRPr="00C02AE6">
              <w:rPr>
                <w:bCs/>
                <w:sz w:val="16"/>
                <w:szCs w:val="16"/>
              </w:rPr>
              <w:t>pm</w:t>
            </w:r>
            <w:r w:rsidR="00E74FCE" w:rsidRPr="00C02AE6">
              <w:rPr>
                <w:bCs/>
                <w:sz w:val="16"/>
                <w:szCs w:val="16"/>
              </w:rPr>
              <w:t>-</w:t>
            </w:r>
            <w:r w:rsidR="007A5AD1" w:rsidRPr="00C02AE6">
              <w:rPr>
                <w:bCs/>
                <w:sz w:val="16"/>
                <w:szCs w:val="16"/>
              </w:rPr>
              <w:t>OLL</w:t>
            </w:r>
          </w:p>
          <w:p w14:paraId="7F99C616" w14:textId="6DF4ED91" w:rsidR="00F311C9" w:rsidRDefault="00F311C9" w:rsidP="00717BE0">
            <w:pPr>
              <w:jc w:val="center"/>
              <w:rPr>
                <w:bCs/>
                <w:sz w:val="16"/>
                <w:szCs w:val="16"/>
              </w:rPr>
            </w:pPr>
            <w:r w:rsidRPr="00C02AE6">
              <w:rPr>
                <w:bCs/>
                <w:sz w:val="16"/>
                <w:szCs w:val="16"/>
              </w:rPr>
              <w:t>4:00 pm Mass</w:t>
            </w:r>
            <w:r w:rsidR="007A5AD1" w:rsidRPr="00C02AE6">
              <w:rPr>
                <w:bCs/>
                <w:sz w:val="16"/>
                <w:szCs w:val="16"/>
              </w:rPr>
              <w:t>-OLL</w:t>
            </w:r>
          </w:p>
          <w:p w14:paraId="6BAFB173" w14:textId="1D260C91" w:rsidR="00C02AE6" w:rsidRPr="003552E4" w:rsidRDefault="003552E4" w:rsidP="00717BE0">
            <w:pPr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3552E4">
              <w:rPr>
                <w:bCs/>
                <w:i/>
                <w:iCs/>
                <w:sz w:val="16"/>
                <w:szCs w:val="16"/>
              </w:rPr>
              <w:t>(Bessing of the Hunters)</w:t>
            </w:r>
          </w:p>
          <w:p w14:paraId="44F272FF" w14:textId="77777777" w:rsidR="006363D7" w:rsidRPr="00C02AE6" w:rsidRDefault="006363D7" w:rsidP="006363D7">
            <w:pPr>
              <w:jc w:val="center"/>
              <w:rPr>
                <w:bCs/>
                <w:i/>
                <w:iCs/>
                <w:sz w:val="17"/>
                <w:szCs w:val="17"/>
              </w:rPr>
            </w:pPr>
            <w:r w:rsidRPr="00C02AE6">
              <w:rPr>
                <w:bCs/>
                <w:i/>
                <w:iCs/>
                <w:sz w:val="17"/>
                <w:szCs w:val="17"/>
              </w:rPr>
              <w:t>MS CCD</w:t>
            </w:r>
          </w:p>
          <w:p w14:paraId="243274C9" w14:textId="77777777" w:rsidR="006363D7" w:rsidRPr="00C02AE6" w:rsidRDefault="006363D7" w:rsidP="006363D7">
            <w:pPr>
              <w:jc w:val="center"/>
              <w:rPr>
                <w:bCs/>
                <w:sz w:val="17"/>
                <w:szCs w:val="17"/>
              </w:rPr>
            </w:pPr>
            <w:r w:rsidRPr="00C02AE6">
              <w:rPr>
                <w:bCs/>
                <w:sz w:val="17"/>
                <w:szCs w:val="17"/>
              </w:rPr>
              <w:t>5:15 pm-OLL</w:t>
            </w:r>
          </w:p>
          <w:p w14:paraId="5BE75DE8" w14:textId="77777777" w:rsidR="00A16CC0" w:rsidRPr="00A16CC0" w:rsidRDefault="00A16CC0" w:rsidP="00717BE0">
            <w:pPr>
              <w:jc w:val="center"/>
              <w:rPr>
                <w:b/>
              </w:rPr>
            </w:pPr>
          </w:p>
          <w:p w14:paraId="49513AF2" w14:textId="7730493A" w:rsidR="00F311C9" w:rsidRPr="00A16CC0" w:rsidRDefault="00F311C9" w:rsidP="00F311C9">
            <w:pPr>
              <w:jc w:val="center"/>
            </w:pPr>
          </w:p>
        </w:tc>
      </w:tr>
      <w:tr w:rsidR="00AF6648" w14:paraId="6D83EBAE" w14:textId="77777777" w:rsidTr="00A77244">
        <w:trPr>
          <w:trHeight w:val="253"/>
        </w:trPr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12A32AE9" w14:textId="537A1C71" w:rsidR="00F311C9" w:rsidRPr="00A77244" w:rsidRDefault="00A77244" w:rsidP="00626373">
            <w:pPr>
              <w:pStyle w:val="Dates"/>
              <w:rPr>
                <w:color w:val="FFFFFF" w:themeColor="background1"/>
              </w:rPr>
            </w:pPr>
            <w:r w:rsidRPr="00A77244">
              <w:rPr>
                <w:color w:val="FFFFFF" w:themeColor="background1"/>
              </w:rPr>
              <w:t>15</w:t>
            </w: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18B1FA7F" w14:textId="7EB61E85" w:rsidR="00F311C9" w:rsidRPr="00A77244" w:rsidRDefault="00A77244" w:rsidP="00F311C9">
            <w:pPr>
              <w:pStyle w:val="Dates"/>
              <w:rPr>
                <w:color w:val="FFFFFF" w:themeColor="background1"/>
              </w:rPr>
            </w:pPr>
            <w:r w:rsidRPr="00A77244">
              <w:rPr>
                <w:color w:val="FFFFFF" w:themeColor="background1"/>
              </w:rPr>
              <w:t>16</w:t>
            </w: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EE3A968" w14:textId="3B110824" w:rsidR="00F311C9" w:rsidRDefault="00A77244" w:rsidP="00F311C9">
            <w:pPr>
              <w:pStyle w:val="Dates"/>
            </w:pPr>
            <w:r>
              <w:t>17</w:t>
            </w: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7EE701B9" w14:textId="6B01832F" w:rsidR="00F311C9" w:rsidRPr="00A77244" w:rsidRDefault="00A77244" w:rsidP="00F311C9">
            <w:pPr>
              <w:pStyle w:val="Dates"/>
              <w:rPr>
                <w:color w:val="FFFFFF" w:themeColor="background1"/>
              </w:rPr>
            </w:pPr>
            <w:r w:rsidRPr="00A77244">
              <w:rPr>
                <w:color w:val="FFFFFF" w:themeColor="background1"/>
              </w:rPr>
              <w:t>18</w:t>
            </w: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7F3A1BA7" w14:textId="2D8228A2" w:rsidR="00F311C9" w:rsidRPr="00A77244" w:rsidRDefault="00A77244" w:rsidP="00F311C9">
            <w:pPr>
              <w:pStyle w:val="Dates"/>
              <w:rPr>
                <w:color w:val="FFFFFF" w:themeColor="background1"/>
              </w:rPr>
            </w:pPr>
            <w:r w:rsidRPr="00A77244">
              <w:rPr>
                <w:color w:val="FFFFFF" w:themeColor="background1"/>
              </w:rPr>
              <w:t>19</w:t>
            </w: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7343C2D6" w14:textId="6D813ADE" w:rsidR="00F311C9" w:rsidRPr="00A77244" w:rsidRDefault="00A77244" w:rsidP="00F311C9">
            <w:pPr>
              <w:pStyle w:val="Dates"/>
              <w:rPr>
                <w:color w:val="FFFFFF" w:themeColor="background1"/>
              </w:rPr>
            </w:pPr>
            <w:r w:rsidRPr="00A77244">
              <w:rPr>
                <w:color w:val="FFFFFF" w:themeColor="background1"/>
              </w:rPr>
              <w:t>20</w:t>
            </w:r>
          </w:p>
        </w:tc>
        <w:tc>
          <w:tcPr>
            <w:tcW w:w="15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9967E9C" w14:textId="1734A8E1" w:rsidR="00F311C9" w:rsidRDefault="00A77244" w:rsidP="00F311C9">
            <w:pPr>
              <w:pStyle w:val="Dates"/>
            </w:pPr>
            <w:r>
              <w:t>21</w:t>
            </w:r>
          </w:p>
        </w:tc>
      </w:tr>
      <w:tr w:rsidR="00AF6648" w14:paraId="37D9FC6D" w14:textId="77777777" w:rsidTr="006363D7">
        <w:trPr>
          <w:trHeight w:hRule="exact" w:val="2220"/>
        </w:trPr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4BD9A" w:themeFill="accent3"/>
          </w:tcPr>
          <w:p w14:paraId="0424B397" w14:textId="3B5D1220" w:rsidR="00C1469F" w:rsidRPr="00880848" w:rsidRDefault="00C1469F" w:rsidP="00372A59">
            <w:pPr>
              <w:jc w:val="center"/>
              <w:rPr>
                <w:bCs/>
                <w:sz w:val="15"/>
                <w:szCs w:val="15"/>
              </w:rPr>
            </w:pPr>
            <w:r w:rsidRPr="00880848">
              <w:rPr>
                <w:bCs/>
                <w:sz w:val="15"/>
                <w:szCs w:val="15"/>
              </w:rPr>
              <w:t>Confession</w:t>
            </w:r>
          </w:p>
          <w:p w14:paraId="4142F673" w14:textId="19A6B50C" w:rsidR="00BE3429" w:rsidRPr="00880848" w:rsidRDefault="00C1469F" w:rsidP="00372A59">
            <w:pPr>
              <w:jc w:val="center"/>
              <w:rPr>
                <w:bCs/>
                <w:sz w:val="15"/>
                <w:szCs w:val="15"/>
              </w:rPr>
            </w:pPr>
            <w:r w:rsidRPr="00880848">
              <w:rPr>
                <w:bCs/>
                <w:sz w:val="15"/>
                <w:szCs w:val="15"/>
              </w:rPr>
              <w:t>8:00</w:t>
            </w:r>
            <w:r w:rsidR="00DB78C6" w:rsidRPr="00880848">
              <w:rPr>
                <w:bCs/>
                <w:sz w:val="15"/>
                <w:szCs w:val="15"/>
              </w:rPr>
              <w:t xml:space="preserve"> </w:t>
            </w:r>
            <w:r w:rsidRPr="00880848">
              <w:rPr>
                <w:bCs/>
                <w:sz w:val="15"/>
                <w:szCs w:val="15"/>
              </w:rPr>
              <w:t>am</w:t>
            </w:r>
            <w:r w:rsidR="00AF6648" w:rsidRPr="00880848">
              <w:rPr>
                <w:bCs/>
                <w:sz w:val="15"/>
                <w:szCs w:val="15"/>
              </w:rPr>
              <w:t>-OLL</w:t>
            </w:r>
          </w:p>
          <w:p w14:paraId="6C107EDF" w14:textId="22B40314" w:rsidR="002F6EE8" w:rsidRPr="00880848" w:rsidRDefault="00F311C9" w:rsidP="00372A59">
            <w:pPr>
              <w:jc w:val="center"/>
              <w:rPr>
                <w:bCs/>
                <w:sz w:val="15"/>
                <w:szCs w:val="15"/>
              </w:rPr>
            </w:pPr>
            <w:r w:rsidRPr="00880848">
              <w:rPr>
                <w:bCs/>
                <w:sz w:val="15"/>
                <w:szCs w:val="15"/>
              </w:rPr>
              <w:t xml:space="preserve">9:00 am </w:t>
            </w:r>
            <w:r w:rsidR="005F3C38" w:rsidRPr="00880848">
              <w:rPr>
                <w:bCs/>
                <w:sz w:val="15"/>
                <w:szCs w:val="15"/>
              </w:rPr>
              <w:t xml:space="preserve">Youth </w:t>
            </w:r>
            <w:r w:rsidRPr="00880848">
              <w:rPr>
                <w:bCs/>
                <w:sz w:val="15"/>
                <w:szCs w:val="15"/>
              </w:rPr>
              <w:t>Mass</w:t>
            </w:r>
            <w:r w:rsidR="002F6EE8" w:rsidRPr="00880848">
              <w:rPr>
                <w:bCs/>
                <w:sz w:val="15"/>
                <w:szCs w:val="15"/>
              </w:rPr>
              <w:t>-OLL</w:t>
            </w:r>
          </w:p>
          <w:p w14:paraId="4C11EF38" w14:textId="7139E90E" w:rsidR="003552E4" w:rsidRPr="00880848" w:rsidRDefault="003552E4" w:rsidP="00372A59">
            <w:pPr>
              <w:jc w:val="center"/>
              <w:rPr>
                <w:bCs/>
                <w:sz w:val="15"/>
                <w:szCs w:val="15"/>
              </w:rPr>
            </w:pPr>
            <w:r w:rsidRPr="00880848">
              <w:rPr>
                <w:bCs/>
                <w:sz w:val="15"/>
                <w:szCs w:val="15"/>
              </w:rPr>
              <w:t>(Blessing of the Hunters)</w:t>
            </w:r>
          </w:p>
          <w:p w14:paraId="4DEAB86E" w14:textId="0A5A3B7C" w:rsidR="002F6EE8" w:rsidRPr="00880848" w:rsidRDefault="002F6EE8" w:rsidP="001C4729">
            <w:pPr>
              <w:jc w:val="center"/>
              <w:rPr>
                <w:bCs/>
                <w:sz w:val="15"/>
                <w:szCs w:val="15"/>
              </w:rPr>
            </w:pPr>
            <w:r w:rsidRPr="00880848">
              <w:rPr>
                <w:bCs/>
                <w:sz w:val="15"/>
                <w:szCs w:val="15"/>
              </w:rPr>
              <w:t>9:00 am Mass-St. J</w:t>
            </w:r>
          </w:p>
          <w:p w14:paraId="1EDD825F" w14:textId="32DF48C9" w:rsidR="00880848" w:rsidRPr="00880848" w:rsidRDefault="002F6EE8" w:rsidP="002F6EE8">
            <w:pPr>
              <w:jc w:val="center"/>
              <w:rPr>
                <w:bCs/>
                <w:sz w:val="15"/>
                <w:szCs w:val="15"/>
              </w:rPr>
            </w:pPr>
            <w:r w:rsidRPr="00880848">
              <w:rPr>
                <w:bCs/>
                <w:sz w:val="15"/>
                <w:szCs w:val="15"/>
              </w:rPr>
              <w:t>11:00 am Mass-St. H</w:t>
            </w:r>
          </w:p>
          <w:p w14:paraId="0BC65E3D" w14:textId="77777777" w:rsidR="006E003F" w:rsidRPr="00880848" w:rsidRDefault="006E003F" w:rsidP="006E003F">
            <w:pPr>
              <w:jc w:val="center"/>
              <w:rPr>
                <w:bCs/>
                <w:i/>
                <w:iCs/>
                <w:sz w:val="15"/>
                <w:szCs w:val="15"/>
              </w:rPr>
            </w:pPr>
            <w:r w:rsidRPr="00880848">
              <w:rPr>
                <w:bCs/>
                <w:i/>
                <w:iCs/>
                <w:sz w:val="15"/>
                <w:szCs w:val="15"/>
              </w:rPr>
              <w:t>Euchre Party</w:t>
            </w:r>
          </w:p>
          <w:p w14:paraId="5419F205" w14:textId="77777777" w:rsidR="006E003F" w:rsidRPr="00880848" w:rsidRDefault="006E003F" w:rsidP="006E003F">
            <w:pPr>
              <w:jc w:val="center"/>
              <w:rPr>
                <w:bCs/>
                <w:sz w:val="15"/>
                <w:szCs w:val="15"/>
              </w:rPr>
            </w:pPr>
            <w:r w:rsidRPr="00880848">
              <w:rPr>
                <w:bCs/>
                <w:sz w:val="15"/>
                <w:szCs w:val="15"/>
              </w:rPr>
              <w:t>1:15 pm-St. J</w:t>
            </w:r>
          </w:p>
          <w:p w14:paraId="660E995B" w14:textId="77777777" w:rsidR="00861420" w:rsidRPr="009B7492" w:rsidRDefault="00861420" w:rsidP="002F6EE8">
            <w:pPr>
              <w:jc w:val="center"/>
              <w:rPr>
                <w:b/>
                <w:sz w:val="14"/>
                <w:szCs w:val="14"/>
              </w:rPr>
            </w:pPr>
          </w:p>
          <w:p w14:paraId="63569C40" w14:textId="77777777" w:rsidR="002F6EE8" w:rsidRPr="009B7492" w:rsidRDefault="002F6EE8" w:rsidP="00372A59">
            <w:pPr>
              <w:jc w:val="center"/>
              <w:rPr>
                <w:b/>
                <w:sz w:val="14"/>
                <w:szCs w:val="14"/>
              </w:rPr>
            </w:pPr>
          </w:p>
          <w:p w14:paraId="5F6478E7" w14:textId="77777777" w:rsidR="00BE3429" w:rsidRPr="009B7492" w:rsidRDefault="00BE3429" w:rsidP="00372A59">
            <w:pPr>
              <w:jc w:val="center"/>
              <w:rPr>
                <w:b/>
                <w:sz w:val="14"/>
                <w:szCs w:val="14"/>
              </w:rPr>
            </w:pPr>
          </w:p>
          <w:p w14:paraId="46451D2D" w14:textId="77777777" w:rsidR="005F3978" w:rsidRPr="009B7492" w:rsidRDefault="005F3978" w:rsidP="005F226F">
            <w:pPr>
              <w:jc w:val="center"/>
              <w:rPr>
                <w:b/>
                <w:sz w:val="14"/>
                <w:szCs w:val="14"/>
              </w:rPr>
            </w:pPr>
          </w:p>
          <w:p w14:paraId="3FF3ED5F" w14:textId="0187025A" w:rsidR="00F311C9" w:rsidRPr="009B7492" w:rsidRDefault="00F311C9" w:rsidP="00F311C9">
            <w:pPr>
              <w:jc w:val="center"/>
              <w:rPr>
                <w:sz w:val="14"/>
                <w:szCs w:val="14"/>
              </w:rPr>
            </w:pPr>
          </w:p>
          <w:p w14:paraId="1C37440E" w14:textId="77777777" w:rsidR="00F311C9" w:rsidRPr="009B7492" w:rsidRDefault="00F311C9" w:rsidP="00F311C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E0B3A0" w14:textId="77777777" w:rsidR="00861420" w:rsidRDefault="00861420" w:rsidP="00861420">
            <w:pPr>
              <w:jc w:val="center"/>
              <w:rPr>
                <w:sz w:val="16"/>
                <w:szCs w:val="16"/>
              </w:rPr>
            </w:pPr>
            <w:r w:rsidRPr="003A52B6">
              <w:rPr>
                <w:sz w:val="16"/>
                <w:szCs w:val="16"/>
              </w:rPr>
              <w:t>5:30 pm Mass-OLL</w:t>
            </w:r>
          </w:p>
          <w:p w14:paraId="03357A30" w14:textId="77777777" w:rsidR="003A52B6" w:rsidRPr="003A52B6" w:rsidRDefault="003A52B6" w:rsidP="00861420">
            <w:pPr>
              <w:jc w:val="center"/>
              <w:rPr>
                <w:sz w:val="8"/>
                <w:szCs w:val="8"/>
              </w:rPr>
            </w:pPr>
          </w:p>
          <w:p w14:paraId="391BC311" w14:textId="77777777" w:rsidR="00A16CC0" w:rsidRPr="003A52B6" w:rsidRDefault="00A16CC0" w:rsidP="00A16CC0">
            <w:pPr>
              <w:jc w:val="center"/>
              <w:rPr>
                <w:i/>
                <w:iCs/>
                <w:sz w:val="16"/>
                <w:szCs w:val="16"/>
              </w:rPr>
            </w:pPr>
            <w:r w:rsidRPr="003A52B6">
              <w:rPr>
                <w:i/>
                <w:iCs/>
                <w:sz w:val="16"/>
                <w:szCs w:val="16"/>
              </w:rPr>
              <w:t>Adoration</w:t>
            </w:r>
          </w:p>
          <w:p w14:paraId="79173538" w14:textId="77777777" w:rsidR="00A16CC0" w:rsidRDefault="00A16CC0" w:rsidP="00A16CC0">
            <w:pPr>
              <w:jc w:val="center"/>
              <w:rPr>
                <w:sz w:val="16"/>
                <w:szCs w:val="16"/>
              </w:rPr>
            </w:pPr>
            <w:r w:rsidRPr="003A52B6">
              <w:rPr>
                <w:sz w:val="16"/>
                <w:szCs w:val="16"/>
              </w:rPr>
              <w:t>6:00 pm-OLL</w:t>
            </w:r>
          </w:p>
          <w:p w14:paraId="6868022D" w14:textId="77777777" w:rsidR="003A52B6" w:rsidRPr="003A52B6" w:rsidRDefault="003A52B6" w:rsidP="00A16CC0">
            <w:pPr>
              <w:jc w:val="center"/>
              <w:rPr>
                <w:sz w:val="8"/>
                <w:szCs w:val="8"/>
              </w:rPr>
            </w:pPr>
          </w:p>
          <w:p w14:paraId="6284D418" w14:textId="77777777" w:rsidR="004250AF" w:rsidRPr="003A52B6" w:rsidRDefault="004250AF" w:rsidP="004250AF">
            <w:pPr>
              <w:jc w:val="center"/>
              <w:rPr>
                <w:i/>
                <w:iCs/>
                <w:sz w:val="16"/>
                <w:szCs w:val="16"/>
              </w:rPr>
            </w:pPr>
            <w:r w:rsidRPr="003A52B6">
              <w:rPr>
                <w:i/>
                <w:iCs/>
                <w:sz w:val="16"/>
                <w:szCs w:val="16"/>
              </w:rPr>
              <w:t>CCW Meeting</w:t>
            </w:r>
          </w:p>
          <w:p w14:paraId="1CC99A9A" w14:textId="6656211E" w:rsidR="004250AF" w:rsidRDefault="00861420" w:rsidP="004250AF">
            <w:pPr>
              <w:jc w:val="center"/>
              <w:rPr>
                <w:sz w:val="16"/>
                <w:szCs w:val="16"/>
              </w:rPr>
            </w:pPr>
            <w:r w:rsidRPr="003A52B6">
              <w:rPr>
                <w:sz w:val="16"/>
                <w:szCs w:val="16"/>
              </w:rPr>
              <w:t>3</w:t>
            </w:r>
            <w:r w:rsidR="00E1341F" w:rsidRPr="003A52B6">
              <w:rPr>
                <w:sz w:val="16"/>
                <w:szCs w:val="16"/>
              </w:rPr>
              <w:t>:</w:t>
            </w:r>
            <w:r w:rsidR="003A52B6">
              <w:rPr>
                <w:sz w:val="16"/>
                <w:szCs w:val="16"/>
              </w:rPr>
              <w:t>45</w:t>
            </w:r>
            <w:r w:rsidR="00E1341F" w:rsidRPr="003A52B6">
              <w:rPr>
                <w:sz w:val="16"/>
                <w:szCs w:val="16"/>
              </w:rPr>
              <w:t xml:space="preserve"> p</w:t>
            </w:r>
            <w:r w:rsidR="004250AF" w:rsidRPr="003A52B6">
              <w:rPr>
                <w:sz w:val="16"/>
                <w:szCs w:val="16"/>
              </w:rPr>
              <w:t>m</w:t>
            </w:r>
            <w:r w:rsidR="00A16CC0" w:rsidRPr="003A52B6">
              <w:rPr>
                <w:sz w:val="16"/>
                <w:szCs w:val="16"/>
              </w:rPr>
              <w:t>-</w:t>
            </w:r>
            <w:r w:rsidR="007A5AD1" w:rsidRPr="003A52B6">
              <w:rPr>
                <w:sz w:val="16"/>
                <w:szCs w:val="16"/>
              </w:rPr>
              <w:t>OLL</w:t>
            </w:r>
          </w:p>
          <w:p w14:paraId="1EC537C4" w14:textId="77777777" w:rsidR="003A52B6" w:rsidRPr="003A52B6" w:rsidRDefault="003A52B6" w:rsidP="004250AF">
            <w:pPr>
              <w:jc w:val="center"/>
              <w:rPr>
                <w:sz w:val="8"/>
                <w:szCs w:val="8"/>
              </w:rPr>
            </w:pPr>
          </w:p>
          <w:p w14:paraId="31B7210E" w14:textId="1D10359A" w:rsidR="007A5AD1" w:rsidRPr="003A52B6" w:rsidRDefault="007A5AD1" w:rsidP="004250AF">
            <w:pPr>
              <w:jc w:val="center"/>
              <w:rPr>
                <w:i/>
                <w:iCs/>
                <w:sz w:val="16"/>
                <w:szCs w:val="16"/>
              </w:rPr>
            </w:pPr>
            <w:r w:rsidRPr="003A52B6">
              <w:rPr>
                <w:i/>
                <w:iCs/>
                <w:sz w:val="16"/>
                <w:szCs w:val="16"/>
              </w:rPr>
              <w:t xml:space="preserve">K </w:t>
            </w:r>
            <w:r w:rsidR="003A52B6">
              <w:rPr>
                <w:i/>
                <w:iCs/>
                <w:sz w:val="16"/>
                <w:szCs w:val="16"/>
              </w:rPr>
              <w:t>of</w:t>
            </w:r>
            <w:r w:rsidRPr="003A52B6">
              <w:rPr>
                <w:i/>
                <w:iCs/>
                <w:sz w:val="16"/>
                <w:szCs w:val="16"/>
              </w:rPr>
              <w:t xml:space="preserve"> C</w:t>
            </w:r>
          </w:p>
          <w:p w14:paraId="3CC76AC8" w14:textId="0485D2C4" w:rsidR="007A5AD1" w:rsidRPr="003A52B6" w:rsidRDefault="007A5AD1" w:rsidP="004250AF">
            <w:pPr>
              <w:jc w:val="center"/>
              <w:rPr>
                <w:sz w:val="16"/>
                <w:szCs w:val="16"/>
              </w:rPr>
            </w:pPr>
            <w:r w:rsidRPr="003A52B6">
              <w:rPr>
                <w:sz w:val="16"/>
                <w:szCs w:val="16"/>
              </w:rPr>
              <w:t>7:00 pm</w:t>
            </w:r>
            <w:r w:rsidR="003A52B6">
              <w:rPr>
                <w:sz w:val="16"/>
                <w:szCs w:val="16"/>
              </w:rPr>
              <w:t>-</w:t>
            </w:r>
            <w:r w:rsidRPr="003A52B6">
              <w:rPr>
                <w:sz w:val="16"/>
                <w:szCs w:val="16"/>
              </w:rPr>
              <w:t>St. J</w:t>
            </w:r>
          </w:p>
          <w:p w14:paraId="48E6A795" w14:textId="77777777" w:rsidR="00F311C9" w:rsidRPr="00E4616B" w:rsidRDefault="00F311C9" w:rsidP="00F311C9">
            <w:pPr>
              <w:jc w:val="center"/>
              <w:rPr>
                <w:sz w:val="16"/>
                <w:szCs w:val="16"/>
              </w:rPr>
            </w:pPr>
          </w:p>
          <w:p w14:paraId="777733E0" w14:textId="0AE7AF76" w:rsidR="00F311C9" w:rsidRPr="00E4616B" w:rsidRDefault="00F311C9" w:rsidP="00F311C9">
            <w:pPr>
              <w:jc w:val="center"/>
              <w:rPr>
                <w:sz w:val="16"/>
                <w:szCs w:val="16"/>
              </w:rPr>
            </w:pPr>
            <w:r w:rsidRPr="00E4616B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854D50" w14:textId="7C98A6E4" w:rsidR="00861420" w:rsidRPr="00B73B23" w:rsidRDefault="00861420" w:rsidP="00861420">
            <w:pPr>
              <w:jc w:val="center"/>
              <w:rPr>
                <w:sz w:val="16"/>
                <w:szCs w:val="16"/>
              </w:rPr>
            </w:pPr>
            <w:r w:rsidRPr="00B73B23">
              <w:rPr>
                <w:sz w:val="16"/>
                <w:szCs w:val="16"/>
              </w:rPr>
              <w:t>9:00 am Mass-OLL</w:t>
            </w:r>
          </w:p>
          <w:p w14:paraId="3417487D" w14:textId="77777777" w:rsidR="00B73B23" w:rsidRPr="00B73B23" w:rsidRDefault="00B73B23" w:rsidP="00B73B23">
            <w:pPr>
              <w:jc w:val="center"/>
              <w:rPr>
                <w:i/>
                <w:iCs/>
                <w:sz w:val="16"/>
                <w:szCs w:val="16"/>
              </w:rPr>
            </w:pPr>
            <w:r w:rsidRPr="00B73B23">
              <w:rPr>
                <w:i/>
                <w:iCs/>
                <w:sz w:val="16"/>
                <w:szCs w:val="16"/>
              </w:rPr>
              <w:t>Adoration</w:t>
            </w:r>
          </w:p>
          <w:p w14:paraId="659C312C" w14:textId="0144EC67" w:rsidR="00B73B23" w:rsidRPr="00B73B23" w:rsidRDefault="00B73B23" w:rsidP="00861420">
            <w:pPr>
              <w:jc w:val="center"/>
              <w:rPr>
                <w:sz w:val="16"/>
                <w:szCs w:val="16"/>
              </w:rPr>
            </w:pPr>
            <w:r w:rsidRPr="00B73B23">
              <w:rPr>
                <w:sz w:val="16"/>
                <w:szCs w:val="16"/>
              </w:rPr>
              <w:t>9:30 am-OLL</w:t>
            </w:r>
          </w:p>
          <w:p w14:paraId="5C5F9533" w14:textId="4C2DE842" w:rsidR="00861420" w:rsidRPr="00B73B23" w:rsidRDefault="003469DB" w:rsidP="00861420">
            <w:pPr>
              <w:jc w:val="center"/>
              <w:rPr>
                <w:sz w:val="16"/>
                <w:szCs w:val="16"/>
              </w:rPr>
            </w:pPr>
            <w:r w:rsidRPr="00B73B23">
              <w:rPr>
                <w:sz w:val="16"/>
                <w:szCs w:val="16"/>
              </w:rPr>
              <w:t>5</w:t>
            </w:r>
            <w:r w:rsidR="00861420" w:rsidRPr="00B73B23">
              <w:rPr>
                <w:sz w:val="16"/>
                <w:szCs w:val="16"/>
              </w:rPr>
              <w:t>:00 pm Mass-St. H</w:t>
            </w:r>
          </w:p>
          <w:p w14:paraId="26A6892D" w14:textId="755F036F" w:rsidR="00040851" w:rsidRPr="00B73B23" w:rsidRDefault="007A5AD1" w:rsidP="00F311C9">
            <w:pPr>
              <w:jc w:val="center"/>
              <w:rPr>
                <w:i/>
                <w:iCs/>
                <w:sz w:val="16"/>
                <w:szCs w:val="16"/>
              </w:rPr>
            </w:pPr>
            <w:r w:rsidRPr="00B73B23">
              <w:rPr>
                <w:i/>
                <w:iCs/>
                <w:sz w:val="16"/>
                <w:szCs w:val="16"/>
              </w:rPr>
              <w:t xml:space="preserve">Men’s </w:t>
            </w:r>
            <w:r w:rsidR="00861420" w:rsidRPr="00B73B23">
              <w:rPr>
                <w:i/>
                <w:iCs/>
                <w:sz w:val="16"/>
                <w:szCs w:val="16"/>
              </w:rPr>
              <w:t xml:space="preserve">&amp; Women’s </w:t>
            </w:r>
            <w:r w:rsidRPr="00B73B23">
              <w:rPr>
                <w:i/>
                <w:iCs/>
                <w:sz w:val="16"/>
                <w:szCs w:val="16"/>
              </w:rPr>
              <w:t>Club</w:t>
            </w:r>
          </w:p>
          <w:p w14:paraId="3FF3D9F5" w14:textId="588EEC31" w:rsidR="007A5AD1" w:rsidRPr="00B73B23" w:rsidRDefault="007D7053" w:rsidP="00F31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="007A5AD1" w:rsidRPr="00B73B23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0</w:t>
            </w:r>
            <w:r w:rsidR="007A5AD1" w:rsidRPr="00B73B23">
              <w:rPr>
                <w:sz w:val="16"/>
                <w:szCs w:val="16"/>
              </w:rPr>
              <w:t>0 pm</w:t>
            </w:r>
            <w:r w:rsidR="00A16CC0" w:rsidRPr="00B73B23">
              <w:rPr>
                <w:sz w:val="16"/>
                <w:szCs w:val="16"/>
              </w:rPr>
              <w:t>-</w:t>
            </w:r>
            <w:r w:rsidR="007A5AD1" w:rsidRPr="00B73B23">
              <w:rPr>
                <w:sz w:val="16"/>
                <w:szCs w:val="16"/>
              </w:rPr>
              <w:t>St. J</w:t>
            </w:r>
          </w:p>
          <w:p w14:paraId="183418B4" w14:textId="77777777" w:rsidR="000C3A3E" w:rsidRPr="000C3A3E" w:rsidRDefault="000C3A3E" w:rsidP="000C3A3E">
            <w:pPr>
              <w:jc w:val="center"/>
              <w:rPr>
                <w:sz w:val="16"/>
                <w:szCs w:val="16"/>
              </w:rPr>
            </w:pPr>
            <w:r w:rsidRPr="000C3A3E">
              <w:rPr>
                <w:sz w:val="16"/>
                <w:szCs w:val="16"/>
              </w:rPr>
              <w:t>Book Study</w:t>
            </w:r>
          </w:p>
          <w:p w14:paraId="21A45F79" w14:textId="77777777" w:rsidR="000C3A3E" w:rsidRPr="000C3A3E" w:rsidRDefault="000C3A3E" w:rsidP="000C3A3E">
            <w:pPr>
              <w:jc w:val="center"/>
              <w:rPr>
                <w:sz w:val="16"/>
                <w:szCs w:val="16"/>
              </w:rPr>
            </w:pPr>
            <w:r w:rsidRPr="000C3A3E">
              <w:rPr>
                <w:sz w:val="16"/>
                <w:szCs w:val="16"/>
              </w:rPr>
              <w:t>5:00 pm-OLL</w:t>
            </w:r>
          </w:p>
          <w:p w14:paraId="1E3CEF8D" w14:textId="7E537E59" w:rsidR="00E74FCE" w:rsidRPr="00E4616B" w:rsidRDefault="00E74FCE" w:rsidP="00F228C2">
            <w:pPr>
              <w:jc w:val="center"/>
              <w:rPr>
                <w:b/>
                <w:sz w:val="16"/>
                <w:szCs w:val="16"/>
              </w:rPr>
            </w:pPr>
          </w:p>
          <w:p w14:paraId="32ACBC2D" w14:textId="77777777" w:rsidR="00F311C9" w:rsidRPr="00E4616B" w:rsidRDefault="00F311C9" w:rsidP="00F311C9">
            <w:pPr>
              <w:jc w:val="center"/>
              <w:rPr>
                <w:sz w:val="16"/>
                <w:szCs w:val="16"/>
              </w:rPr>
            </w:pPr>
          </w:p>
          <w:p w14:paraId="72BE9E38" w14:textId="7468E2AA" w:rsidR="00F311C9" w:rsidRPr="00E4616B" w:rsidRDefault="00F311C9" w:rsidP="00F311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CB7B72" w14:textId="77777777" w:rsidR="002F63C3" w:rsidRDefault="002F63C3" w:rsidP="002F63C3">
            <w:pPr>
              <w:jc w:val="center"/>
              <w:rPr>
                <w:sz w:val="16"/>
                <w:szCs w:val="16"/>
              </w:rPr>
            </w:pPr>
            <w:r w:rsidRPr="002F63C3">
              <w:rPr>
                <w:sz w:val="16"/>
                <w:szCs w:val="16"/>
              </w:rPr>
              <w:t>9:00 am Mass-OLL</w:t>
            </w:r>
          </w:p>
          <w:p w14:paraId="114B9C02" w14:textId="77777777" w:rsidR="002F63C3" w:rsidRPr="002F63C3" w:rsidRDefault="002F63C3" w:rsidP="002F63C3">
            <w:pPr>
              <w:jc w:val="center"/>
              <w:rPr>
                <w:sz w:val="16"/>
                <w:szCs w:val="16"/>
              </w:rPr>
            </w:pPr>
          </w:p>
          <w:p w14:paraId="1CACB92B" w14:textId="77777777" w:rsidR="002F63C3" w:rsidRDefault="002F63C3" w:rsidP="002F63C3">
            <w:pPr>
              <w:jc w:val="center"/>
              <w:rPr>
                <w:sz w:val="16"/>
                <w:szCs w:val="16"/>
              </w:rPr>
            </w:pPr>
            <w:r w:rsidRPr="002F63C3">
              <w:rPr>
                <w:sz w:val="16"/>
                <w:szCs w:val="16"/>
              </w:rPr>
              <w:t>9:00 am Mass- St. H</w:t>
            </w:r>
          </w:p>
          <w:p w14:paraId="29486231" w14:textId="77777777" w:rsidR="002F63C3" w:rsidRPr="002F63C3" w:rsidRDefault="002F63C3" w:rsidP="002F63C3">
            <w:pPr>
              <w:jc w:val="center"/>
              <w:rPr>
                <w:sz w:val="16"/>
                <w:szCs w:val="16"/>
              </w:rPr>
            </w:pPr>
          </w:p>
          <w:p w14:paraId="58EBB4C9" w14:textId="77777777" w:rsidR="002F63C3" w:rsidRPr="002F63C3" w:rsidRDefault="002F63C3" w:rsidP="002F63C3">
            <w:pPr>
              <w:jc w:val="center"/>
              <w:rPr>
                <w:i/>
                <w:iCs/>
                <w:sz w:val="16"/>
                <w:szCs w:val="16"/>
              </w:rPr>
            </w:pPr>
            <w:r w:rsidRPr="002F63C3">
              <w:rPr>
                <w:i/>
                <w:iCs/>
                <w:sz w:val="16"/>
                <w:szCs w:val="16"/>
              </w:rPr>
              <w:t>5 hours of Adoration</w:t>
            </w:r>
          </w:p>
          <w:p w14:paraId="65836BB1" w14:textId="77777777" w:rsidR="002F63C3" w:rsidRDefault="002F63C3" w:rsidP="002F63C3">
            <w:pPr>
              <w:jc w:val="center"/>
              <w:rPr>
                <w:sz w:val="16"/>
                <w:szCs w:val="16"/>
              </w:rPr>
            </w:pPr>
            <w:r w:rsidRPr="002F63C3">
              <w:rPr>
                <w:sz w:val="16"/>
                <w:szCs w:val="16"/>
              </w:rPr>
              <w:t xml:space="preserve"> 10 am - 3 pm OLL</w:t>
            </w:r>
          </w:p>
          <w:p w14:paraId="7DC75BFC" w14:textId="77777777" w:rsidR="002F63C3" w:rsidRPr="002F63C3" w:rsidRDefault="002F63C3" w:rsidP="002F63C3">
            <w:pPr>
              <w:jc w:val="center"/>
              <w:rPr>
                <w:sz w:val="16"/>
                <w:szCs w:val="16"/>
              </w:rPr>
            </w:pPr>
          </w:p>
          <w:p w14:paraId="6420C7F5" w14:textId="77777777" w:rsidR="002F63C3" w:rsidRPr="002F63C3" w:rsidRDefault="002F63C3" w:rsidP="002F63C3">
            <w:pPr>
              <w:jc w:val="center"/>
              <w:rPr>
                <w:i/>
                <w:iCs/>
                <w:sz w:val="16"/>
                <w:szCs w:val="16"/>
              </w:rPr>
            </w:pPr>
            <w:r w:rsidRPr="002F63C3">
              <w:rPr>
                <w:i/>
                <w:iCs/>
                <w:sz w:val="16"/>
                <w:szCs w:val="16"/>
              </w:rPr>
              <w:t>Confession</w:t>
            </w:r>
          </w:p>
          <w:p w14:paraId="58A3F41E" w14:textId="77777777" w:rsidR="002F63C3" w:rsidRPr="002F63C3" w:rsidRDefault="002F63C3" w:rsidP="002F63C3">
            <w:pPr>
              <w:jc w:val="center"/>
              <w:rPr>
                <w:sz w:val="16"/>
                <w:szCs w:val="16"/>
              </w:rPr>
            </w:pPr>
            <w:r w:rsidRPr="002F63C3">
              <w:rPr>
                <w:sz w:val="16"/>
                <w:szCs w:val="16"/>
              </w:rPr>
              <w:t>11 am – 12 pm OLL</w:t>
            </w:r>
          </w:p>
          <w:p w14:paraId="6F274AA3" w14:textId="26C25A35" w:rsidR="003F0F29" w:rsidRPr="009B7492" w:rsidRDefault="003F0F29" w:rsidP="000846B6">
            <w:pPr>
              <w:rPr>
                <w:b/>
                <w:sz w:val="14"/>
                <w:szCs w:val="14"/>
              </w:rPr>
            </w:pPr>
          </w:p>
          <w:p w14:paraId="18302808" w14:textId="77777777" w:rsidR="003F0F29" w:rsidRPr="009B7492" w:rsidRDefault="003F0F29" w:rsidP="00E31493">
            <w:pPr>
              <w:jc w:val="center"/>
              <w:rPr>
                <w:sz w:val="14"/>
                <w:szCs w:val="14"/>
              </w:rPr>
            </w:pPr>
          </w:p>
          <w:p w14:paraId="1FEF9D2D" w14:textId="77777777" w:rsidR="00E31493" w:rsidRPr="009B7492" w:rsidRDefault="00E31493" w:rsidP="00F311C9">
            <w:pPr>
              <w:jc w:val="center"/>
              <w:rPr>
                <w:sz w:val="14"/>
                <w:szCs w:val="14"/>
              </w:rPr>
            </w:pPr>
          </w:p>
          <w:p w14:paraId="6CDD863D" w14:textId="77777777" w:rsidR="00F311C9" w:rsidRPr="009B7492" w:rsidRDefault="00F311C9" w:rsidP="00F311C9">
            <w:pPr>
              <w:jc w:val="center"/>
              <w:rPr>
                <w:sz w:val="14"/>
                <w:szCs w:val="14"/>
              </w:rPr>
            </w:pPr>
          </w:p>
          <w:p w14:paraId="30E6E51A" w14:textId="620EFF66" w:rsidR="00F311C9" w:rsidRPr="009B7492" w:rsidRDefault="00F311C9" w:rsidP="00F311C9">
            <w:pPr>
              <w:jc w:val="center"/>
              <w:rPr>
                <w:b/>
                <w:color w:val="007635"/>
                <w:sz w:val="14"/>
                <w:szCs w:val="14"/>
              </w:rPr>
            </w:pP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150A54" w14:textId="77777777" w:rsidR="002F63C3" w:rsidRPr="006A4D0B" w:rsidRDefault="002F63C3" w:rsidP="002F63C3">
            <w:pPr>
              <w:jc w:val="center"/>
              <w:rPr>
                <w:sz w:val="20"/>
                <w:szCs w:val="20"/>
              </w:rPr>
            </w:pPr>
            <w:r w:rsidRPr="006A4D0B">
              <w:rPr>
                <w:sz w:val="20"/>
                <w:szCs w:val="20"/>
              </w:rPr>
              <w:t>5:00 pm Mass-St. J</w:t>
            </w:r>
          </w:p>
          <w:p w14:paraId="6239F428" w14:textId="77777777" w:rsidR="002F63C3" w:rsidRPr="006A4D0B" w:rsidRDefault="002F63C3" w:rsidP="002F63C3">
            <w:pPr>
              <w:jc w:val="center"/>
              <w:rPr>
                <w:sz w:val="20"/>
                <w:szCs w:val="20"/>
              </w:rPr>
            </w:pPr>
          </w:p>
          <w:p w14:paraId="645892D9" w14:textId="77777777" w:rsidR="002F63C3" w:rsidRPr="006A4D0B" w:rsidRDefault="002F63C3" w:rsidP="002F63C3">
            <w:pPr>
              <w:jc w:val="center"/>
              <w:rPr>
                <w:sz w:val="20"/>
                <w:szCs w:val="20"/>
              </w:rPr>
            </w:pPr>
            <w:r w:rsidRPr="006A4D0B">
              <w:rPr>
                <w:sz w:val="20"/>
                <w:szCs w:val="20"/>
              </w:rPr>
              <w:t>5:30 pm Mass-OLL</w:t>
            </w:r>
          </w:p>
          <w:p w14:paraId="35067363" w14:textId="77777777" w:rsidR="002F63C3" w:rsidRPr="006A4D0B" w:rsidRDefault="002F63C3" w:rsidP="002F63C3">
            <w:pPr>
              <w:jc w:val="center"/>
              <w:rPr>
                <w:sz w:val="20"/>
                <w:szCs w:val="20"/>
              </w:rPr>
            </w:pPr>
          </w:p>
          <w:p w14:paraId="53856DA9" w14:textId="77777777" w:rsidR="002F63C3" w:rsidRPr="006A4D0B" w:rsidRDefault="002F63C3" w:rsidP="002F63C3">
            <w:pPr>
              <w:jc w:val="center"/>
              <w:rPr>
                <w:i/>
                <w:iCs/>
                <w:sz w:val="20"/>
                <w:szCs w:val="20"/>
              </w:rPr>
            </w:pPr>
            <w:r w:rsidRPr="006A4D0B">
              <w:rPr>
                <w:i/>
                <w:iCs/>
                <w:sz w:val="20"/>
                <w:szCs w:val="20"/>
              </w:rPr>
              <w:t xml:space="preserve">Adoration </w:t>
            </w:r>
          </w:p>
          <w:p w14:paraId="40CCDE49" w14:textId="2970E7D4" w:rsidR="002F63C3" w:rsidRPr="006A4D0B" w:rsidRDefault="002F63C3" w:rsidP="002F63C3">
            <w:pPr>
              <w:jc w:val="center"/>
              <w:rPr>
                <w:sz w:val="20"/>
                <w:szCs w:val="20"/>
              </w:rPr>
            </w:pPr>
            <w:r w:rsidRPr="006A4D0B">
              <w:rPr>
                <w:sz w:val="20"/>
                <w:szCs w:val="20"/>
              </w:rPr>
              <w:t>6:00 pm</w:t>
            </w:r>
            <w:r w:rsidR="006A4D0B">
              <w:rPr>
                <w:sz w:val="20"/>
                <w:szCs w:val="20"/>
              </w:rPr>
              <w:t>-</w:t>
            </w:r>
            <w:r w:rsidRPr="006A4D0B">
              <w:rPr>
                <w:sz w:val="20"/>
                <w:szCs w:val="20"/>
              </w:rPr>
              <w:t>OLL</w:t>
            </w:r>
          </w:p>
          <w:p w14:paraId="24EFE486" w14:textId="25649E2E" w:rsidR="00E4616B" w:rsidRPr="006A4D0B" w:rsidRDefault="00E4616B" w:rsidP="00CC2E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9C686C" w14:textId="385EAE4F" w:rsidR="006A4D0B" w:rsidRPr="006A4D0B" w:rsidRDefault="00C02AE6" w:rsidP="00C02AE6">
            <w:pPr>
              <w:jc w:val="center"/>
              <w:rPr>
                <w:sz w:val="17"/>
                <w:szCs w:val="17"/>
              </w:rPr>
            </w:pPr>
            <w:r w:rsidRPr="006A4D0B">
              <w:rPr>
                <w:sz w:val="17"/>
                <w:szCs w:val="17"/>
              </w:rPr>
              <w:t>9:00 am Mass-OLL</w:t>
            </w:r>
          </w:p>
          <w:p w14:paraId="43BF9EF1" w14:textId="77777777" w:rsidR="00C02AE6" w:rsidRPr="006A4D0B" w:rsidRDefault="00C02AE6" w:rsidP="00C02AE6">
            <w:pPr>
              <w:jc w:val="center"/>
              <w:rPr>
                <w:i/>
                <w:iCs/>
                <w:sz w:val="17"/>
                <w:szCs w:val="17"/>
              </w:rPr>
            </w:pPr>
            <w:r w:rsidRPr="006A4D0B">
              <w:rPr>
                <w:i/>
                <w:iCs/>
                <w:sz w:val="17"/>
                <w:szCs w:val="17"/>
              </w:rPr>
              <w:t>Adoration</w:t>
            </w:r>
          </w:p>
          <w:p w14:paraId="49A04E68" w14:textId="52757CDE" w:rsidR="00C02AE6" w:rsidRDefault="00C02AE6" w:rsidP="00C02AE6">
            <w:pPr>
              <w:jc w:val="center"/>
              <w:rPr>
                <w:sz w:val="17"/>
                <w:szCs w:val="17"/>
              </w:rPr>
            </w:pPr>
            <w:r w:rsidRPr="006A4D0B">
              <w:rPr>
                <w:sz w:val="17"/>
                <w:szCs w:val="17"/>
              </w:rPr>
              <w:t>9:30 am-OLL</w:t>
            </w:r>
          </w:p>
          <w:p w14:paraId="152ECE87" w14:textId="77777777" w:rsidR="006A4D0B" w:rsidRPr="006A4D0B" w:rsidRDefault="006A4D0B" w:rsidP="00C02AE6">
            <w:pPr>
              <w:jc w:val="center"/>
              <w:rPr>
                <w:sz w:val="17"/>
                <w:szCs w:val="17"/>
              </w:rPr>
            </w:pPr>
          </w:p>
          <w:p w14:paraId="25ECD62E" w14:textId="77777777" w:rsidR="00C02AE6" w:rsidRDefault="00C02AE6" w:rsidP="00C02AE6">
            <w:pPr>
              <w:jc w:val="center"/>
              <w:rPr>
                <w:sz w:val="17"/>
                <w:szCs w:val="17"/>
              </w:rPr>
            </w:pPr>
            <w:r w:rsidRPr="006A4D0B">
              <w:rPr>
                <w:sz w:val="17"/>
                <w:szCs w:val="17"/>
              </w:rPr>
              <w:t>9:00 am Mass-St. J</w:t>
            </w:r>
          </w:p>
          <w:p w14:paraId="3C3548FF" w14:textId="77777777" w:rsidR="006A4D0B" w:rsidRPr="006A4D0B" w:rsidRDefault="006A4D0B" w:rsidP="00C02AE6">
            <w:pPr>
              <w:jc w:val="center"/>
              <w:rPr>
                <w:sz w:val="17"/>
                <w:szCs w:val="17"/>
              </w:rPr>
            </w:pPr>
          </w:p>
          <w:p w14:paraId="00441F67" w14:textId="77777777" w:rsidR="006A4D0B" w:rsidRPr="006A4D0B" w:rsidRDefault="006A4D0B" w:rsidP="006A4D0B">
            <w:pPr>
              <w:jc w:val="center"/>
              <w:rPr>
                <w:i/>
                <w:iCs/>
                <w:sz w:val="17"/>
                <w:szCs w:val="17"/>
              </w:rPr>
            </w:pPr>
            <w:r w:rsidRPr="006A4D0B">
              <w:rPr>
                <w:i/>
                <w:iCs/>
                <w:sz w:val="17"/>
                <w:szCs w:val="17"/>
              </w:rPr>
              <w:t>Mass at the Brook</w:t>
            </w:r>
          </w:p>
          <w:p w14:paraId="50756239" w14:textId="77777777" w:rsidR="006A4D0B" w:rsidRPr="006A4D0B" w:rsidRDefault="006A4D0B" w:rsidP="006A4D0B">
            <w:pPr>
              <w:jc w:val="center"/>
              <w:rPr>
                <w:sz w:val="17"/>
                <w:szCs w:val="17"/>
              </w:rPr>
            </w:pPr>
            <w:r w:rsidRPr="006A4D0B">
              <w:rPr>
                <w:sz w:val="17"/>
                <w:szCs w:val="17"/>
              </w:rPr>
              <w:t>11:00 am</w:t>
            </w:r>
          </w:p>
          <w:p w14:paraId="73B36F39" w14:textId="03ED9E86" w:rsidR="00F311C9" w:rsidRPr="00007368" w:rsidRDefault="00F311C9" w:rsidP="00F311C9">
            <w:pPr>
              <w:jc w:val="center"/>
              <w:rPr>
                <w:sz w:val="8"/>
                <w:szCs w:val="8"/>
              </w:rPr>
            </w:pPr>
          </w:p>
          <w:p w14:paraId="45BEE2DB" w14:textId="77777777" w:rsidR="00F311C9" w:rsidRPr="00EB0006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4711BCDB" w14:textId="77777777" w:rsidR="00F311C9" w:rsidRPr="00EB0006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221EA67F" w14:textId="2442BB08" w:rsidR="00F311C9" w:rsidRPr="00EB0006" w:rsidRDefault="00F311C9" w:rsidP="00F31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4BD9A" w:themeFill="accent3"/>
          </w:tcPr>
          <w:p w14:paraId="087BC9CE" w14:textId="77777777" w:rsidR="00C02AE6" w:rsidRDefault="00C02AE6" w:rsidP="00C02AE6">
            <w:pPr>
              <w:jc w:val="center"/>
              <w:rPr>
                <w:bCs/>
                <w:sz w:val="20"/>
                <w:szCs w:val="20"/>
              </w:rPr>
            </w:pPr>
            <w:r w:rsidRPr="00C02AE6">
              <w:rPr>
                <w:bCs/>
                <w:sz w:val="20"/>
                <w:szCs w:val="20"/>
              </w:rPr>
              <w:t>9:00 am Mass-OLL</w:t>
            </w:r>
          </w:p>
          <w:p w14:paraId="0FF9A94C" w14:textId="77777777" w:rsidR="00C02AE6" w:rsidRPr="00C02AE6" w:rsidRDefault="00C02AE6" w:rsidP="00C02AE6">
            <w:pPr>
              <w:jc w:val="center"/>
              <w:rPr>
                <w:bCs/>
                <w:sz w:val="20"/>
                <w:szCs w:val="20"/>
              </w:rPr>
            </w:pPr>
          </w:p>
          <w:p w14:paraId="77E08AB1" w14:textId="77777777" w:rsidR="00C02AE6" w:rsidRPr="00C02AE6" w:rsidRDefault="00C02AE6" w:rsidP="00C02AE6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02AE6">
              <w:rPr>
                <w:bCs/>
                <w:i/>
                <w:iCs/>
                <w:sz w:val="20"/>
                <w:szCs w:val="20"/>
              </w:rPr>
              <w:t>Confession</w:t>
            </w:r>
          </w:p>
          <w:p w14:paraId="7C35B071" w14:textId="77777777" w:rsidR="00C02AE6" w:rsidRDefault="00C02AE6" w:rsidP="00C02AE6">
            <w:pPr>
              <w:jc w:val="center"/>
              <w:rPr>
                <w:bCs/>
                <w:sz w:val="20"/>
                <w:szCs w:val="20"/>
              </w:rPr>
            </w:pPr>
            <w:r w:rsidRPr="00C02AE6">
              <w:rPr>
                <w:bCs/>
                <w:sz w:val="20"/>
                <w:szCs w:val="20"/>
              </w:rPr>
              <w:t xml:space="preserve"> 3:00 pm-OLL</w:t>
            </w:r>
          </w:p>
          <w:p w14:paraId="32BEE0E7" w14:textId="77777777" w:rsidR="00C02AE6" w:rsidRPr="00C02AE6" w:rsidRDefault="00C02AE6" w:rsidP="00C02AE6">
            <w:pPr>
              <w:jc w:val="center"/>
              <w:rPr>
                <w:bCs/>
                <w:sz w:val="20"/>
                <w:szCs w:val="20"/>
              </w:rPr>
            </w:pPr>
          </w:p>
          <w:p w14:paraId="5FC6CF83" w14:textId="77777777" w:rsidR="00C02AE6" w:rsidRPr="00C02AE6" w:rsidRDefault="00C02AE6" w:rsidP="00C02AE6">
            <w:pPr>
              <w:jc w:val="center"/>
              <w:rPr>
                <w:bCs/>
                <w:sz w:val="20"/>
                <w:szCs w:val="20"/>
              </w:rPr>
            </w:pPr>
            <w:r w:rsidRPr="00C02AE6">
              <w:rPr>
                <w:bCs/>
                <w:sz w:val="20"/>
                <w:szCs w:val="20"/>
              </w:rPr>
              <w:t>4:00 pm Mass-OLL</w:t>
            </w:r>
          </w:p>
          <w:p w14:paraId="46E0C45D" w14:textId="05F355F2" w:rsidR="00FB4D4B" w:rsidRPr="00A16CC0" w:rsidRDefault="00FB4D4B" w:rsidP="00C02AE6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F6648" w14:paraId="02F3E94A" w14:textId="77777777" w:rsidTr="00A77244">
        <w:trPr>
          <w:trHeight w:val="235"/>
        </w:trPr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0B5B6DE" w14:textId="1C411261" w:rsidR="00F311C9" w:rsidRDefault="00A77244" w:rsidP="00F311C9">
            <w:pPr>
              <w:pStyle w:val="Dates"/>
            </w:pPr>
            <w:r>
              <w:t>22</w:t>
            </w: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16353140" w14:textId="30FF0E15" w:rsidR="00F311C9" w:rsidRPr="00A77244" w:rsidRDefault="00A77244" w:rsidP="00F311C9">
            <w:pPr>
              <w:pStyle w:val="Dates"/>
              <w:rPr>
                <w:color w:val="FFFFFF" w:themeColor="background1"/>
              </w:rPr>
            </w:pPr>
            <w:r w:rsidRPr="00A77244">
              <w:rPr>
                <w:color w:val="FFFFFF" w:themeColor="background1"/>
              </w:rPr>
              <w:t>23</w:t>
            </w: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E0000"/>
          </w:tcPr>
          <w:p w14:paraId="11AF2C7C" w14:textId="119935A0" w:rsidR="00F311C9" w:rsidRPr="00A77244" w:rsidRDefault="00A77244" w:rsidP="003A45C7">
            <w:pPr>
              <w:pStyle w:val="Dates"/>
              <w:rPr>
                <w:color w:val="FFFFFF" w:themeColor="background1"/>
              </w:rPr>
            </w:pPr>
            <w:r w:rsidRPr="00A77244">
              <w:rPr>
                <w:color w:val="FFFFFF" w:themeColor="background1"/>
              </w:rPr>
              <w:t>24</w:t>
            </w: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084A486C" w14:textId="1B084C69" w:rsidR="00F311C9" w:rsidRPr="00A77244" w:rsidRDefault="00A77244" w:rsidP="00F311C9">
            <w:pPr>
              <w:pStyle w:val="Dates"/>
              <w:rPr>
                <w:color w:val="FFFFFF" w:themeColor="background1"/>
              </w:rPr>
            </w:pPr>
            <w:r w:rsidRPr="00A77244">
              <w:rPr>
                <w:color w:val="FFFFFF" w:themeColor="background1"/>
              </w:rPr>
              <w:t>25</w:t>
            </w: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24C913A1" w14:textId="6D24F3B9" w:rsidR="00F311C9" w:rsidRPr="00A77244" w:rsidRDefault="00A77244" w:rsidP="00F311C9">
            <w:pPr>
              <w:pStyle w:val="Dates"/>
              <w:rPr>
                <w:color w:val="FFFFFF" w:themeColor="background1"/>
              </w:rPr>
            </w:pPr>
            <w:r w:rsidRPr="00A77244">
              <w:rPr>
                <w:color w:val="FFFFFF" w:themeColor="background1"/>
              </w:rPr>
              <w:t>26</w:t>
            </w: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5102CA66" w14:textId="598C6340" w:rsidR="00F311C9" w:rsidRPr="00A77244" w:rsidRDefault="00A77244" w:rsidP="00F311C9">
            <w:pPr>
              <w:pStyle w:val="Dates"/>
              <w:rPr>
                <w:color w:val="FFFFFF" w:themeColor="background1"/>
              </w:rPr>
            </w:pPr>
            <w:r w:rsidRPr="00A77244">
              <w:rPr>
                <w:color w:val="FFFFFF" w:themeColor="background1"/>
              </w:rPr>
              <w:t>27</w:t>
            </w:r>
          </w:p>
        </w:tc>
        <w:tc>
          <w:tcPr>
            <w:tcW w:w="15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731B8CC2" w14:textId="497507AA" w:rsidR="00F311C9" w:rsidRPr="00A77244" w:rsidRDefault="00A77244" w:rsidP="00F311C9">
            <w:pPr>
              <w:pStyle w:val="Dates"/>
              <w:rPr>
                <w:color w:val="FFFFFF" w:themeColor="background1"/>
              </w:rPr>
            </w:pPr>
            <w:r w:rsidRPr="00A77244">
              <w:rPr>
                <w:color w:val="FFFFFF" w:themeColor="background1"/>
              </w:rPr>
              <w:t>28</w:t>
            </w:r>
          </w:p>
        </w:tc>
      </w:tr>
      <w:tr w:rsidR="00AF6648" w14:paraId="74D6BF02" w14:textId="77777777" w:rsidTr="00880848">
        <w:trPr>
          <w:trHeight w:hRule="exact" w:val="2094"/>
        </w:trPr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4BD9A" w:themeFill="accent3"/>
          </w:tcPr>
          <w:p w14:paraId="79E04CA9" w14:textId="77777777" w:rsidR="006363D7" w:rsidRPr="00880848" w:rsidRDefault="005F226F" w:rsidP="00AF6648">
            <w:pPr>
              <w:jc w:val="center"/>
              <w:rPr>
                <w:bCs/>
                <w:i/>
                <w:iCs/>
                <w:sz w:val="12"/>
                <w:szCs w:val="12"/>
              </w:rPr>
            </w:pPr>
            <w:r w:rsidRPr="00880848">
              <w:rPr>
                <w:bCs/>
                <w:i/>
                <w:iCs/>
                <w:sz w:val="12"/>
                <w:szCs w:val="12"/>
              </w:rPr>
              <w:t>Confession</w:t>
            </w:r>
          </w:p>
          <w:p w14:paraId="26D5C41B" w14:textId="7B0078C0" w:rsidR="006363D7" w:rsidRPr="00880848" w:rsidRDefault="00AF6648" w:rsidP="00AF6648">
            <w:pPr>
              <w:jc w:val="center"/>
              <w:rPr>
                <w:bCs/>
                <w:sz w:val="12"/>
                <w:szCs w:val="12"/>
              </w:rPr>
            </w:pPr>
            <w:r w:rsidRPr="00880848">
              <w:rPr>
                <w:bCs/>
                <w:sz w:val="12"/>
                <w:szCs w:val="12"/>
              </w:rPr>
              <w:t xml:space="preserve"> </w:t>
            </w:r>
            <w:r w:rsidR="005F226F" w:rsidRPr="00880848">
              <w:rPr>
                <w:bCs/>
                <w:sz w:val="12"/>
                <w:szCs w:val="12"/>
              </w:rPr>
              <w:t>8:00</w:t>
            </w:r>
            <w:r w:rsidR="00DB78C6" w:rsidRPr="00880848">
              <w:rPr>
                <w:bCs/>
                <w:sz w:val="12"/>
                <w:szCs w:val="12"/>
              </w:rPr>
              <w:t xml:space="preserve"> </w:t>
            </w:r>
            <w:r w:rsidR="005F226F" w:rsidRPr="00880848">
              <w:rPr>
                <w:bCs/>
                <w:sz w:val="12"/>
                <w:szCs w:val="12"/>
              </w:rPr>
              <w:t xml:space="preserve">am </w:t>
            </w:r>
            <w:r w:rsidR="001C4729" w:rsidRPr="00880848">
              <w:rPr>
                <w:bCs/>
                <w:sz w:val="12"/>
                <w:szCs w:val="12"/>
              </w:rPr>
              <w:t>–</w:t>
            </w:r>
            <w:r w:rsidRPr="00880848">
              <w:rPr>
                <w:bCs/>
                <w:sz w:val="12"/>
                <w:szCs w:val="12"/>
              </w:rPr>
              <w:t>OLL</w:t>
            </w:r>
          </w:p>
          <w:p w14:paraId="24C7D09C" w14:textId="371FAE27" w:rsidR="00FB4D4B" w:rsidRPr="00880848" w:rsidRDefault="00F311C9" w:rsidP="002D367C">
            <w:pPr>
              <w:jc w:val="center"/>
              <w:rPr>
                <w:bCs/>
                <w:sz w:val="12"/>
                <w:szCs w:val="12"/>
              </w:rPr>
            </w:pPr>
            <w:r w:rsidRPr="00880848">
              <w:rPr>
                <w:bCs/>
                <w:sz w:val="12"/>
                <w:szCs w:val="12"/>
              </w:rPr>
              <w:t>9:00 am Mass</w:t>
            </w:r>
            <w:r w:rsidR="002F6EE8" w:rsidRPr="00880848">
              <w:rPr>
                <w:bCs/>
                <w:sz w:val="12"/>
                <w:szCs w:val="12"/>
              </w:rPr>
              <w:t>-OLL</w:t>
            </w:r>
          </w:p>
          <w:p w14:paraId="161FB40F" w14:textId="5BDDFE6A" w:rsidR="002F6EE8" w:rsidRPr="00880848" w:rsidRDefault="002F6EE8" w:rsidP="002F6EE8">
            <w:pPr>
              <w:jc w:val="center"/>
              <w:rPr>
                <w:bCs/>
                <w:sz w:val="12"/>
                <w:szCs w:val="12"/>
              </w:rPr>
            </w:pPr>
            <w:r w:rsidRPr="00880848">
              <w:rPr>
                <w:bCs/>
                <w:sz w:val="12"/>
                <w:szCs w:val="12"/>
              </w:rPr>
              <w:t>9:00 am Mass-St. J</w:t>
            </w:r>
          </w:p>
          <w:p w14:paraId="7A1A51C8" w14:textId="5C256778" w:rsidR="006363D7" w:rsidRDefault="002F6EE8" w:rsidP="00F45289">
            <w:pPr>
              <w:jc w:val="center"/>
              <w:rPr>
                <w:bCs/>
                <w:sz w:val="12"/>
                <w:szCs w:val="12"/>
              </w:rPr>
            </w:pPr>
            <w:r w:rsidRPr="00880848">
              <w:rPr>
                <w:bCs/>
                <w:sz w:val="12"/>
                <w:szCs w:val="12"/>
              </w:rPr>
              <w:t>11:00 am Mass-St. H</w:t>
            </w:r>
          </w:p>
          <w:p w14:paraId="1D0933BC" w14:textId="77777777" w:rsidR="00880848" w:rsidRPr="00880848" w:rsidRDefault="00880848" w:rsidP="00F45289">
            <w:pPr>
              <w:jc w:val="center"/>
              <w:rPr>
                <w:bCs/>
                <w:i/>
                <w:iCs/>
                <w:sz w:val="12"/>
                <w:szCs w:val="12"/>
              </w:rPr>
            </w:pPr>
          </w:p>
          <w:p w14:paraId="0CAB3FF1" w14:textId="77777777" w:rsidR="00880848" w:rsidRPr="00880848" w:rsidRDefault="00F45289" w:rsidP="00F45289">
            <w:pPr>
              <w:jc w:val="center"/>
              <w:rPr>
                <w:bCs/>
                <w:i/>
                <w:iCs/>
                <w:sz w:val="12"/>
                <w:szCs w:val="12"/>
              </w:rPr>
            </w:pPr>
            <w:r w:rsidRPr="00880848">
              <w:rPr>
                <w:bCs/>
                <w:i/>
                <w:iCs/>
                <w:sz w:val="12"/>
                <w:szCs w:val="12"/>
              </w:rPr>
              <w:t>Elementary CCD</w:t>
            </w:r>
            <w:r w:rsidR="00880848" w:rsidRPr="00880848">
              <w:rPr>
                <w:bCs/>
                <w:i/>
                <w:iCs/>
                <w:sz w:val="12"/>
                <w:szCs w:val="12"/>
              </w:rPr>
              <w:t xml:space="preserve"> &amp; </w:t>
            </w:r>
          </w:p>
          <w:p w14:paraId="671868C8" w14:textId="2CE9493C" w:rsidR="00F45289" w:rsidRPr="00880848" w:rsidRDefault="00880848" w:rsidP="00F45289">
            <w:pPr>
              <w:jc w:val="center"/>
              <w:rPr>
                <w:bCs/>
                <w:i/>
                <w:iCs/>
                <w:sz w:val="12"/>
                <w:szCs w:val="12"/>
              </w:rPr>
            </w:pPr>
            <w:r w:rsidRPr="00880848">
              <w:rPr>
                <w:bCs/>
                <w:i/>
                <w:iCs/>
                <w:sz w:val="12"/>
                <w:szCs w:val="12"/>
              </w:rPr>
              <w:t>Adult OCIA</w:t>
            </w:r>
          </w:p>
          <w:p w14:paraId="2E78BD0A" w14:textId="77777777" w:rsidR="00F45289" w:rsidRPr="00880848" w:rsidRDefault="00F45289" w:rsidP="00F45289">
            <w:pPr>
              <w:jc w:val="center"/>
              <w:rPr>
                <w:bCs/>
                <w:sz w:val="12"/>
                <w:szCs w:val="12"/>
              </w:rPr>
            </w:pPr>
            <w:r w:rsidRPr="00880848">
              <w:rPr>
                <w:bCs/>
                <w:sz w:val="12"/>
                <w:szCs w:val="12"/>
              </w:rPr>
              <w:t>10:15 am-OLL</w:t>
            </w:r>
          </w:p>
          <w:p w14:paraId="5788BD4E" w14:textId="05363EB5" w:rsidR="002235A1" w:rsidRPr="00880848" w:rsidRDefault="002235A1" w:rsidP="00F45289">
            <w:pPr>
              <w:jc w:val="center"/>
              <w:rPr>
                <w:bCs/>
                <w:i/>
                <w:iCs/>
                <w:sz w:val="12"/>
                <w:szCs w:val="12"/>
              </w:rPr>
            </w:pPr>
            <w:r w:rsidRPr="00880848">
              <w:rPr>
                <w:bCs/>
                <w:i/>
                <w:iCs/>
                <w:sz w:val="12"/>
                <w:szCs w:val="12"/>
              </w:rPr>
              <w:t>Advent Wreath Workshop</w:t>
            </w:r>
          </w:p>
          <w:p w14:paraId="4595711E" w14:textId="0A682459" w:rsidR="002235A1" w:rsidRPr="00880848" w:rsidRDefault="002235A1" w:rsidP="00F45289">
            <w:pPr>
              <w:jc w:val="center"/>
              <w:rPr>
                <w:bCs/>
                <w:sz w:val="12"/>
                <w:szCs w:val="12"/>
              </w:rPr>
            </w:pPr>
            <w:r w:rsidRPr="00880848">
              <w:rPr>
                <w:bCs/>
                <w:sz w:val="12"/>
                <w:szCs w:val="12"/>
              </w:rPr>
              <w:t>2:00 p</w:t>
            </w:r>
            <w:r w:rsidR="00880848" w:rsidRPr="00880848">
              <w:rPr>
                <w:bCs/>
                <w:sz w:val="12"/>
                <w:szCs w:val="12"/>
              </w:rPr>
              <w:t>m</w:t>
            </w:r>
            <w:r w:rsidRPr="00880848">
              <w:rPr>
                <w:bCs/>
                <w:sz w:val="12"/>
                <w:szCs w:val="12"/>
              </w:rPr>
              <w:t>-St. J</w:t>
            </w:r>
          </w:p>
          <w:p w14:paraId="771E584A" w14:textId="77777777" w:rsidR="00F17186" w:rsidRPr="00E4616B" w:rsidRDefault="00F17186" w:rsidP="002F1222">
            <w:pPr>
              <w:rPr>
                <w:sz w:val="16"/>
                <w:szCs w:val="16"/>
              </w:rPr>
            </w:pPr>
          </w:p>
          <w:p w14:paraId="59A2C74B" w14:textId="764499D9" w:rsidR="00F311C9" w:rsidRPr="00E4616B" w:rsidRDefault="00F311C9" w:rsidP="002B5B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A318AE" w14:textId="77777777" w:rsidR="00861420" w:rsidRDefault="00861420" w:rsidP="00861420">
            <w:pPr>
              <w:jc w:val="center"/>
              <w:rPr>
                <w:sz w:val="20"/>
                <w:szCs w:val="20"/>
              </w:rPr>
            </w:pPr>
            <w:r w:rsidRPr="003A52B6">
              <w:rPr>
                <w:sz w:val="20"/>
                <w:szCs w:val="20"/>
              </w:rPr>
              <w:t>5:30 pm Mass-OLL</w:t>
            </w:r>
          </w:p>
          <w:p w14:paraId="3DC76170" w14:textId="77777777" w:rsidR="003A52B6" w:rsidRPr="003A52B6" w:rsidRDefault="003A52B6" w:rsidP="00861420">
            <w:pPr>
              <w:jc w:val="center"/>
              <w:rPr>
                <w:sz w:val="20"/>
                <w:szCs w:val="20"/>
              </w:rPr>
            </w:pPr>
          </w:p>
          <w:p w14:paraId="5067F5BB" w14:textId="77777777" w:rsidR="00A16CC0" w:rsidRPr="003A52B6" w:rsidRDefault="00A16CC0" w:rsidP="00A16CC0">
            <w:pPr>
              <w:jc w:val="center"/>
              <w:rPr>
                <w:i/>
                <w:iCs/>
                <w:sz w:val="20"/>
                <w:szCs w:val="20"/>
              </w:rPr>
            </w:pPr>
            <w:r w:rsidRPr="003A52B6">
              <w:rPr>
                <w:i/>
                <w:iCs/>
                <w:sz w:val="20"/>
                <w:szCs w:val="20"/>
              </w:rPr>
              <w:t>Adoration</w:t>
            </w:r>
          </w:p>
          <w:p w14:paraId="3F4AF0F5" w14:textId="77777777" w:rsidR="00A16CC0" w:rsidRPr="003A52B6" w:rsidRDefault="00A16CC0" w:rsidP="00A16CC0">
            <w:pPr>
              <w:jc w:val="center"/>
              <w:rPr>
                <w:sz w:val="20"/>
                <w:szCs w:val="20"/>
              </w:rPr>
            </w:pPr>
            <w:r w:rsidRPr="003A52B6">
              <w:rPr>
                <w:sz w:val="20"/>
                <w:szCs w:val="20"/>
              </w:rPr>
              <w:t>6:00 pm-OLL</w:t>
            </w:r>
          </w:p>
          <w:p w14:paraId="54C462AF" w14:textId="17B90886" w:rsidR="00F311C9" w:rsidRPr="00E4616B" w:rsidRDefault="00F311C9" w:rsidP="00F311C9">
            <w:pPr>
              <w:jc w:val="center"/>
              <w:rPr>
                <w:sz w:val="16"/>
                <w:szCs w:val="16"/>
              </w:rPr>
            </w:pPr>
          </w:p>
          <w:p w14:paraId="0D0AB6A2" w14:textId="77777777" w:rsidR="00F311C9" w:rsidRPr="00E4616B" w:rsidRDefault="00F311C9" w:rsidP="00F311C9">
            <w:pPr>
              <w:rPr>
                <w:sz w:val="16"/>
                <w:szCs w:val="16"/>
              </w:rPr>
            </w:pPr>
          </w:p>
          <w:p w14:paraId="6AE5F79C" w14:textId="127A054D" w:rsidR="00F311C9" w:rsidRPr="00E4616B" w:rsidRDefault="00F311C9" w:rsidP="00F311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EBB612" w14:textId="77777777" w:rsidR="00861420" w:rsidRPr="000C3A3E" w:rsidRDefault="00861420" w:rsidP="00861420">
            <w:pPr>
              <w:jc w:val="center"/>
              <w:rPr>
                <w:sz w:val="16"/>
                <w:szCs w:val="16"/>
              </w:rPr>
            </w:pPr>
            <w:r w:rsidRPr="000C3A3E">
              <w:rPr>
                <w:sz w:val="16"/>
                <w:szCs w:val="16"/>
              </w:rPr>
              <w:t>9:00 am Mass-OLL</w:t>
            </w:r>
          </w:p>
          <w:p w14:paraId="07681640" w14:textId="77777777" w:rsidR="00B73B23" w:rsidRPr="000C3A3E" w:rsidRDefault="00B73B23" w:rsidP="00861420">
            <w:pPr>
              <w:jc w:val="center"/>
              <w:rPr>
                <w:sz w:val="16"/>
                <w:szCs w:val="16"/>
              </w:rPr>
            </w:pPr>
          </w:p>
          <w:p w14:paraId="5B25FFE2" w14:textId="77777777" w:rsidR="00B73B23" w:rsidRPr="000C3A3E" w:rsidRDefault="00B73B23" w:rsidP="00B73B23">
            <w:pPr>
              <w:jc w:val="center"/>
              <w:rPr>
                <w:i/>
                <w:iCs/>
                <w:sz w:val="16"/>
                <w:szCs w:val="16"/>
              </w:rPr>
            </w:pPr>
            <w:r w:rsidRPr="000C3A3E">
              <w:rPr>
                <w:i/>
                <w:iCs/>
                <w:sz w:val="16"/>
                <w:szCs w:val="16"/>
              </w:rPr>
              <w:t>Adoration</w:t>
            </w:r>
          </w:p>
          <w:p w14:paraId="54B9134B" w14:textId="4A433786" w:rsidR="00B73B23" w:rsidRPr="000C3A3E" w:rsidRDefault="00B73B23" w:rsidP="00861420">
            <w:pPr>
              <w:jc w:val="center"/>
              <w:rPr>
                <w:sz w:val="16"/>
                <w:szCs w:val="16"/>
              </w:rPr>
            </w:pPr>
            <w:r w:rsidRPr="000C3A3E">
              <w:rPr>
                <w:sz w:val="16"/>
                <w:szCs w:val="16"/>
              </w:rPr>
              <w:t>9:30 am-OLL</w:t>
            </w:r>
          </w:p>
          <w:p w14:paraId="42B4A3A2" w14:textId="77777777" w:rsidR="00861420" w:rsidRPr="000C3A3E" w:rsidRDefault="00861420" w:rsidP="00861420">
            <w:pPr>
              <w:jc w:val="center"/>
              <w:rPr>
                <w:sz w:val="16"/>
                <w:szCs w:val="16"/>
              </w:rPr>
            </w:pPr>
          </w:p>
          <w:p w14:paraId="26F6688D" w14:textId="766B3CEF" w:rsidR="00861420" w:rsidRPr="000C3A3E" w:rsidRDefault="003469DB" w:rsidP="00861420">
            <w:pPr>
              <w:jc w:val="center"/>
              <w:rPr>
                <w:sz w:val="16"/>
                <w:szCs w:val="16"/>
              </w:rPr>
            </w:pPr>
            <w:r w:rsidRPr="000C3A3E">
              <w:rPr>
                <w:sz w:val="16"/>
                <w:szCs w:val="16"/>
              </w:rPr>
              <w:t>5</w:t>
            </w:r>
            <w:r w:rsidR="00861420" w:rsidRPr="000C3A3E">
              <w:rPr>
                <w:sz w:val="16"/>
                <w:szCs w:val="16"/>
              </w:rPr>
              <w:t>:00 pm Mass-St. H</w:t>
            </w:r>
          </w:p>
          <w:p w14:paraId="04209619" w14:textId="55B07931" w:rsidR="00040851" w:rsidRPr="000C3A3E" w:rsidRDefault="00040851" w:rsidP="004250AF">
            <w:pPr>
              <w:jc w:val="center"/>
              <w:rPr>
                <w:sz w:val="8"/>
                <w:szCs w:val="8"/>
              </w:rPr>
            </w:pPr>
          </w:p>
          <w:p w14:paraId="39EF73A2" w14:textId="77777777" w:rsidR="000C3A3E" w:rsidRPr="000C3A3E" w:rsidRDefault="000C3A3E" w:rsidP="000C3A3E">
            <w:pPr>
              <w:jc w:val="center"/>
              <w:rPr>
                <w:sz w:val="16"/>
                <w:szCs w:val="16"/>
              </w:rPr>
            </w:pPr>
            <w:r w:rsidRPr="000C3A3E">
              <w:rPr>
                <w:sz w:val="16"/>
                <w:szCs w:val="16"/>
              </w:rPr>
              <w:t>Book Study</w:t>
            </w:r>
          </w:p>
          <w:p w14:paraId="3233DD0D" w14:textId="77777777" w:rsidR="000C3A3E" w:rsidRPr="000C3A3E" w:rsidRDefault="000C3A3E" w:rsidP="000C3A3E">
            <w:pPr>
              <w:jc w:val="center"/>
              <w:rPr>
                <w:sz w:val="16"/>
                <w:szCs w:val="16"/>
              </w:rPr>
            </w:pPr>
            <w:r w:rsidRPr="000C3A3E">
              <w:rPr>
                <w:sz w:val="16"/>
                <w:szCs w:val="16"/>
              </w:rPr>
              <w:t>5:00 pm-OLL</w:t>
            </w:r>
          </w:p>
          <w:p w14:paraId="5BDDB25F" w14:textId="77777777" w:rsidR="00F311C9" w:rsidRPr="00E4616B" w:rsidRDefault="00F311C9" w:rsidP="00F311C9">
            <w:pPr>
              <w:jc w:val="center"/>
              <w:rPr>
                <w:sz w:val="16"/>
                <w:szCs w:val="16"/>
              </w:rPr>
            </w:pPr>
          </w:p>
          <w:p w14:paraId="51D42A56" w14:textId="38CEF7FE" w:rsidR="00F311C9" w:rsidRPr="00E4616B" w:rsidRDefault="00F311C9" w:rsidP="00F311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5B85796" w14:textId="77777777" w:rsidR="002F63C3" w:rsidRPr="002F63C3" w:rsidRDefault="002F63C3" w:rsidP="002F63C3">
            <w:pPr>
              <w:jc w:val="center"/>
              <w:rPr>
                <w:sz w:val="15"/>
                <w:szCs w:val="15"/>
              </w:rPr>
            </w:pPr>
            <w:r w:rsidRPr="002F63C3">
              <w:rPr>
                <w:sz w:val="15"/>
                <w:szCs w:val="15"/>
              </w:rPr>
              <w:t>9:00 am Mass-OLL</w:t>
            </w:r>
          </w:p>
          <w:p w14:paraId="5C04D328" w14:textId="77777777" w:rsidR="002F63C3" w:rsidRDefault="002F63C3" w:rsidP="002F63C3">
            <w:pPr>
              <w:jc w:val="center"/>
              <w:rPr>
                <w:sz w:val="15"/>
                <w:szCs w:val="15"/>
              </w:rPr>
            </w:pPr>
            <w:r w:rsidRPr="002F63C3">
              <w:rPr>
                <w:sz w:val="15"/>
                <w:szCs w:val="15"/>
              </w:rPr>
              <w:t>9:00 am Mass- St. H</w:t>
            </w:r>
          </w:p>
          <w:p w14:paraId="2E307CE6" w14:textId="77777777" w:rsidR="002F63C3" w:rsidRPr="002F63C3" w:rsidRDefault="002F63C3" w:rsidP="002F63C3">
            <w:pPr>
              <w:jc w:val="center"/>
              <w:rPr>
                <w:sz w:val="15"/>
                <w:szCs w:val="15"/>
              </w:rPr>
            </w:pPr>
          </w:p>
          <w:p w14:paraId="4025922D" w14:textId="77777777" w:rsidR="002F63C3" w:rsidRPr="002F63C3" w:rsidRDefault="002F63C3" w:rsidP="002F63C3">
            <w:pPr>
              <w:jc w:val="center"/>
              <w:rPr>
                <w:i/>
                <w:iCs/>
                <w:sz w:val="15"/>
                <w:szCs w:val="15"/>
              </w:rPr>
            </w:pPr>
            <w:r w:rsidRPr="002F63C3">
              <w:rPr>
                <w:i/>
                <w:iCs/>
                <w:sz w:val="15"/>
                <w:szCs w:val="15"/>
              </w:rPr>
              <w:t>5 hours of Adoration</w:t>
            </w:r>
          </w:p>
          <w:p w14:paraId="7C65B0B8" w14:textId="77777777" w:rsidR="002F63C3" w:rsidRPr="002F63C3" w:rsidRDefault="002F63C3" w:rsidP="002F63C3">
            <w:pPr>
              <w:jc w:val="center"/>
              <w:rPr>
                <w:sz w:val="15"/>
                <w:szCs w:val="15"/>
              </w:rPr>
            </w:pPr>
            <w:r w:rsidRPr="002F63C3">
              <w:rPr>
                <w:sz w:val="15"/>
                <w:szCs w:val="15"/>
              </w:rPr>
              <w:t xml:space="preserve"> 10 am - 3 pm OLL</w:t>
            </w:r>
          </w:p>
          <w:p w14:paraId="64398405" w14:textId="77777777" w:rsidR="002F63C3" w:rsidRPr="002F63C3" w:rsidRDefault="002F63C3" w:rsidP="002F63C3">
            <w:pPr>
              <w:jc w:val="center"/>
              <w:rPr>
                <w:i/>
                <w:iCs/>
                <w:sz w:val="15"/>
                <w:szCs w:val="15"/>
              </w:rPr>
            </w:pPr>
            <w:r w:rsidRPr="002F63C3">
              <w:rPr>
                <w:i/>
                <w:iCs/>
                <w:sz w:val="15"/>
                <w:szCs w:val="15"/>
              </w:rPr>
              <w:t>Confession</w:t>
            </w:r>
          </w:p>
          <w:p w14:paraId="0D8A935A" w14:textId="77777777" w:rsidR="002F63C3" w:rsidRPr="002F63C3" w:rsidRDefault="002F63C3" w:rsidP="002F63C3">
            <w:pPr>
              <w:jc w:val="center"/>
              <w:rPr>
                <w:sz w:val="15"/>
                <w:szCs w:val="15"/>
              </w:rPr>
            </w:pPr>
            <w:r w:rsidRPr="002F63C3">
              <w:rPr>
                <w:sz w:val="15"/>
                <w:szCs w:val="15"/>
              </w:rPr>
              <w:t>11 am – 12 pm OLL</w:t>
            </w:r>
          </w:p>
          <w:p w14:paraId="1843ADE1" w14:textId="77777777" w:rsidR="002F63C3" w:rsidRPr="002F63C3" w:rsidRDefault="002F63C3" w:rsidP="002F63C3">
            <w:pPr>
              <w:jc w:val="center"/>
              <w:rPr>
                <w:i/>
                <w:iCs/>
                <w:sz w:val="15"/>
                <w:szCs w:val="15"/>
              </w:rPr>
            </w:pPr>
            <w:r w:rsidRPr="002F63C3">
              <w:rPr>
                <w:i/>
                <w:iCs/>
                <w:sz w:val="15"/>
                <w:szCs w:val="15"/>
              </w:rPr>
              <w:t>Ladies’ Card Club</w:t>
            </w:r>
          </w:p>
          <w:p w14:paraId="77723D78" w14:textId="77777777" w:rsidR="002F63C3" w:rsidRPr="002F63C3" w:rsidRDefault="002F63C3" w:rsidP="002F63C3">
            <w:pPr>
              <w:jc w:val="center"/>
              <w:rPr>
                <w:sz w:val="15"/>
                <w:szCs w:val="15"/>
              </w:rPr>
            </w:pPr>
            <w:r w:rsidRPr="002F63C3">
              <w:rPr>
                <w:sz w:val="15"/>
                <w:szCs w:val="15"/>
              </w:rPr>
              <w:t>1:00-4:00 pm St. J</w:t>
            </w:r>
          </w:p>
          <w:p w14:paraId="11F55032" w14:textId="77777777" w:rsidR="003F0F29" w:rsidRPr="00E4616B" w:rsidRDefault="003F0F29" w:rsidP="00351236">
            <w:pPr>
              <w:jc w:val="center"/>
              <w:rPr>
                <w:sz w:val="16"/>
                <w:szCs w:val="16"/>
              </w:rPr>
            </w:pPr>
          </w:p>
          <w:p w14:paraId="644683CA" w14:textId="77777777" w:rsidR="00351236" w:rsidRPr="00E4616B" w:rsidRDefault="00351236" w:rsidP="00F311C9">
            <w:pPr>
              <w:jc w:val="center"/>
              <w:rPr>
                <w:sz w:val="16"/>
                <w:szCs w:val="16"/>
              </w:rPr>
            </w:pPr>
          </w:p>
          <w:p w14:paraId="16005F3D" w14:textId="77777777" w:rsidR="00F311C9" w:rsidRPr="00E4616B" w:rsidRDefault="00F311C9" w:rsidP="00F311C9">
            <w:pPr>
              <w:jc w:val="center"/>
              <w:rPr>
                <w:sz w:val="16"/>
                <w:szCs w:val="16"/>
              </w:rPr>
            </w:pPr>
          </w:p>
          <w:p w14:paraId="1EF272BF" w14:textId="77777777" w:rsidR="00F311C9" w:rsidRPr="00E4616B" w:rsidRDefault="00F311C9" w:rsidP="00F311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97E880E" w14:textId="77777777" w:rsidR="00A2141E" w:rsidRPr="001B7CA5" w:rsidRDefault="00A2141E" w:rsidP="00A2141E">
            <w:pPr>
              <w:jc w:val="center"/>
              <w:rPr>
                <w:bCs/>
                <w:i/>
                <w:iCs/>
                <w:sz w:val="17"/>
                <w:szCs w:val="17"/>
              </w:rPr>
            </w:pPr>
            <w:r w:rsidRPr="001B7CA5">
              <w:rPr>
                <w:bCs/>
                <w:i/>
                <w:iCs/>
                <w:sz w:val="17"/>
                <w:szCs w:val="17"/>
              </w:rPr>
              <w:t>Thanksgiving Day</w:t>
            </w:r>
          </w:p>
          <w:p w14:paraId="3ADFB62A" w14:textId="77777777" w:rsidR="001B7CA5" w:rsidRPr="001B7CA5" w:rsidRDefault="001B7CA5" w:rsidP="00A2141E">
            <w:pPr>
              <w:jc w:val="center"/>
              <w:rPr>
                <w:bCs/>
                <w:i/>
                <w:iCs/>
                <w:sz w:val="17"/>
                <w:szCs w:val="17"/>
              </w:rPr>
            </w:pPr>
          </w:p>
          <w:p w14:paraId="2165A53A" w14:textId="507914E1" w:rsidR="001B7CA5" w:rsidRDefault="001B7CA5" w:rsidP="006335AD">
            <w:pPr>
              <w:jc w:val="center"/>
              <w:rPr>
                <w:sz w:val="17"/>
                <w:szCs w:val="17"/>
              </w:rPr>
            </w:pPr>
            <w:r w:rsidRPr="001B7CA5">
              <w:rPr>
                <w:sz w:val="17"/>
                <w:szCs w:val="17"/>
              </w:rPr>
              <w:t>8</w:t>
            </w:r>
            <w:r w:rsidR="00861420" w:rsidRPr="001B7CA5">
              <w:rPr>
                <w:sz w:val="17"/>
                <w:szCs w:val="17"/>
              </w:rPr>
              <w:t>:</w:t>
            </w:r>
            <w:r w:rsidRPr="001B7CA5">
              <w:rPr>
                <w:sz w:val="17"/>
                <w:szCs w:val="17"/>
              </w:rPr>
              <w:t>3</w:t>
            </w:r>
            <w:r w:rsidR="00861420" w:rsidRPr="001B7CA5">
              <w:rPr>
                <w:sz w:val="17"/>
                <w:szCs w:val="17"/>
              </w:rPr>
              <w:t xml:space="preserve">0 </w:t>
            </w:r>
            <w:r w:rsidR="00E62357" w:rsidRPr="001B7CA5">
              <w:rPr>
                <w:sz w:val="17"/>
                <w:szCs w:val="17"/>
              </w:rPr>
              <w:t>a</w:t>
            </w:r>
            <w:r w:rsidR="00861420" w:rsidRPr="001B7CA5">
              <w:rPr>
                <w:sz w:val="17"/>
                <w:szCs w:val="17"/>
              </w:rPr>
              <w:t>m Mass-OLL</w:t>
            </w:r>
          </w:p>
          <w:p w14:paraId="7EB4BE23" w14:textId="734696D0" w:rsidR="001B7CA5" w:rsidRDefault="001B7CA5" w:rsidP="006335A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5:00 pm Mass-St. J</w:t>
            </w:r>
          </w:p>
          <w:p w14:paraId="123D3078" w14:textId="77777777" w:rsidR="001B7CA5" w:rsidRPr="001B7CA5" w:rsidRDefault="001B7CA5" w:rsidP="006335AD">
            <w:pPr>
              <w:jc w:val="center"/>
              <w:rPr>
                <w:sz w:val="17"/>
                <w:szCs w:val="17"/>
              </w:rPr>
            </w:pPr>
          </w:p>
          <w:p w14:paraId="6572405F" w14:textId="45474E54" w:rsidR="00A2141E" w:rsidRPr="001B7CA5" w:rsidRDefault="00A2141E" w:rsidP="006335AD">
            <w:pPr>
              <w:jc w:val="center"/>
              <w:rPr>
                <w:i/>
                <w:iCs/>
                <w:sz w:val="17"/>
                <w:szCs w:val="17"/>
              </w:rPr>
            </w:pPr>
            <w:r w:rsidRPr="001B7CA5">
              <w:rPr>
                <w:i/>
                <w:iCs/>
                <w:sz w:val="17"/>
                <w:szCs w:val="17"/>
              </w:rPr>
              <w:t>Office Closed</w:t>
            </w:r>
          </w:p>
          <w:p w14:paraId="11D11ECA" w14:textId="7A9EA81A" w:rsidR="00F311C9" w:rsidRPr="00E4616B" w:rsidRDefault="00A2141E" w:rsidP="006335AD">
            <w:pPr>
              <w:jc w:val="center"/>
              <w:rPr>
                <w:sz w:val="16"/>
                <w:szCs w:val="16"/>
              </w:rPr>
            </w:pPr>
            <w:r w:rsidRPr="00E4616B">
              <w:rPr>
                <w:noProof/>
                <w:sz w:val="16"/>
                <w:szCs w:val="16"/>
              </w:rPr>
              <w:drawing>
                <wp:inline distT="0" distB="0" distL="0" distR="0" wp14:anchorId="30B7AE50" wp14:editId="3CD5166D">
                  <wp:extent cx="571626" cy="303530"/>
                  <wp:effectExtent l="0" t="0" r="0" b="127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364" cy="3087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0C838D" w14:textId="1A639C54" w:rsidR="00C02AE6" w:rsidRPr="00C02AE6" w:rsidRDefault="00C02AE6" w:rsidP="00C02AE6">
            <w:pPr>
              <w:jc w:val="center"/>
              <w:rPr>
                <w:sz w:val="8"/>
                <w:szCs w:val="8"/>
              </w:rPr>
            </w:pPr>
            <w:r w:rsidRPr="00C02AE6">
              <w:rPr>
                <w:sz w:val="20"/>
                <w:szCs w:val="20"/>
              </w:rPr>
              <w:t>9:00 am Mass-OLL</w:t>
            </w:r>
          </w:p>
          <w:p w14:paraId="3D1F8C84" w14:textId="77777777" w:rsidR="00C02AE6" w:rsidRPr="00C02AE6" w:rsidRDefault="00C02AE6" w:rsidP="00C02AE6">
            <w:pPr>
              <w:jc w:val="center"/>
              <w:rPr>
                <w:i/>
                <w:iCs/>
                <w:sz w:val="20"/>
                <w:szCs w:val="20"/>
              </w:rPr>
            </w:pPr>
            <w:r w:rsidRPr="00C02AE6">
              <w:rPr>
                <w:i/>
                <w:iCs/>
                <w:sz w:val="20"/>
                <w:szCs w:val="20"/>
              </w:rPr>
              <w:t>Adoration</w:t>
            </w:r>
          </w:p>
          <w:p w14:paraId="7E5E8B0D" w14:textId="77777777" w:rsidR="00C02AE6" w:rsidRDefault="00C02AE6" w:rsidP="00C02A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9:30 am-OLL</w:t>
            </w:r>
          </w:p>
          <w:p w14:paraId="0C096F88" w14:textId="77777777" w:rsidR="00C02AE6" w:rsidRPr="00C02AE6" w:rsidRDefault="00C02AE6" w:rsidP="00C02AE6">
            <w:pPr>
              <w:jc w:val="center"/>
              <w:rPr>
                <w:sz w:val="8"/>
                <w:szCs w:val="8"/>
              </w:rPr>
            </w:pPr>
          </w:p>
          <w:p w14:paraId="0CF9F615" w14:textId="7A7100A1" w:rsidR="00A2141E" w:rsidRPr="00E4616B" w:rsidRDefault="00C02AE6" w:rsidP="00A2141E">
            <w:pPr>
              <w:jc w:val="center"/>
              <w:rPr>
                <w:sz w:val="16"/>
                <w:szCs w:val="16"/>
              </w:rPr>
            </w:pPr>
            <w:r w:rsidRPr="00C02AE6">
              <w:rPr>
                <w:sz w:val="20"/>
                <w:szCs w:val="20"/>
              </w:rPr>
              <w:t>9:00 am Mass-St. J</w:t>
            </w:r>
          </w:p>
          <w:p w14:paraId="6C62324F" w14:textId="77777777" w:rsidR="00A2141E" w:rsidRPr="00C02AE6" w:rsidRDefault="00A2141E" w:rsidP="00A2141E">
            <w:pPr>
              <w:jc w:val="center"/>
              <w:rPr>
                <w:i/>
                <w:iCs/>
                <w:sz w:val="16"/>
                <w:szCs w:val="16"/>
              </w:rPr>
            </w:pPr>
            <w:r w:rsidRPr="00C02AE6">
              <w:rPr>
                <w:i/>
                <w:iCs/>
                <w:sz w:val="16"/>
                <w:szCs w:val="16"/>
              </w:rPr>
              <w:t>Office Closed</w:t>
            </w:r>
          </w:p>
          <w:p w14:paraId="5247474F" w14:textId="7D140204" w:rsidR="004B03B6" w:rsidRPr="00E4616B" w:rsidRDefault="004B03B6" w:rsidP="005368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4BD9A" w:themeFill="accent3"/>
          </w:tcPr>
          <w:p w14:paraId="72CC685E" w14:textId="298E2EE8" w:rsidR="003B7842" w:rsidRPr="00C02AE6" w:rsidRDefault="003B7842" w:rsidP="00F00595">
            <w:pPr>
              <w:jc w:val="center"/>
              <w:rPr>
                <w:bCs/>
                <w:sz w:val="16"/>
                <w:szCs w:val="16"/>
              </w:rPr>
            </w:pPr>
            <w:r w:rsidRPr="00C02AE6">
              <w:rPr>
                <w:bCs/>
                <w:sz w:val="16"/>
                <w:szCs w:val="16"/>
              </w:rPr>
              <w:t>9:00 am Mass-OLL</w:t>
            </w:r>
          </w:p>
          <w:p w14:paraId="76282554" w14:textId="6913CD5F" w:rsidR="00A16CC0" w:rsidRPr="00C02AE6" w:rsidRDefault="00F00595" w:rsidP="00F00595">
            <w:pPr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C02AE6">
              <w:rPr>
                <w:bCs/>
                <w:i/>
                <w:iCs/>
                <w:sz w:val="16"/>
                <w:szCs w:val="16"/>
              </w:rPr>
              <w:t xml:space="preserve">Confession </w:t>
            </w:r>
          </w:p>
          <w:p w14:paraId="6249EF61" w14:textId="76640531" w:rsidR="00F00595" w:rsidRPr="00C02AE6" w:rsidRDefault="00F00595" w:rsidP="00F00595">
            <w:pPr>
              <w:jc w:val="center"/>
              <w:rPr>
                <w:bCs/>
                <w:sz w:val="16"/>
                <w:szCs w:val="16"/>
              </w:rPr>
            </w:pPr>
            <w:r w:rsidRPr="00C02AE6">
              <w:rPr>
                <w:bCs/>
                <w:sz w:val="16"/>
                <w:szCs w:val="16"/>
              </w:rPr>
              <w:t>3:00 pm-OLL</w:t>
            </w:r>
          </w:p>
          <w:p w14:paraId="49713FE5" w14:textId="77777777" w:rsidR="00F00595" w:rsidRPr="00C02AE6" w:rsidRDefault="00F00595" w:rsidP="00F00595">
            <w:pPr>
              <w:jc w:val="center"/>
              <w:rPr>
                <w:bCs/>
                <w:sz w:val="16"/>
                <w:szCs w:val="16"/>
              </w:rPr>
            </w:pPr>
            <w:r w:rsidRPr="00C02AE6">
              <w:rPr>
                <w:bCs/>
                <w:sz w:val="16"/>
                <w:szCs w:val="16"/>
              </w:rPr>
              <w:t>4:00 pm Mass-OLL</w:t>
            </w:r>
          </w:p>
          <w:p w14:paraId="3F9AC0AC" w14:textId="57A15273" w:rsidR="003B7842" w:rsidRDefault="003B7842" w:rsidP="00F00595">
            <w:pPr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C02AE6">
              <w:rPr>
                <w:bCs/>
                <w:i/>
                <w:iCs/>
                <w:sz w:val="16"/>
                <w:szCs w:val="16"/>
              </w:rPr>
              <w:t>St. Vincent Collection</w:t>
            </w:r>
          </w:p>
          <w:p w14:paraId="0FBA8C17" w14:textId="77777777" w:rsidR="00C02AE6" w:rsidRPr="00C02AE6" w:rsidRDefault="00C02AE6" w:rsidP="00F00595">
            <w:pPr>
              <w:jc w:val="center"/>
              <w:rPr>
                <w:bCs/>
                <w:i/>
                <w:iCs/>
                <w:sz w:val="8"/>
                <w:szCs w:val="8"/>
              </w:rPr>
            </w:pPr>
          </w:p>
          <w:p w14:paraId="13177C4B" w14:textId="77777777" w:rsidR="006363D7" w:rsidRPr="00C02AE6" w:rsidRDefault="006363D7" w:rsidP="006363D7">
            <w:pPr>
              <w:jc w:val="center"/>
              <w:rPr>
                <w:bCs/>
                <w:i/>
                <w:iCs/>
                <w:sz w:val="17"/>
                <w:szCs w:val="17"/>
              </w:rPr>
            </w:pPr>
            <w:r w:rsidRPr="00C02AE6">
              <w:rPr>
                <w:bCs/>
                <w:i/>
                <w:iCs/>
                <w:sz w:val="17"/>
                <w:szCs w:val="17"/>
              </w:rPr>
              <w:t>MS CCD</w:t>
            </w:r>
          </w:p>
          <w:p w14:paraId="0708063E" w14:textId="77777777" w:rsidR="006363D7" w:rsidRPr="003844F3" w:rsidRDefault="006363D7" w:rsidP="006363D7">
            <w:pPr>
              <w:jc w:val="center"/>
              <w:rPr>
                <w:bCs/>
                <w:sz w:val="17"/>
                <w:szCs w:val="17"/>
              </w:rPr>
            </w:pPr>
            <w:r w:rsidRPr="003844F3">
              <w:rPr>
                <w:bCs/>
                <w:sz w:val="17"/>
                <w:szCs w:val="17"/>
              </w:rPr>
              <w:t>5:15 pm-OLL</w:t>
            </w:r>
          </w:p>
          <w:p w14:paraId="34D89B9E" w14:textId="7474FA53" w:rsidR="004B03B6" w:rsidRPr="00E4616B" w:rsidRDefault="004B03B6" w:rsidP="00372A59">
            <w:pPr>
              <w:jc w:val="center"/>
              <w:rPr>
                <w:sz w:val="16"/>
                <w:szCs w:val="16"/>
              </w:rPr>
            </w:pPr>
          </w:p>
        </w:tc>
      </w:tr>
      <w:tr w:rsidR="00190548" w14:paraId="7DE61844" w14:textId="77777777" w:rsidTr="00A77244">
        <w:trPr>
          <w:trHeight w:hRule="exact" w:val="265"/>
        </w:trPr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030A0"/>
          </w:tcPr>
          <w:p w14:paraId="3A58031D" w14:textId="5AC6AF8D" w:rsidR="00190548" w:rsidRPr="00A77244" w:rsidRDefault="00A77244" w:rsidP="00190548">
            <w:pPr>
              <w:jc w:val="right"/>
              <w:rPr>
                <w:bCs/>
                <w:color w:val="FFFFFF" w:themeColor="background1"/>
                <w:sz w:val="16"/>
                <w:szCs w:val="16"/>
              </w:rPr>
            </w:pPr>
            <w:r w:rsidRPr="00A77244">
              <w:rPr>
                <w:bCs/>
                <w:color w:val="FFFFFF" w:themeColor="background1"/>
                <w:sz w:val="16"/>
                <w:szCs w:val="16"/>
              </w:rPr>
              <w:t>29</w:t>
            </w: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E0000"/>
          </w:tcPr>
          <w:p w14:paraId="5D7C3E49" w14:textId="096E3B62" w:rsidR="00190548" w:rsidRPr="00A77244" w:rsidRDefault="00A77244" w:rsidP="00A77244">
            <w:pPr>
              <w:jc w:val="right"/>
              <w:rPr>
                <w:color w:val="FFFFFF" w:themeColor="background1"/>
                <w:sz w:val="16"/>
                <w:szCs w:val="16"/>
              </w:rPr>
            </w:pPr>
            <w:r w:rsidRPr="00A77244">
              <w:rPr>
                <w:color w:val="FFFFFF" w:themeColor="background1"/>
                <w:sz w:val="16"/>
                <w:szCs w:val="16"/>
              </w:rPr>
              <w:t>30</w:t>
            </w: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26E4CB1" w14:textId="77777777" w:rsidR="00190548" w:rsidRPr="00E4616B" w:rsidRDefault="00190548" w:rsidP="008C57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C80D16E" w14:textId="77777777" w:rsidR="00190548" w:rsidRPr="00E4616B" w:rsidRDefault="00190548" w:rsidP="00F311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4EF4C78" w14:textId="77777777" w:rsidR="00190548" w:rsidRPr="00E4616B" w:rsidRDefault="00190548" w:rsidP="00A2141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556A76" w14:textId="77777777" w:rsidR="00190548" w:rsidRPr="00E4616B" w:rsidRDefault="00190548" w:rsidP="00A214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4BD9A" w:themeFill="accent3"/>
          </w:tcPr>
          <w:p w14:paraId="16E22D07" w14:textId="77777777" w:rsidR="00190548" w:rsidRPr="00E4616B" w:rsidRDefault="00190548" w:rsidP="00F0059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339CE" w14:paraId="3820DBE5" w14:textId="77777777" w:rsidTr="006363D7">
        <w:trPr>
          <w:trHeight w:hRule="exact" w:val="1725"/>
        </w:trPr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4BD9A" w:themeFill="accent3"/>
          </w:tcPr>
          <w:p w14:paraId="0273A84E" w14:textId="77777777" w:rsidR="006363D7" w:rsidRPr="006363D7" w:rsidRDefault="00861420" w:rsidP="00861420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6363D7">
              <w:rPr>
                <w:bCs/>
                <w:i/>
                <w:iCs/>
                <w:sz w:val="14"/>
                <w:szCs w:val="14"/>
              </w:rPr>
              <w:t>Confessio</w:t>
            </w:r>
            <w:r w:rsidR="006363D7" w:rsidRPr="006363D7">
              <w:rPr>
                <w:bCs/>
                <w:i/>
                <w:iCs/>
                <w:sz w:val="14"/>
                <w:szCs w:val="14"/>
              </w:rPr>
              <w:t>n</w:t>
            </w:r>
          </w:p>
          <w:p w14:paraId="2587B9E0" w14:textId="3A4726AE" w:rsidR="006363D7" w:rsidRDefault="00861420" w:rsidP="00861420">
            <w:pPr>
              <w:jc w:val="center"/>
              <w:rPr>
                <w:bCs/>
                <w:sz w:val="14"/>
                <w:szCs w:val="14"/>
              </w:rPr>
            </w:pPr>
            <w:r w:rsidRPr="006363D7">
              <w:rPr>
                <w:bCs/>
                <w:sz w:val="14"/>
                <w:szCs w:val="14"/>
              </w:rPr>
              <w:t xml:space="preserve"> 8:00 am –OLL</w:t>
            </w:r>
          </w:p>
          <w:p w14:paraId="2DBE4E73" w14:textId="77777777" w:rsidR="00880848" w:rsidRPr="006363D7" w:rsidRDefault="00880848" w:rsidP="00861420">
            <w:pPr>
              <w:jc w:val="center"/>
              <w:rPr>
                <w:bCs/>
                <w:sz w:val="14"/>
                <w:szCs w:val="14"/>
              </w:rPr>
            </w:pPr>
          </w:p>
          <w:p w14:paraId="5838A8D7" w14:textId="77777777" w:rsidR="00861420" w:rsidRPr="006363D7" w:rsidRDefault="00861420" w:rsidP="00861420">
            <w:pPr>
              <w:jc w:val="center"/>
              <w:rPr>
                <w:bCs/>
                <w:sz w:val="14"/>
                <w:szCs w:val="14"/>
              </w:rPr>
            </w:pPr>
            <w:r w:rsidRPr="006363D7">
              <w:rPr>
                <w:bCs/>
                <w:sz w:val="14"/>
                <w:szCs w:val="14"/>
              </w:rPr>
              <w:t>9:00 am Mass-OLL</w:t>
            </w:r>
          </w:p>
          <w:p w14:paraId="1426C5C7" w14:textId="77777777" w:rsidR="006363D7" w:rsidRPr="006363D7" w:rsidRDefault="006363D7" w:rsidP="006363D7">
            <w:pPr>
              <w:jc w:val="center"/>
              <w:rPr>
                <w:bCs/>
                <w:sz w:val="14"/>
                <w:szCs w:val="14"/>
              </w:rPr>
            </w:pPr>
            <w:r w:rsidRPr="006363D7">
              <w:rPr>
                <w:bCs/>
                <w:sz w:val="14"/>
                <w:szCs w:val="14"/>
              </w:rPr>
              <w:t>9:00 am Mass-St. J</w:t>
            </w:r>
          </w:p>
          <w:p w14:paraId="0C61848D" w14:textId="56A3C730" w:rsidR="006363D7" w:rsidRDefault="006363D7" w:rsidP="00861420">
            <w:pPr>
              <w:jc w:val="center"/>
              <w:rPr>
                <w:bCs/>
                <w:sz w:val="14"/>
                <w:szCs w:val="14"/>
              </w:rPr>
            </w:pPr>
            <w:r w:rsidRPr="006363D7">
              <w:rPr>
                <w:bCs/>
                <w:sz w:val="14"/>
                <w:szCs w:val="14"/>
              </w:rPr>
              <w:t>11:00 am Mass-St. H</w:t>
            </w:r>
          </w:p>
          <w:p w14:paraId="04770903" w14:textId="77777777" w:rsidR="00880848" w:rsidRPr="006363D7" w:rsidRDefault="00880848" w:rsidP="00861420">
            <w:pPr>
              <w:jc w:val="center"/>
              <w:rPr>
                <w:bCs/>
                <w:sz w:val="14"/>
                <w:szCs w:val="14"/>
              </w:rPr>
            </w:pPr>
          </w:p>
          <w:p w14:paraId="3E6D7ECF" w14:textId="641D5E71" w:rsidR="00861420" w:rsidRPr="006363D7" w:rsidRDefault="00861420" w:rsidP="00861420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6363D7">
              <w:rPr>
                <w:bCs/>
                <w:i/>
                <w:iCs/>
                <w:sz w:val="14"/>
                <w:szCs w:val="14"/>
              </w:rPr>
              <w:t>St. Vincent Collection</w:t>
            </w:r>
            <w:r w:rsidR="006363D7" w:rsidRPr="006363D7">
              <w:rPr>
                <w:bCs/>
                <w:i/>
                <w:iCs/>
                <w:sz w:val="14"/>
                <w:szCs w:val="14"/>
              </w:rPr>
              <w:t>s</w:t>
            </w:r>
          </w:p>
          <w:p w14:paraId="1E18595F" w14:textId="77777777" w:rsidR="00E339CE" w:rsidRPr="00190548" w:rsidRDefault="00E339CE" w:rsidP="00880848">
            <w:pPr>
              <w:jc w:val="center"/>
              <w:rPr>
                <w:bCs/>
              </w:rPr>
            </w:pP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A24803" w14:textId="77777777" w:rsidR="003A52B6" w:rsidRDefault="003A52B6" w:rsidP="003A52B6">
            <w:pPr>
              <w:jc w:val="center"/>
              <w:rPr>
                <w:sz w:val="20"/>
                <w:szCs w:val="20"/>
              </w:rPr>
            </w:pPr>
            <w:r w:rsidRPr="003A52B6">
              <w:rPr>
                <w:sz w:val="20"/>
                <w:szCs w:val="20"/>
              </w:rPr>
              <w:t>5:30 pm Mass-OLL</w:t>
            </w:r>
          </w:p>
          <w:p w14:paraId="24B1601A" w14:textId="77777777" w:rsidR="003A52B6" w:rsidRPr="003A52B6" w:rsidRDefault="003A52B6" w:rsidP="003A52B6">
            <w:pPr>
              <w:jc w:val="center"/>
              <w:rPr>
                <w:sz w:val="20"/>
                <w:szCs w:val="20"/>
              </w:rPr>
            </w:pPr>
          </w:p>
          <w:p w14:paraId="43C08416" w14:textId="77777777" w:rsidR="003A52B6" w:rsidRPr="003A52B6" w:rsidRDefault="003A52B6" w:rsidP="003A52B6">
            <w:pPr>
              <w:jc w:val="center"/>
              <w:rPr>
                <w:i/>
                <w:iCs/>
                <w:sz w:val="20"/>
                <w:szCs w:val="20"/>
              </w:rPr>
            </w:pPr>
            <w:r w:rsidRPr="003A52B6">
              <w:rPr>
                <w:i/>
                <w:iCs/>
                <w:sz w:val="20"/>
                <w:szCs w:val="20"/>
              </w:rPr>
              <w:t>Adoration</w:t>
            </w:r>
          </w:p>
          <w:p w14:paraId="4B981423" w14:textId="77777777" w:rsidR="003A52B6" w:rsidRPr="003A52B6" w:rsidRDefault="003A52B6" w:rsidP="003A52B6">
            <w:pPr>
              <w:jc w:val="center"/>
              <w:rPr>
                <w:sz w:val="20"/>
                <w:szCs w:val="20"/>
              </w:rPr>
            </w:pPr>
            <w:r w:rsidRPr="003A52B6">
              <w:rPr>
                <w:sz w:val="20"/>
                <w:szCs w:val="20"/>
              </w:rPr>
              <w:t>6:00 pm-OLL</w:t>
            </w:r>
          </w:p>
          <w:p w14:paraId="272957A5" w14:textId="77777777" w:rsidR="00E339CE" w:rsidRDefault="00E339CE" w:rsidP="00F31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142F60" w14:textId="77777777" w:rsidR="00E339CE" w:rsidRPr="008C572D" w:rsidRDefault="00E339CE" w:rsidP="008C572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96A7F4B" w14:textId="77777777" w:rsidR="00E339CE" w:rsidRPr="000846B6" w:rsidRDefault="00E339CE" w:rsidP="00F311C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A23F2E" w14:textId="77777777" w:rsidR="00E339CE" w:rsidRPr="00F228C2" w:rsidRDefault="00E339CE" w:rsidP="00A2141E">
            <w:pPr>
              <w:jc w:val="center"/>
              <w:rPr>
                <w:b/>
              </w:rPr>
            </w:pPr>
          </w:p>
        </w:tc>
        <w:tc>
          <w:tcPr>
            <w:tcW w:w="15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5EA6DE" w14:textId="77777777" w:rsidR="00E339CE" w:rsidRPr="00A2141E" w:rsidRDefault="00E339CE" w:rsidP="00A214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4BD9A" w:themeFill="accent3"/>
          </w:tcPr>
          <w:p w14:paraId="563486B6" w14:textId="1C69CFA7" w:rsidR="00E339CE" w:rsidRPr="00F00595" w:rsidRDefault="00E339CE" w:rsidP="00F0059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311C9" w14:paraId="2A7C7C5F" w14:textId="77777777" w:rsidTr="00470FAE">
        <w:trPr>
          <w:trHeight w:hRule="exact" w:val="1050"/>
        </w:trPr>
        <w:tc>
          <w:tcPr>
            <w:tcW w:w="10799" w:type="dxa"/>
            <w:gridSpan w:val="7"/>
            <w:tcBorders>
              <w:top w:val="single" w:sz="6" w:space="0" w:color="000000" w:themeColor="text1"/>
              <w:bottom w:val="nil"/>
            </w:tcBorders>
            <w:shd w:val="clear" w:color="auto" w:fill="F6EBCD" w:themeFill="accent2" w:themeFillTint="66"/>
          </w:tcPr>
          <w:p w14:paraId="0ACC81F9" w14:textId="224FF96F" w:rsidR="00530508" w:rsidRDefault="00D24724" w:rsidP="00F311C9">
            <w:pPr>
              <w:rPr>
                <w:rFonts w:ascii="Corbel" w:hAnsi="Corbel"/>
              </w:rPr>
            </w:pPr>
            <w:r w:rsidRPr="001C2CB9">
              <w:rPr>
                <w:rFonts w:ascii="Corbel" w:hAnsi="Corbel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362E5DF4" wp14:editId="5EC774EB">
                      <wp:simplePos x="0" y="0"/>
                      <wp:positionH relativeFrom="column">
                        <wp:posOffset>5260340</wp:posOffset>
                      </wp:positionH>
                      <wp:positionV relativeFrom="paragraph">
                        <wp:posOffset>40005</wp:posOffset>
                      </wp:positionV>
                      <wp:extent cx="1508760" cy="609600"/>
                      <wp:effectExtent l="0" t="0" r="15240" b="19050"/>
                      <wp:wrapSquare wrapText="bothSides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876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456F15" w14:textId="1A71525C" w:rsidR="001C2CB9" w:rsidRPr="00F228C2" w:rsidRDefault="001C2CB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F228C2">
                                    <w:rPr>
                                      <w:b/>
                                      <w:bCs/>
                                    </w:rPr>
                                    <w:t>OLL</w:t>
                                  </w:r>
                                  <w:r w:rsidR="00F228C2">
                                    <w:rPr>
                                      <w:b/>
                                      <w:bCs/>
                                    </w:rPr>
                                    <w:t>-</w:t>
                                  </w:r>
                                  <w:r w:rsidRPr="00F228C2">
                                    <w:rPr>
                                      <w:b/>
                                      <w:bCs/>
                                    </w:rPr>
                                    <w:t>Our Lady of the Lake</w:t>
                                  </w:r>
                                </w:p>
                                <w:p w14:paraId="2E54D0D2" w14:textId="14ED0EB8" w:rsidR="001C2CB9" w:rsidRPr="00F228C2" w:rsidRDefault="001C2CB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F228C2">
                                    <w:rPr>
                                      <w:b/>
                                      <w:bCs/>
                                    </w:rPr>
                                    <w:t>St. J</w:t>
                                  </w:r>
                                  <w:r w:rsidR="00F228C2">
                                    <w:rPr>
                                      <w:b/>
                                      <w:bCs/>
                                    </w:rPr>
                                    <w:t>-</w:t>
                                  </w:r>
                                  <w:r w:rsidRPr="00F228C2">
                                    <w:rPr>
                                      <w:b/>
                                      <w:bCs/>
                                    </w:rPr>
                                    <w:t>Saint James</w:t>
                                  </w:r>
                                </w:p>
                                <w:p w14:paraId="650120F2" w14:textId="35FC465E" w:rsidR="001C2CB9" w:rsidRPr="00F228C2" w:rsidRDefault="001C2CB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F228C2">
                                    <w:rPr>
                                      <w:b/>
                                      <w:bCs/>
                                    </w:rPr>
                                    <w:t>St. H</w:t>
                                  </w:r>
                                  <w:r w:rsidR="00F228C2">
                                    <w:rPr>
                                      <w:b/>
                                      <w:bCs/>
                                    </w:rPr>
                                    <w:t>-</w:t>
                                  </w:r>
                                  <w:r w:rsidRPr="00F228C2">
                                    <w:rPr>
                                      <w:b/>
                                      <w:bCs/>
                                    </w:rPr>
                                    <w:t>Saint Hubert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2E5DF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14.2pt;margin-top:3.15pt;width:118.8pt;height:4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">
                      <v:textbox>
                        <w:txbxContent>
                          <w:p w14:paraId="03456F15" w14:textId="1A71525C" w:rsidR="001C2CB9" w:rsidRPr="00F228C2" w:rsidRDefault="001C2CB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228C2">
                              <w:rPr>
                                <w:b/>
                                <w:bCs/>
                              </w:rPr>
                              <w:t>OLL</w:t>
                            </w:r>
                            <w:r w:rsidR="00F228C2">
                              <w:rPr>
                                <w:b/>
                                <w:bCs/>
                              </w:rPr>
                              <w:t>-</w:t>
                            </w:r>
                            <w:r w:rsidRPr="00F228C2">
                              <w:rPr>
                                <w:b/>
                                <w:bCs/>
                              </w:rPr>
                              <w:t>Our Lady of the Lake</w:t>
                            </w:r>
                          </w:p>
                          <w:p w14:paraId="2E54D0D2" w14:textId="14ED0EB8" w:rsidR="001C2CB9" w:rsidRPr="00F228C2" w:rsidRDefault="001C2CB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228C2">
                              <w:rPr>
                                <w:b/>
                                <w:bCs/>
                              </w:rPr>
                              <w:t>St. J</w:t>
                            </w:r>
                            <w:r w:rsidR="00F228C2">
                              <w:rPr>
                                <w:b/>
                                <w:bCs/>
                              </w:rPr>
                              <w:t>-</w:t>
                            </w:r>
                            <w:r w:rsidRPr="00F228C2">
                              <w:rPr>
                                <w:b/>
                                <w:bCs/>
                              </w:rPr>
                              <w:t>Saint James</w:t>
                            </w:r>
                          </w:p>
                          <w:p w14:paraId="650120F2" w14:textId="35FC465E" w:rsidR="001C2CB9" w:rsidRPr="00F228C2" w:rsidRDefault="001C2CB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228C2">
                              <w:rPr>
                                <w:b/>
                                <w:bCs/>
                              </w:rPr>
                              <w:t>St. H</w:t>
                            </w:r>
                            <w:r w:rsidR="00F228C2">
                              <w:rPr>
                                <w:b/>
                                <w:bCs/>
                              </w:rPr>
                              <w:t>-</w:t>
                            </w:r>
                            <w:r w:rsidRPr="00F228C2">
                              <w:rPr>
                                <w:b/>
                                <w:bCs/>
                              </w:rPr>
                              <w:t>Saint Hubert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311C9" w:rsidRPr="004A2B9C">
              <w:rPr>
                <w:rFonts w:ascii="Corbel" w:hAnsi="Corbel"/>
                <w:b/>
                <w:sz w:val="22"/>
                <w:szCs w:val="22"/>
                <w:u w:val="single"/>
              </w:rPr>
              <w:t>Parish/School Office Hours</w:t>
            </w:r>
            <w:r w:rsidR="00F311C9" w:rsidRPr="006750DA">
              <w:rPr>
                <w:rFonts w:ascii="Corbel" w:hAnsi="Corbel"/>
                <w:b/>
                <w:u w:val="single"/>
              </w:rPr>
              <w:t>:</w:t>
            </w:r>
            <w:r w:rsidR="00F311C9" w:rsidRPr="006750DA">
              <w:rPr>
                <w:rFonts w:ascii="Corbel" w:hAnsi="Corbel"/>
                <w:b/>
              </w:rPr>
              <w:t xml:space="preserve">  </w:t>
            </w:r>
            <w:r w:rsidR="00F311C9" w:rsidRPr="006750DA">
              <w:rPr>
                <w:rFonts w:ascii="Corbel" w:hAnsi="Corbel"/>
              </w:rPr>
              <w:t xml:space="preserve">  </w:t>
            </w:r>
          </w:p>
          <w:p w14:paraId="3A2B5192" w14:textId="24DD39C8" w:rsidR="00E1341F" w:rsidRDefault="00530508" w:rsidP="00F311C9">
            <w:pPr>
              <w:rPr>
                <w:rFonts w:ascii="Corbel" w:hAnsi="Corbel"/>
                <w:sz w:val="19"/>
                <w:szCs w:val="19"/>
              </w:rPr>
            </w:pPr>
            <w:r>
              <w:rPr>
                <w:rFonts w:ascii="Corbel" w:hAnsi="Corbel"/>
              </w:rPr>
              <w:t xml:space="preserve">OLL: </w:t>
            </w:r>
            <w:r w:rsidR="00F311C9" w:rsidRPr="006750DA">
              <w:rPr>
                <w:rFonts w:ascii="Corbel" w:hAnsi="Corbel"/>
                <w:sz w:val="19"/>
                <w:szCs w:val="19"/>
              </w:rPr>
              <w:t>Monday – Friday   8:00 am – 4:00 pm</w:t>
            </w:r>
          </w:p>
          <w:p w14:paraId="1C93AB7A" w14:textId="355ACF09" w:rsidR="00F311C9" w:rsidRPr="006750DA" w:rsidRDefault="00F311C9" w:rsidP="00F311C9">
            <w:pPr>
              <w:rPr>
                <w:rFonts w:ascii="Corbel" w:hAnsi="Corbel"/>
                <w:sz w:val="19"/>
                <w:szCs w:val="19"/>
              </w:rPr>
            </w:pPr>
          </w:p>
          <w:p w14:paraId="3EC9993E" w14:textId="77777777" w:rsidR="009B0893" w:rsidRDefault="009B0893" w:rsidP="00F311C9">
            <w:pPr>
              <w:rPr>
                <w:rFonts w:ascii="Corbel" w:hAnsi="Corbel"/>
                <w:color w:val="FFC000"/>
                <w:sz w:val="20"/>
                <w:szCs w:val="20"/>
              </w:rPr>
            </w:pPr>
          </w:p>
          <w:p w14:paraId="212DEC92" w14:textId="77777777" w:rsidR="0023018A" w:rsidRDefault="0023018A" w:rsidP="00F311C9">
            <w:pPr>
              <w:rPr>
                <w:rFonts w:ascii="Corbel" w:hAnsi="Corbel"/>
                <w:color w:val="FFC000"/>
                <w:sz w:val="20"/>
                <w:szCs w:val="20"/>
              </w:rPr>
            </w:pPr>
          </w:p>
          <w:p w14:paraId="2217DC70" w14:textId="77777777" w:rsidR="0023018A" w:rsidRDefault="0023018A" w:rsidP="00F311C9">
            <w:pPr>
              <w:rPr>
                <w:rFonts w:ascii="Corbel" w:hAnsi="Corbel"/>
                <w:color w:val="FFC000"/>
                <w:sz w:val="20"/>
                <w:szCs w:val="20"/>
              </w:rPr>
            </w:pPr>
          </w:p>
          <w:p w14:paraId="5B86E2DC" w14:textId="77777777" w:rsidR="0023018A" w:rsidRDefault="0023018A" w:rsidP="00F311C9">
            <w:pPr>
              <w:rPr>
                <w:rFonts w:ascii="Corbel" w:hAnsi="Corbel"/>
                <w:color w:val="FFC000"/>
                <w:sz w:val="20"/>
                <w:szCs w:val="20"/>
              </w:rPr>
            </w:pPr>
          </w:p>
          <w:p w14:paraId="592317AA" w14:textId="77777777" w:rsidR="0023018A" w:rsidRDefault="0023018A" w:rsidP="00F311C9">
            <w:pPr>
              <w:rPr>
                <w:rFonts w:ascii="Corbel" w:hAnsi="Corbel"/>
                <w:color w:val="FFC000"/>
                <w:sz w:val="20"/>
                <w:szCs w:val="20"/>
              </w:rPr>
            </w:pPr>
          </w:p>
          <w:p w14:paraId="36DB6A64" w14:textId="77777777" w:rsidR="0023018A" w:rsidRDefault="0023018A" w:rsidP="00F311C9">
            <w:pPr>
              <w:rPr>
                <w:rFonts w:ascii="Corbel" w:hAnsi="Corbel"/>
                <w:color w:val="FFC000"/>
                <w:sz w:val="20"/>
                <w:szCs w:val="20"/>
              </w:rPr>
            </w:pPr>
          </w:p>
          <w:p w14:paraId="0B49D4FC" w14:textId="324FB4E4" w:rsidR="0023018A" w:rsidRPr="00FC3EBC" w:rsidRDefault="0023018A" w:rsidP="00F311C9">
            <w:pPr>
              <w:rPr>
                <w:rFonts w:ascii="Corbel" w:hAnsi="Corbel"/>
                <w:color w:val="FFC000"/>
                <w:sz w:val="20"/>
                <w:szCs w:val="20"/>
              </w:rPr>
            </w:pPr>
          </w:p>
        </w:tc>
      </w:tr>
    </w:tbl>
    <w:p w14:paraId="55ED89CF" w14:textId="77777777" w:rsidR="00713058" w:rsidRDefault="00713058" w:rsidP="005A1B44">
      <w:pPr>
        <w:pStyle w:val="NoSpacing"/>
        <w:jc w:val="center"/>
        <w:rPr>
          <w:rFonts w:ascii="Monotype Corsiva" w:eastAsia="Calibri" w:hAnsi="Monotype Corsiva" w:cs="Times New Roman"/>
          <w:b/>
          <w:color w:val="CC3300"/>
          <w:sz w:val="56"/>
          <w:szCs w:val="56"/>
        </w:rPr>
      </w:pPr>
    </w:p>
    <w:p w14:paraId="15BA7D73" w14:textId="2BDFE07B" w:rsidR="00940709" w:rsidRDefault="009A2918" w:rsidP="005A1B44">
      <w:pPr>
        <w:pStyle w:val="NoSpacing"/>
        <w:jc w:val="center"/>
        <w:rPr>
          <w:rFonts w:ascii="Monotype Corsiva" w:eastAsia="Calibri" w:hAnsi="Monotype Corsiva" w:cs="Times New Roman"/>
          <w:b/>
          <w:color w:val="CC3300"/>
          <w:sz w:val="56"/>
          <w:szCs w:val="56"/>
        </w:rPr>
      </w:pPr>
      <w:r w:rsidRPr="009C708C">
        <w:rPr>
          <w:rFonts w:ascii="Monotype Corsiva" w:hAnsi="Monotype Corsiva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98E745" wp14:editId="7FD78926">
                <wp:simplePos x="0" y="0"/>
                <wp:positionH relativeFrom="margin">
                  <wp:posOffset>28575</wp:posOffset>
                </wp:positionH>
                <wp:positionV relativeFrom="paragraph">
                  <wp:posOffset>317499</wp:posOffset>
                </wp:positionV>
                <wp:extent cx="2233295" cy="9077325"/>
                <wp:effectExtent l="0" t="0" r="0" b="9525"/>
                <wp:wrapNone/>
                <wp:docPr id="297321971" name="Text Box 2973219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3295" cy="907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1DB492" w14:textId="77777777" w:rsidR="00470FAE" w:rsidRDefault="00470FAE" w:rsidP="00B417FA">
                            <w:pPr>
                              <w:spacing w:line="276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color w:val="85250F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10E755DB" w14:textId="5AD37433" w:rsidR="00B417FA" w:rsidRPr="00DA52D6" w:rsidRDefault="00B417FA" w:rsidP="00B417FA">
                            <w:pPr>
                              <w:spacing w:line="276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color w:val="85250F" w:themeColor="accent1" w:themeShade="BF"/>
                                <w:sz w:val="28"/>
                                <w:szCs w:val="28"/>
                              </w:rPr>
                            </w:pPr>
                            <w:r w:rsidRPr="00DA52D6">
                              <w:rPr>
                                <w:rFonts w:ascii="Monotype Corsiva" w:hAnsi="Monotype Corsiva"/>
                                <w:b/>
                                <w:bCs/>
                                <w:color w:val="85250F" w:themeColor="accent1" w:themeShade="BF"/>
                                <w:sz w:val="28"/>
                                <w:szCs w:val="28"/>
                              </w:rPr>
                              <w:t>Our Lady of the Lake</w:t>
                            </w:r>
                          </w:p>
                          <w:p w14:paraId="15D565AA" w14:textId="72F2F2E5" w:rsidR="00B417FA" w:rsidRPr="009A2918" w:rsidRDefault="00B417FA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1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Kaylyn Allen</w:t>
                            </w:r>
                          </w:p>
                          <w:p w14:paraId="36A9D997" w14:textId="7A51C8AD" w:rsidR="00B417FA" w:rsidRPr="009A2918" w:rsidRDefault="00B417FA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Ryleigh Foster</w:t>
                            </w:r>
                          </w:p>
                          <w:p w14:paraId="7C3D57AA" w14:textId="23F056CC" w:rsidR="009A2918" w:rsidRPr="009A2918" w:rsidRDefault="009A2918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2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Terry Brim</w:t>
                            </w:r>
                          </w:p>
                          <w:p w14:paraId="3A36418A" w14:textId="0A9B4389" w:rsidR="009A2918" w:rsidRPr="009A2918" w:rsidRDefault="009A2918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Bill McKuen</w:t>
                            </w:r>
                          </w:p>
                          <w:p w14:paraId="6FFCB0C2" w14:textId="7BD8D6D5" w:rsidR="00B417FA" w:rsidRPr="009A2918" w:rsidRDefault="00B417FA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6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Patrick Seegraves</w:t>
                            </w:r>
                          </w:p>
                          <w:p w14:paraId="4C160633" w14:textId="0D49F3CE" w:rsidR="00B417FA" w:rsidRPr="009A2918" w:rsidRDefault="00B417FA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8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Julie Bovay</w:t>
                            </w:r>
                          </w:p>
                          <w:p w14:paraId="77DC4E17" w14:textId="31E6484A" w:rsidR="00B417FA" w:rsidRPr="009A2918" w:rsidRDefault="00B417FA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Carolyn Lamb</w:t>
                            </w:r>
                          </w:p>
                          <w:p w14:paraId="6A700277" w14:textId="58E55BB7" w:rsidR="005D1BB5" w:rsidRPr="009A2918" w:rsidRDefault="005D1BB5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10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John Roy</w:t>
                            </w:r>
                          </w:p>
                          <w:p w14:paraId="7F5DF29E" w14:textId="0E4B9B22" w:rsidR="00B417FA" w:rsidRPr="009A2918" w:rsidRDefault="00B417FA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11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Daniel Dwyer</w:t>
                            </w:r>
                          </w:p>
                          <w:p w14:paraId="59ACC64F" w14:textId="02643F69" w:rsidR="00B417FA" w:rsidRPr="009A2918" w:rsidRDefault="00B417FA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12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Mark Walters</w:t>
                            </w:r>
                          </w:p>
                          <w:p w14:paraId="5440AB93" w14:textId="5E38139B" w:rsidR="00B417FA" w:rsidRPr="009A2918" w:rsidRDefault="00B417FA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13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Thomas Zadrozny</w:t>
                            </w:r>
                          </w:p>
                          <w:p w14:paraId="55E294A6" w14:textId="51929B4A" w:rsidR="005F66D1" w:rsidRPr="009A2918" w:rsidRDefault="005F66D1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14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Paul Grescowle</w:t>
                            </w:r>
                          </w:p>
                          <w:p w14:paraId="6C89FEF3" w14:textId="0BAE5317" w:rsidR="005F66D1" w:rsidRPr="009A2918" w:rsidRDefault="00B417FA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15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="005F66D1"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Michael Stuck</w:t>
                            </w:r>
                          </w:p>
                          <w:p w14:paraId="206EE234" w14:textId="63FD68B9" w:rsidR="00B417FA" w:rsidRPr="009A2918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16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Tyler Haggart</w:t>
                            </w:r>
                          </w:p>
                          <w:p w14:paraId="58E8A793" w14:textId="17E7CDF6" w:rsidR="00B417FA" w:rsidRPr="009A2918" w:rsidRDefault="00B417FA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="00157479"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Tom Konyha</w:t>
                            </w:r>
                          </w:p>
                          <w:p w14:paraId="7071A591" w14:textId="7AE2CF64" w:rsidR="00B417FA" w:rsidRPr="009A2918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Stephen Spurgeon</w:t>
                            </w:r>
                          </w:p>
                          <w:p w14:paraId="52E98C7B" w14:textId="038F6894" w:rsidR="00B417FA" w:rsidRPr="009A2918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17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Carol Breyer</w:t>
                            </w:r>
                          </w:p>
                          <w:p w14:paraId="64BF3E99" w14:textId="2A814DD7" w:rsidR="00B417FA" w:rsidRPr="009A2918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Marjorie Palm</w:t>
                            </w:r>
                          </w:p>
                          <w:p w14:paraId="17D14D59" w14:textId="0A623CE3" w:rsidR="00B417FA" w:rsidRPr="009A2918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William Tarrant</w:t>
                            </w:r>
                          </w:p>
                          <w:p w14:paraId="53911A09" w14:textId="26174094" w:rsidR="00B417FA" w:rsidRPr="009A2918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18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Sally Gross</w:t>
                            </w:r>
                          </w:p>
                          <w:p w14:paraId="59098CDF" w14:textId="6AC85387" w:rsidR="009A2918" w:rsidRPr="009A2918" w:rsidRDefault="009A2918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Steven Sandoval</w:t>
                            </w:r>
                          </w:p>
                          <w:p w14:paraId="00A0A8C9" w14:textId="3884FEA4" w:rsidR="00B417FA" w:rsidRPr="009A2918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19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Benjamin Walker</w:t>
                            </w:r>
                          </w:p>
                          <w:p w14:paraId="2E77CE82" w14:textId="4229F2F6" w:rsidR="00B417FA" w:rsidRPr="009A2918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21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Robert Budzynski</w:t>
                            </w:r>
                          </w:p>
                          <w:p w14:paraId="0E35DFBE" w14:textId="2637A144" w:rsidR="009A2918" w:rsidRPr="009A2918" w:rsidRDefault="009A2918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Gary Jordan</w:t>
                            </w:r>
                          </w:p>
                          <w:p w14:paraId="453A2080" w14:textId="2171C677" w:rsidR="00B417FA" w:rsidRPr="009A2918" w:rsidRDefault="00B417FA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="00157479"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Heather King</w:t>
                            </w:r>
                          </w:p>
                          <w:p w14:paraId="0B7C0B3D" w14:textId="172A96F6" w:rsidR="009A2918" w:rsidRPr="009A2918" w:rsidRDefault="009A2918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Richard Krotchen</w:t>
                            </w:r>
                          </w:p>
                          <w:p w14:paraId="61FDBA95" w14:textId="45699FC4" w:rsidR="00B417FA" w:rsidRPr="009A2918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22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David Willemot</w:t>
                            </w:r>
                          </w:p>
                          <w:p w14:paraId="5DEBD3D3" w14:textId="727D3062" w:rsidR="00B417FA" w:rsidRPr="009A2918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23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Lindsey Hamel</w:t>
                            </w:r>
                          </w:p>
                          <w:p w14:paraId="3B2A1C7F" w14:textId="42D01B76" w:rsidR="00B417FA" w:rsidRPr="009A2918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24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 xml:space="preserve">Janet </w:t>
                            </w:r>
                            <w:r w:rsidR="009A2918"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Tracz</w:t>
                            </w:r>
                          </w:p>
                          <w:p w14:paraId="5993FB9E" w14:textId="12223F0A" w:rsidR="00B417FA" w:rsidRPr="009A2918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25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Judith Brown</w:t>
                            </w:r>
                          </w:p>
                          <w:p w14:paraId="3F87C0F3" w14:textId="6D3B7CD3" w:rsidR="00B417FA" w:rsidRPr="009A2918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Robert Pacella</w:t>
                            </w:r>
                          </w:p>
                          <w:p w14:paraId="49A1E18D" w14:textId="4197E2AE" w:rsidR="00157479" w:rsidRPr="009A2918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Amy Ruff</w:t>
                            </w:r>
                          </w:p>
                          <w:p w14:paraId="56020FCE" w14:textId="6D0C7430" w:rsidR="00B417FA" w:rsidRPr="009A2918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26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Brenda Gardner</w:t>
                            </w:r>
                          </w:p>
                          <w:p w14:paraId="399E8521" w14:textId="2CB867D2" w:rsidR="009A2918" w:rsidRPr="009A2918" w:rsidRDefault="009A2918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David Howell</w:t>
                            </w:r>
                          </w:p>
                          <w:p w14:paraId="28253066" w14:textId="2381E288" w:rsidR="00B417FA" w:rsidRPr="009A2918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27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Larry Aiello</w:t>
                            </w:r>
                          </w:p>
                          <w:p w14:paraId="45499FE2" w14:textId="4A509812" w:rsidR="00157479" w:rsidRPr="009A2918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 xml:space="preserve">Josephine </w:t>
                            </w:r>
                            <w:proofErr w:type="spellStart"/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Kirchler</w:t>
                            </w:r>
                            <w:proofErr w:type="spellEnd"/>
                          </w:p>
                          <w:p w14:paraId="66A99FD1" w14:textId="3DD895B6" w:rsidR="00B417FA" w:rsidRDefault="00157479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28</w:t>
                            </w:r>
                            <w:r w:rsidRPr="009A2918"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Yvonne Neubecker</w:t>
                            </w:r>
                          </w:p>
                          <w:p w14:paraId="75970B60" w14:textId="21782A1D" w:rsidR="009A2918" w:rsidRDefault="009A2918" w:rsidP="00B417FA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29</w:t>
                            </w:r>
                            <w:r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Michael Fuller</w:t>
                            </w:r>
                          </w:p>
                          <w:p w14:paraId="5104C559" w14:textId="075FE11B" w:rsidR="009A2918" w:rsidRPr="009A2918" w:rsidRDefault="009A2918" w:rsidP="00B417FA">
                            <w:pPr>
                              <w:spacing w:line="276" w:lineRule="auto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>November 30</w:t>
                            </w:r>
                            <w:r>
                              <w:rPr>
                                <w:rFonts w:ascii="Monotype Corsiva" w:hAnsi="Monotype Corsiva"/>
                                <w:sz w:val="23"/>
                                <w:szCs w:val="23"/>
                              </w:rPr>
                              <w:tab/>
                              <w:t>Melissa Sampsel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8E745" id="Text Box 297321971" o:spid="_x0000_s1027" type="#_x0000_t202" style="position:absolute;left:0;text-align:left;margin-left:2.25pt;margin-top:25pt;width:175.85pt;height:714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" fillcolor="white [3201]" stroked="f" strokeweight=".5pt">
                <v:textbox>
                  <w:txbxContent>
                    <w:p w14:paraId="7D1DB492" w14:textId="77777777" w:rsidR="00470FAE" w:rsidRDefault="00470FAE" w:rsidP="00B417FA">
                      <w:pPr>
                        <w:spacing w:line="276" w:lineRule="auto"/>
                        <w:jc w:val="center"/>
                        <w:rPr>
                          <w:rFonts w:ascii="Monotype Corsiva" w:hAnsi="Monotype Corsiva"/>
                          <w:b/>
                          <w:bCs/>
                          <w:color w:val="85250F" w:themeColor="accent1" w:themeShade="BF"/>
                          <w:sz w:val="28"/>
                          <w:szCs w:val="28"/>
                        </w:rPr>
                      </w:pPr>
                    </w:p>
                    <w:p w14:paraId="10E755DB" w14:textId="5AD37433" w:rsidR="00B417FA" w:rsidRPr="00DA52D6" w:rsidRDefault="00B417FA" w:rsidP="00B417FA">
                      <w:pPr>
                        <w:spacing w:line="276" w:lineRule="auto"/>
                        <w:jc w:val="center"/>
                        <w:rPr>
                          <w:rFonts w:ascii="Monotype Corsiva" w:hAnsi="Monotype Corsiva"/>
                          <w:b/>
                          <w:bCs/>
                          <w:color w:val="85250F" w:themeColor="accent1" w:themeShade="BF"/>
                          <w:sz w:val="28"/>
                          <w:szCs w:val="28"/>
                        </w:rPr>
                      </w:pPr>
                      <w:r w:rsidRPr="00DA52D6">
                        <w:rPr>
                          <w:rFonts w:ascii="Monotype Corsiva" w:hAnsi="Monotype Corsiva"/>
                          <w:b/>
                          <w:bCs/>
                          <w:color w:val="85250F" w:themeColor="accent1" w:themeShade="BF"/>
                          <w:sz w:val="28"/>
                          <w:szCs w:val="28"/>
                        </w:rPr>
                        <w:t>Our Lady of the Lake</w:t>
                      </w:r>
                    </w:p>
                    <w:p w14:paraId="15D565AA" w14:textId="72F2F2E5" w:rsidR="00B417FA" w:rsidRPr="009A2918" w:rsidRDefault="00B417FA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1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Kaylyn Allen</w:t>
                      </w:r>
                    </w:p>
                    <w:p w14:paraId="36A9D997" w14:textId="7A51C8AD" w:rsidR="00B417FA" w:rsidRPr="009A2918" w:rsidRDefault="00B417FA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Ryleigh Foster</w:t>
                      </w:r>
                    </w:p>
                    <w:p w14:paraId="7C3D57AA" w14:textId="23F056CC" w:rsidR="009A2918" w:rsidRPr="009A2918" w:rsidRDefault="009A2918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2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Terry Brim</w:t>
                      </w:r>
                    </w:p>
                    <w:p w14:paraId="3A36418A" w14:textId="0A9B4389" w:rsidR="009A2918" w:rsidRPr="009A2918" w:rsidRDefault="009A2918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Bill McKuen</w:t>
                      </w:r>
                    </w:p>
                    <w:p w14:paraId="6FFCB0C2" w14:textId="7BD8D6D5" w:rsidR="00B417FA" w:rsidRPr="009A2918" w:rsidRDefault="00B417FA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6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Patrick Seegraves</w:t>
                      </w:r>
                    </w:p>
                    <w:p w14:paraId="4C160633" w14:textId="0D49F3CE" w:rsidR="00B417FA" w:rsidRPr="009A2918" w:rsidRDefault="00B417FA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8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Julie Bovay</w:t>
                      </w:r>
                    </w:p>
                    <w:p w14:paraId="77DC4E17" w14:textId="31E6484A" w:rsidR="00B417FA" w:rsidRPr="009A2918" w:rsidRDefault="00B417FA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Carolyn Lamb</w:t>
                      </w:r>
                    </w:p>
                    <w:p w14:paraId="6A700277" w14:textId="58E55BB7" w:rsidR="005D1BB5" w:rsidRPr="009A2918" w:rsidRDefault="005D1BB5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10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John Roy</w:t>
                      </w:r>
                    </w:p>
                    <w:p w14:paraId="7F5DF29E" w14:textId="0E4B9B22" w:rsidR="00B417FA" w:rsidRPr="009A2918" w:rsidRDefault="00B417FA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11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Daniel Dwyer</w:t>
                      </w:r>
                    </w:p>
                    <w:p w14:paraId="59ACC64F" w14:textId="02643F69" w:rsidR="00B417FA" w:rsidRPr="009A2918" w:rsidRDefault="00B417FA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12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Mark Walters</w:t>
                      </w:r>
                    </w:p>
                    <w:p w14:paraId="5440AB93" w14:textId="5E38139B" w:rsidR="00B417FA" w:rsidRPr="009A2918" w:rsidRDefault="00B417FA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13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Thomas Zadrozny</w:t>
                      </w:r>
                    </w:p>
                    <w:p w14:paraId="55E294A6" w14:textId="51929B4A" w:rsidR="005F66D1" w:rsidRPr="009A2918" w:rsidRDefault="005F66D1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14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Paul Grescowle</w:t>
                      </w:r>
                    </w:p>
                    <w:p w14:paraId="6C89FEF3" w14:textId="0BAE5317" w:rsidR="005F66D1" w:rsidRPr="009A2918" w:rsidRDefault="00B417FA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15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="005F66D1"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Michael Stuck</w:t>
                      </w:r>
                    </w:p>
                    <w:p w14:paraId="206EE234" w14:textId="63FD68B9" w:rsidR="00B417FA" w:rsidRPr="009A2918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16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Tyler Haggart</w:t>
                      </w:r>
                    </w:p>
                    <w:p w14:paraId="58E8A793" w14:textId="17E7CDF6" w:rsidR="00B417FA" w:rsidRPr="009A2918" w:rsidRDefault="00B417FA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="00157479"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Tom Konyha</w:t>
                      </w:r>
                    </w:p>
                    <w:p w14:paraId="7071A591" w14:textId="7AE2CF64" w:rsidR="00B417FA" w:rsidRPr="009A2918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Stephen Spurgeon</w:t>
                      </w:r>
                    </w:p>
                    <w:p w14:paraId="52E98C7B" w14:textId="038F6894" w:rsidR="00B417FA" w:rsidRPr="009A2918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17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Carol Breyer</w:t>
                      </w:r>
                    </w:p>
                    <w:p w14:paraId="64BF3E99" w14:textId="2A814DD7" w:rsidR="00B417FA" w:rsidRPr="009A2918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Marjorie Palm</w:t>
                      </w:r>
                    </w:p>
                    <w:p w14:paraId="17D14D59" w14:textId="0A623CE3" w:rsidR="00B417FA" w:rsidRPr="009A2918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William Tarrant</w:t>
                      </w:r>
                    </w:p>
                    <w:p w14:paraId="53911A09" w14:textId="26174094" w:rsidR="00B417FA" w:rsidRPr="009A2918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18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Sally Gross</w:t>
                      </w:r>
                    </w:p>
                    <w:p w14:paraId="59098CDF" w14:textId="6AC85387" w:rsidR="009A2918" w:rsidRPr="009A2918" w:rsidRDefault="009A2918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Steven Sandoval</w:t>
                      </w:r>
                    </w:p>
                    <w:p w14:paraId="00A0A8C9" w14:textId="3884FEA4" w:rsidR="00B417FA" w:rsidRPr="009A2918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19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Benjamin Walker</w:t>
                      </w:r>
                    </w:p>
                    <w:p w14:paraId="2E77CE82" w14:textId="4229F2F6" w:rsidR="00B417FA" w:rsidRPr="009A2918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21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Robert Budzynski</w:t>
                      </w:r>
                    </w:p>
                    <w:p w14:paraId="0E35DFBE" w14:textId="2637A144" w:rsidR="009A2918" w:rsidRPr="009A2918" w:rsidRDefault="009A2918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Gary Jordan</w:t>
                      </w:r>
                    </w:p>
                    <w:p w14:paraId="453A2080" w14:textId="2171C677" w:rsidR="00B417FA" w:rsidRPr="009A2918" w:rsidRDefault="00B417FA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="00157479"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Heather King</w:t>
                      </w:r>
                    </w:p>
                    <w:p w14:paraId="0B7C0B3D" w14:textId="172A96F6" w:rsidR="009A2918" w:rsidRPr="009A2918" w:rsidRDefault="009A2918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Richard Krotchen</w:t>
                      </w:r>
                    </w:p>
                    <w:p w14:paraId="61FDBA95" w14:textId="45699FC4" w:rsidR="00B417FA" w:rsidRPr="009A2918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22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David Willemot</w:t>
                      </w:r>
                    </w:p>
                    <w:p w14:paraId="5DEBD3D3" w14:textId="727D3062" w:rsidR="00B417FA" w:rsidRPr="009A2918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23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Lindsey Hamel</w:t>
                      </w:r>
                    </w:p>
                    <w:p w14:paraId="3B2A1C7F" w14:textId="42D01B76" w:rsidR="00B417FA" w:rsidRPr="009A2918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24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 xml:space="preserve">Janet </w:t>
                      </w:r>
                      <w:r w:rsidR="009A2918"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Tracz</w:t>
                      </w:r>
                    </w:p>
                    <w:p w14:paraId="5993FB9E" w14:textId="12223F0A" w:rsidR="00B417FA" w:rsidRPr="009A2918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25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Judith Brown</w:t>
                      </w:r>
                    </w:p>
                    <w:p w14:paraId="3F87C0F3" w14:textId="6D3B7CD3" w:rsidR="00B417FA" w:rsidRPr="009A2918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Robert Pacella</w:t>
                      </w:r>
                    </w:p>
                    <w:p w14:paraId="49A1E18D" w14:textId="4197E2AE" w:rsidR="00157479" w:rsidRPr="009A2918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Amy Ruff</w:t>
                      </w:r>
                    </w:p>
                    <w:p w14:paraId="56020FCE" w14:textId="6D0C7430" w:rsidR="00B417FA" w:rsidRPr="009A2918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26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Brenda Gardner</w:t>
                      </w:r>
                    </w:p>
                    <w:p w14:paraId="399E8521" w14:textId="2CB867D2" w:rsidR="009A2918" w:rsidRPr="009A2918" w:rsidRDefault="009A2918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David Howell</w:t>
                      </w:r>
                    </w:p>
                    <w:p w14:paraId="28253066" w14:textId="2381E288" w:rsidR="00B417FA" w:rsidRPr="009A2918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27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Larry Aiello</w:t>
                      </w:r>
                    </w:p>
                    <w:p w14:paraId="45499FE2" w14:textId="4A509812" w:rsidR="00157479" w:rsidRPr="009A2918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 xml:space="preserve">Josephine </w:t>
                      </w:r>
                      <w:proofErr w:type="spellStart"/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Kirchler</w:t>
                      </w:r>
                      <w:proofErr w:type="spellEnd"/>
                    </w:p>
                    <w:p w14:paraId="66A99FD1" w14:textId="3DD895B6" w:rsidR="00B417FA" w:rsidRDefault="00157479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28</w:t>
                      </w:r>
                      <w:r w:rsidRPr="009A2918"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Yvonne Neubecker</w:t>
                      </w:r>
                    </w:p>
                    <w:p w14:paraId="75970B60" w14:textId="21782A1D" w:rsidR="009A2918" w:rsidRDefault="009A2918" w:rsidP="00B417FA">
                      <w:pPr>
                        <w:spacing w:line="276" w:lineRule="auto"/>
                        <w:rPr>
                          <w:rFonts w:ascii="Monotype Corsiva" w:hAnsi="Monotype Corsiva"/>
                          <w:sz w:val="23"/>
                          <w:szCs w:val="23"/>
                        </w:rPr>
                      </w:pPr>
                      <w:r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29</w:t>
                      </w:r>
                      <w:r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Michael Fuller</w:t>
                      </w:r>
                    </w:p>
                    <w:p w14:paraId="5104C559" w14:textId="075FE11B" w:rsidR="009A2918" w:rsidRPr="009A2918" w:rsidRDefault="009A2918" w:rsidP="00B417FA">
                      <w:pPr>
                        <w:spacing w:line="276" w:lineRule="auto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rFonts w:ascii="Monotype Corsiva" w:hAnsi="Monotype Corsiva"/>
                          <w:sz w:val="23"/>
                          <w:szCs w:val="23"/>
                        </w:rPr>
                        <w:t>November 30</w:t>
                      </w:r>
                      <w:r>
                        <w:rPr>
                          <w:rFonts w:ascii="Monotype Corsiva" w:hAnsi="Monotype Corsiva"/>
                          <w:sz w:val="23"/>
                          <w:szCs w:val="23"/>
                        </w:rPr>
                        <w:tab/>
                        <w:t>Melissa Sampsel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70FAE" w:rsidRPr="008D149B">
        <w:rPr>
          <w:rFonts w:ascii="Monotype Corsiva" w:hAnsi="Monotype Corsiv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BBDE45" wp14:editId="232194D2">
                <wp:simplePos x="0" y="0"/>
                <wp:positionH relativeFrom="margin">
                  <wp:posOffset>2232660</wp:posOffset>
                </wp:positionH>
                <wp:positionV relativeFrom="paragraph">
                  <wp:posOffset>335280</wp:posOffset>
                </wp:positionV>
                <wp:extent cx="2619375" cy="4305300"/>
                <wp:effectExtent l="0" t="0" r="9525" b="0"/>
                <wp:wrapNone/>
                <wp:docPr id="280524434" name="Text Box 280524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430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F0F230" w14:textId="77777777" w:rsidR="00470FAE" w:rsidRDefault="00470FAE" w:rsidP="00157479">
                            <w:pPr>
                              <w:spacing w:line="276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color w:val="85250F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4585C6E9" w14:textId="77A54264" w:rsidR="00157479" w:rsidRPr="0089480F" w:rsidRDefault="00157479" w:rsidP="00157479">
                            <w:pPr>
                              <w:spacing w:line="276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color w:val="85250F" w:themeColor="accent1" w:themeShade="BF"/>
                                <w:sz w:val="28"/>
                                <w:szCs w:val="28"/>
                              </w:rPr>
                            </w:pPr>
                            <w:r w:rsidRPr="0089480F">
                              <w:rPr>
                                <w:rFonts w:ascii="Monotype Corsiva" w:hAnsi="Monotype Corsiva"/>
                                <w:b/>
                                <w:bCs/>
                                <w:color w:val="85250F" w:themeColor="accent1" w:themeShade="BF"/>
                                <w:sz w:val="28"/>
                                <w:szCs w:val="28"/>
                              </w:rPr>
                              <w:t>Saint James the Greater</w:t>
                            </w:r>
                          </w:p>
                          <w:p w14:paraId="2723E112" w14:textId="76BEBDC1" w:rsidR="00157479" w:rsidRPr="009A2918" w:rsidRDefault="005432C1" w:rsidP="00157479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November 4</w:t>
                            </w: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Maryann Kruszka</w:t>
                            </w:r>
                          </w:p>
                          <w:p w14:paraId="55C3808E" w14:textId="7C775E64" w:rsidR="00157479" w:rsidRPr="009A2918" w:rsidRDefault="005432C1" w:rsidP="00157479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November 5</w:t>
                            </w: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Rita Niekamp</w:t>
                            </w:r>
                          </w:p>
                          <w:p w14:paraId="4827B595" w14:textId="031A7932" w:rsidR="00157479" w:rsidRPr="009A2918" w:rsidRDefault="005432C1" w:rsidP="00157479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November 11</w:t>
                            </w: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Daniel Kulhanek</w:t>
                            </w:r>
                          </w:p>
                          <w:p w14:paraId="366DE17B" w14:textId="327A5B1C" w:rsidR="00157479" w:rsidRPr="009A2918" w:rsidRDefault="005432C1" w:rsidP="00157479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November 14</w:t>
                            </w: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Philip Camilleri</w:t>
                            </w:r>
                          </w:p>
                          <w:p w14:paraId="5097CD1F" w14:textId="7E99CD17" w:rsidR="005432C1" w:rsidRPr="009A2918" w:rsidRDefault="005432C1" w:rsidP="00157479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November 26</w:t>
                            </w: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Arlene Monahan</w:t>
                            </w:r>
                          </w:p>
                          <w:p w14:paraId="5517D146" w14:textId="4DB9572F" w:rsidR="00157479" w:rsidRPr="009A2918" w:rsidRDefault="005432C1" w:rsidP="00157479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November 28</w:t>
                            </w: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Marian Wozniak</w:t>
                            </w:r>
                          </w:p>
                          <w:p w14:paraId="0DC441F3" w14:textId="1DA4FB8B" w:rsidR="00157479" w:rsidRPr="009A2918" w:rsidRDefault="005432C1" w:rsidP="00157479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November 30</w:t>
                            </w: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Bob Bone</w:t>
                            </w:r>
                          </w:p>
                          <w:p w14:paraId="527334D1" w14:textId="66CBA9BE" w:rsidR="00157479" w:rsidRPr="009A2918" w:rsidRDefault="005432C1" w:rsidP="005432C1">
                            <w:pPr>
                              <w:spacing w:line="276" w:lineRule="auto"/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Thomas Weir</w:t>
                            </w:r>
                          </w:p>
                          <w:p w14:paraId="28BE122A" w14:textId="77777777" w:rsidR="00157479" w:rsidRPr="00A2100D" w:rsidRDefault="00157479" w:rsidP="001574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BDE45" id="Text Box 280524434" o:spid="_x0000_s1028" type="#_x0000_t202" style="position:absolute;left:0;text-align:left;margin-left:175.8pt;margin-top:26.4pt;width:206.25pt;height:339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" fillcolor="white [3201]" stroked="f" strokeweight=".5pt">
                <v:textbox>
                  <w:txbxContent>
                    <w:p w14:paraId="19F0F230" w14:textId="77777777" w:rsidR="00470FAE" w:rsidRDefault="00470FAE" w:rsidP="00157479">
                      <w:pPr>
                        <w:spacing w:line="276" w:lineRule="auto"/>
                        <w:jc w:val="center"/>
                        <w:rPr>
                          <w:rFonts w:ascii="Monotype Corsiva" w:hAnsi="Monotype Corsiva"/>
                          <w:b/>
                          <w:bCs/>
                          <w:color w:val="85250F" w:themeColor="accent1" w:themeShade="BF"/>
                          <w:sz w:val="28"/>
                          <w:szCs w:val="28"/>
                        </w:rPr>
                      </w:pPr>
                    </w:p>
                    <w:p w14:paraId="4585C6E9" w14:textId="77A54264" w:rsidR="00157479" w:rsidRPr="0089480F" w:rsidRDefault="00157479" w:rsidP="00157479">
                      <w:pPr>
                        <w:spacing w:line="276" w:lineRule="auto"/>
                        <w:jc w:val="center"/>
                        <w:rPr>
                          <w:rFonts w:ascii="Monotype Corsiva" w:hAnsi="Monotype Corsiva"/>
                          <w:b/>
                          <w:bCs/>
                          <w:color w:val="85250F" w:themeColor="accent1" w:themeShade="BF"/>
                          <w:sz w:val="28"/>
                          <w:szCs w:val="28"/>
                        </w:rPr>
                      </w:pPr>
                      <w:r w:rsidRPr="0089480F">
                        <w:rPr>
                          <w:rFonts w:ascii="Monotype Corsiva" w:hAnsi="Monotype Corsiva"/>
                          <w:b/>
                          <w:bCs/>
                          <w:color w:val="85250F" w:themeColor="accent1" w:themeShade="BF"/>
                          <w:sz w:val="28"/>
                          <w:szCs w:val="28"/>
                        </w:rPr>
                        <w:t>Saint James the Greater</w:t>
                      </w:r>
                    </w:p>
                    <w:p w14:paraId="2723E112" w14:textId="76BEBDC1" w:rsidR="00157479" w:rsidRPr="009A2918" w:rsidRDefault="005432C1" w:rsidP="00157479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November 4</w:t>
                      </w: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Maryann Kruszka</w:t>
                      </w:r>
                    </w:p>
                    <w:p w14:paraId="55C3808E" w14:textId="7C775E64" w:rsidR="00157479" w:rsidRPr="009A2918" w:rsidRDefault="005432C1" w:rsidP="00157479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November 5</w:t>
                      </w: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Rita Niekamp</w:t>
                      </w:r>
                    </w:p>
                    <w:p w14:paraId="4827B595" w14:textId="031A7932" w:rsidR="00157479" w:rsidRPr="009A2918" w:rsidRDefault="005432C1" w:rsidP="00157479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November 11</w:t>
                      </w: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Daniel Kulhanek</w:t>
                      </w:r>
                    </w:p>
                    <w:p w14:paraId="366DE17B" w14:textId="327A5B1C" w:rsidR="00157479" w:rsidRPr="009A2918" w:rsidRDefault="005432C1" w:rsidP="00157479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November 14</w:t>
                      </w: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Philip Camilleri</w:t>
                      </w:r>
                    </w:p>
                    <w:p w14:paraId="5097CD1F" w14:textId="7E99CD17" w:rsidR="005432C1" w:rsidRPr="009A2918" w:rsidRDefault="005432C1" w:rsidP="00157479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November 26</w:t>
                      </w: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Arlene Monahan</w:t>
                      </w:r>
                    </w:p>
                    <w:p w14:paraId="5517D146" w14:textId="4DB9572F" w:rsidR="00157479" w:rsidRPr="009A2918" w:rsidRDefault="005432C1" w:rsidP="00157479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November 28</w:t>
                      </w: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Marian Wozniak</w:t>
                      </w:r>
                    </w:p>
                    <w:p w14:paraId="0DC441F3" w14:textId="1DA4FB8B" w:rsidR="00157479" w:rsidRPr="009A2918" w:rsidRDefault="005432C1" w:rsidP="00157479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November 30</w:t>
                      </w: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Bob Bone</w:t>
                      </w:r>
                    </w:p>
                    <w:p w14:paraId="527334D1" w14:textId="66CBA9BE" w:rsidR="00157479" w:rsidRPr="009A2918" w:rsidRDefault="005432C1" w:rsidP="005432C1">
                      <w:pPr>
                        <w:spacing w:line="276" w:lineRule="auto"/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Thomas Weir</w:t>
                      </w:r>
                    </w:p>
                    <w:p w14:paraId="28BE122A" w14:textId="77777777" w:rsidR="00157479" w:rsidRPr="00A2100D" w:rsidRDefault="00157479" w:rsidP="00157479"/>
                  </w:txbxContent>
                </v:textbox>
                <w10:wrap anchorx="margin"/>
              </v:shape>
            </w:pict>
          </mc:Fallback>
        </mc:AlternateContent>
      </w:r>
      <w:r w:rsidR="009C708C" w:rsidRPr="008D149B">
        <w:rPr>
          <w:rFonts w:ascii="Monotype Corsiva" w:hAnsi="Monotype Corsiv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E9DC87" wp14:editId="5A5AFE65">
                <wp:simplePos x="0" y="0"/>
                <wp:positionH relativeFrom="margin">
                  <wp:posOffset>4671060</wp:posOffset>
                </wp:positionH>
                <wp:positionV relativeFrom="paragraph">
                  <wp:posOffset>335280</wp:posOffset>
                </wp:positionV>
                <wp:extent cx="2377440" cy="4160520"/>
                <wp:effectExtent l="0" t="0" r="3810" b="0"/>
                <wp:wrapNone/>
                <wp:docPr id="2056387042" name="Text Box 2056387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744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8F67DE" w14:textId="77777777" w:rsidR="00470FAE" w:rsidRDefault="00470FAE" w:rsidP="005432C1">
                            <w:pPr>
                              <w:spacing w:line="276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color w:val="85250F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53F19862" w14:textId="4B87D8A7" w:rsidR="005432C1" w:rsidRPr="0089480F" w:rsidRDefault="005432C1" w:rsidP="005432C1">
                            <w:pPr>
                              <w:spacing w:line="276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color w:val="85250F" w:themeColor="accent1" w:themeShade="BF"/>
                                <w:sz w:val="28"/>
                                <w:szCs w:val="28"/>
                              </w:rPr>
                            </w:pPr>
                            <w:r w:rsidRPr="0089480F">
                              <w:rPr>
                                <w:rFonts w:ascii="Monotype Corsiva" w:hAnsi="Monotype Corsiva"/>
                                <w:b/>
                                <w:bCs/>
                                <w:color w:val="85250F" w:themeColor="accent1" w:themeShade="BF"/>
                                <w:sz w:val="28"/>
                                <w:szCs w:val="28"/>
                              </w:rPr>
                              <w:t>Saint Hubert</w:t>
                            </w:r>
                          </w:p>
                          <w:p w14:paraId="2ADD3164" w14:textId="1B40B3C9" w:rsidR="005432C1" w:rsidRPr="009A2918" w:rsidRDefault="005432C1" w:rsidP="005432C1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November 9</w:t>
                            </w: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John Meyers</w:t>
                            </w:r>
                          </w:p>
                          <w:p w14:paraId="0C0CEBF8" w14:textId="50D9D9C8" w:rsidR="005432C1" w:rsidRPr="009A2918" w:rsidRDefault="005432C1" w:rsidP="005432C1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November 14</w:t>
                            </w: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Judy Martin</w:t>
                            </w:r>
                          </w:p>
                          <w:p w14:paraId="0BE6C724" w14:textId="6AEADED0" w:rsidR="005432C1" w:rsidRPr="009A2918" w:rsidRDefault="005432C1" w:rsidP="005432C1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Steven Popp</w:t>
                            </w:r>
                          </w:p>
                          <w:p w14:paraId="0131319D" w14:textId="6235A020" w:rsidR="005432C1" w:rsidRPr="009A2918" w:rsidRDefault="005432C1" w:rsidP="005432C1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November 16</w:t>
                            </w: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C</w:t>
                            </w:r>
                            <w:r w:rsidR="000658ED"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hris</w:t>
                            </w: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 xml:space="preserve"> Frampton</w:t>
                            </w:r>
                          </w:p>
                          <w:p w14:paraId="6AC95B0F" w14:textId="563511FB" w:rsidR="005432C1" w:rsidRPr="009A2918" w:rsidRDefault="005432C1" w:rsidP="005432C1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November 21</w:t>
                            </w:r>
                            <w:r w:rsidRPr="009A2918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Eileen Swider</w:t>
                            </w:r>
                          </w:p>
                          <w:p w14:paraId="49B72E22" w14:textId="77777777" w:rsidR="005432C1" w:rsidRPr="00A25E18" w:rsidRDefault="005432C1" w:rsidP="005432C1">
                            <w:pPr>
                              <w:spacing w:before="0" w:after="0" w:line="276" w:lineRule="auto"/>
                              <w:ind w:left="720" w:firstLine="720"/>
                              <w:contextualSpacing/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371A68C" w14:textId="77777777" w:rsidR="005432C1" w:rsidRPr="00A25E18" w:rsidRDefault="005432C1" w:rsidP="005432C1">
                            <w:pPr>
                              <w:spacing w:before="0" w:after="0" w:line="360" w:lineRule="auto"/>
                              <w:ind w:left="720" w:firstLine="720"/>
                              <w:contextualSpacing/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A0EF452" w14:textId="77777777" w:rsidR="005432C1" w:rsidRPr="00A25E18" w:rsidRDefault="005432C1" w:rsidP="005432C1">
                            <w:pPr>
                              <w:spacing w:before="0" w:after="0" w:line="360" w:lineRule="auto"/>
                              <w:ind w:left="720" w:firstLine="720"/>
                              <w:contextualSpacing/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ABFAEC0" w14:textId="77777777" w:rsidR="005432C1" w:rsidRDefault="005432C1" w:rsidP="005432C1">
                            <w:pPr>
                              <w:spacing w:before="0" w:after="0" w:line="360" w:lineRule="auto"/>
                              <w:ind w:left="720" w:firstLine="720"/>
                              <w:contextualSpacing/>
                              <w:rPr>
                                <w:rFonts w:ascii="Monotype Corsiva" w:eastAsia="Calibri" w:hAnsi="Monotype Corsiva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69FE819" w14:textId="77777777" w:rsidR="005432C1" w:rsidRPr="00A2100D" w:rsidRDefault="005432C1" w:rsidP="005432C1">
                            <w:pPr>
                              <w:spacing w:before="0" w:after="0" w:line="360" w:lineRule="auto"/>
                              <w:ind w:left="720" w:firstLine="720"/>
                              <w:contextualSpacing/>
                              <w:rPr>
                                <w:rFonts w:ascii="Monotype Corsiva" w:eastAsia="Calibri" w:hAnsi="Monotype Corsiva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5F97D3BB" w14:textId="77777777" w:rsidR="005432C1" w:rsidRPr="00A2100D" w:rsidRDefault="005432C1" w:rsidP="005432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9DC87" id="Text Box 2056387042" o:spid="_x0000_s1029" type="#_x0000_t202" style="position:absolute;left:0;text-align:left;margin-left:367.8pt;margin-top:26.4pt;width:187.2pt;height:327.6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" fillcolor="white [3201]" stroked="f" strokeweight=".5pt">
                <v:textbox>
                  <w:txbxContent>
                    <w:p w14:paraId="358F67DE" w14:textId="77777777" w:rsidR="00470FAE" w:rsidRDefault="00470FAE" w:rsidP="005432C1">
                      <w:pPr>
                        <w:spacing w:line="276" w:lineRule="auto"/>
                        <w:jc w:val="center"/>
                        <w:rPr>
                          <w:rFonts w:ascii="Monotype Corsiva" w:hAnsi="Monotype Corsiva"/>
                          <w:b/>
                          <w:bCs/>
                          <w:color w:val="85250F" w:themeColor="accent1" w:themeShade="BF"/>
                          <w:sz w:val="28"/>
                          <w:szCs w:val="28"/>
                        </w:rPr>
                      </w:pPr>
                    </w:p>
                    <w:p w14:paraId="53F19862" w14:textId="4B87D8A7" w:rsidR="005432C1" w:rsidRPr="0089480F" w:rsidRDefault="005432C1" w:rsidP="005432C1">
                      <w:pPr>
                        <w:spacing w:line="276" w:lineRule="auto"/>
                        <w:jc w:val="center"/>
                        <w:rPr>
                          <w:rFonts w:ascii="Monotype Corsiva" w:hAnsi="Monotype Corsiva"/>
                          <w:b/>
                          <w:bCs/>
                          <w:color w:val="85250F" w:themeColor="accent1" w:themeShade="BF"/>
                          <w:sz w:val="28"/>
                          <w:szCs w:val="28"/>
                        </w:rPr>
                      </w:pPr>
                      <w:r w:rsidRPr="0089480F">
                        <w:rPr>
                          <w:rFonts w:ascii="Monotype Corsiva" w:hAnsi="Monotype Corsiva"/>
                          <w:b/>
                          <w:bCs/>
                          <w:color w:val="85250F" w:themeColor="accent1" w:themeShade="BF"/>
                          <w:sz w:val="28"/>
                          <w:szCs w:val="28"/>
                        </w:rPr>
                        <w:t>Saint Hubert</w:t>
                      </w:r>
                    </w:p>
                    <w:p w14:paraId="2ADD3164" w14:textId="1B40B3C9" w:rsidR="005432C1" w:rsidRPr="009A2918" w:rsidRDefault="005432C1" w:rsidP="005432C1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November 9</w:t>
                      </w: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John Meyers</w:t>
                      </w:r>
                    </w:p>
                    <w:p w14:paraId="0C0CEBF8" w14:textId="50D9D9C8" w:rsidR="005432C1" w:rsidRPr="009A2918" w:rsidRDefault="005432C1" w:rsidP="005432C1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November 14</w:t>
                      </w: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Judy Martin</w:t>
                      </w:r>
                    </w:p>
                    <w:p w14:paraId="0BE6C724" w14:textId="6AEADED0" w:rsidR="005432C1" w:rsidRPr="009A2918" w:rsidRDefault="005432C1" w:rsidP="005432C1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Steven Popp</w:t>
                      </w:r>
                    </w:p>
                    <w:p w14:paraId="0131319D" w14:textId="6235A020" w:rsidR="005432C1" w:rsidRPr="009A2918" w:rsidRDefault="005432C1" w:rsidP="005432C1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November 16</w:t>
                      </w: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C</w:t>
                      </w:r>
                      <w:r w:rsidR="000658ED"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hris</w:t>
                      </w: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 xml:space="preserve"> Frampton</w:t>
                      </w:r>
                    </w:p>
                    <w:p w14:paraId="6AC95B0F" w14:textId="563511FB" w:rsidR="005432C1" w:rsidRPr="009A2918" w:rsidRDefault="005432C1" w:rsidP="005432C1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November 21</w:t>
                      </w:r>
                      <w:r w:rsidRPr="009A2918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Eileen Swider</w:t>
                      </w:r>
                    </w:p>
                    <w:p w14:paraId="49B72E22" w14:textId="77777777" w:rsidR="005432C1" w:rsidRPr="00A25E18" w:rsidRDefault="005432C1" w:rsidP="005432C1">
                      <w:pPr>
                        <w:spacing w:before="0" w:after="0" w:line="276" w:lineRule="auto"/>
                        <w:ind w:left="720" w:firstLine="720"/>
                        <w:contextualSpacing/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</w:pPr>
                    </w:p>
                    <w:p w14:paraId="1371A68C" w14:textId="77777777" w:rsidR="005432C1" w:rsidRPr="00A25E18" w:rsidRDefault="005432C1" w:rsidP="005432C1">
                      <w:pPr>
                        <w:spacing w:before="0" w:after="0" w:line="360" w:lineRule="auto"/>
                        <w:ind w:left="720" w:firstLine="720"/>
                        <w:contextualSpacing/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</w:pPr>
                    </w:p>
                    <w:p w14:paraId="0A0EF452" w14:textId="77777777" w:rsidR="005432C1" w:rsidRPr="00A25E18" w:rsidRDefault="005432C1" w:rsidP="005432C1">
                      <w:pPr>
                        <w:spacing w:before="0" w:after="0" w:line="360" w:lineRule="auto"/>
                        <w:ind w:left="720" w:firstLine="720"/>
                        <w:contextualSpacing/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</w:pPr>
                    </w:p>
                    <w:p w14:paraId="7ABFAEC0" w14:textId="77777777" w:rsidR="005432C1" w:rsidRDefault="005432C1" w:rsidP="005432C1">
                      <w:pPr>
                        <w:spacing w:before="0" w:after="0" w:line="360" w:lineRule="auto"/>
                        <w:ind w:left="720" w:firstLine="720"/>
                        <w:contextualSpacing/>
                        <w:rPr>
                          <w:rFonts w:ascii="Monotype Corsiva" w:eastAsia="Calibri" w:hAnsi="Monotype Corsiva" w:cs="Times New Roman"/>
                          <w:sz w:val="28"/>
                          <w:szCs w:val="28"/>
                        </w:rPr>
                      </w:pPr>
                    </w:p>
                    <w:p w14:paraId="269FE819" w14:textId="77777777" w:rsidR="005432C1" w:rsidRPr="00A2100D" w:rsidRDefault="005432C1" w:rsidP="005432C1">
                      <w:pPr>
                        <w:spacing w:before="0" w:after="0" w:line="360" w:lineRule="auto"/>
                        <w:ind w:left="720" w:firstLine="720"/>
                        <w:contextualSpacing/>
                        <w:rPr>
                          <w:rFonts w:ascii="Monotype Corsiva" w:eastAsia="Calibri" w:hAnsi="Monotype Corsiva" w:cs="Times New Roman"/>
                          <w:sz w:val="28"/>
                          <w:szCs w:val="28"/>
                        </w:rPr>
                      </w:pPr>
                    </w:p>
                    <w:p w14:paraId="5F97D3BB" w14:textId="77777777" w:rsidR="005432C1" w:rsidRPr="00A2100D" w:rsidRDefault="005432C1" w:rsidP="005432C1"/>
                  </w:txbxContent>
                </v:textbox>
                <w10:wrap anchorx="margin"/>
              </v:shape>
            </w:pict>
          </mc:Fallback>
        </mc:AlternateContent>
      </w:r>
      <w:r w:rsidR="008D5903" w:rsidRPr="009C708C">
        <w:rPr>
          <w:rFonts w:ascii="Monotype Corsiva" w:eastAsia="Calibri" w:hAnsi="Monotype Corsiva" w:cs="Times New Roman"/>
          <w:b/>
          <w:color w:val="CC3300"/>
          <w:sz w:val="56"/>
          <w:szCs w:val="56"/>
        </w:rPr>
        <w:t>November Birthdays</w:t>
      </w:r>
    </w:p>
    <w:p w14:paraId="54DA6EA4" w14:textId="77777777" w:rsidR="00470FAE" w:rsidRDefault="00470FAE" w:rsidP="005A1B44">
      <w:pPr>
        <w:pStyle w:val="NoSpacing"/>
        <w:jc w:val="center"/>
        <w:rPr>
          <w:rFonts w:ascii="Monotype Corsiva" w:eastAsia="Calibri" w:hAnsi="Monotype Corsiva" w:cs="Times New Roman"/>
          <w:b/>
          <w:color w:val="CC3300"/>
          <w:sz w:val="56"/>
          <w:szCs w:val="56"/>
        </w:rPr>
      </w:pPr>
    </w:p>
    <w:p w14:paraId="5B32D3AF" w14:textId="77777777" w:rsidR="00470FAE" w:rsidRDefault="00470FAE" w:rsidP="005A1B44">
      <w:pPr>
        <w:pStyle w:val="NoSpacing"/>
        <w:jc w:val="center"/>
        <w:rPr>
          <w:rFonts w:ascii="Monotype Corsiva" w:eastAsia="Calibri" w:hAnsi="Monotype Corsiva" w:cs="Times New Roman"/>
          <w:b/>
          <w:color w:val="CC3300"/>
          <w:sz w:val="56"/>
          <w:szCs w:val="56"/>
        </w:rPr>
      </w:pPr>
    </w:p>
    <w:p w14:paraId="0914D877" w14:textId="77777777" w:rsidR="00470FAE" w:rsidRPr="009C708C" w:rsidRDefault="00470FAE" w:rsidP="005A1B44">
      <w:pPr>
        <w:pStyle w:val="NoSpacing"/>
        <w:jc w:val="center"/>
        <w:rPr>
          <w:rFonts w:ascii="Monotype Corsiva" w:eastAsia="Calibri" w:hAnsi="Monotype Corsiva" w:cs="Times New Roman"/>
          <w:b/>
          <w:color w:val="CC3300"/>
          <w:sz w:val="56"/>
          <w:szCs w:val="56"/>
        </w:rPr>
      </w:pPr>
    </w:p>
    <w:p w14:paraId="11A76F07" w14:textId="5A981D71" w:rsidR="005F339B" w:rsidRDefault="0019390E" w:rsidP="005F339B">
      <w:pPr>
        <w:pStyle w:val="Heading2"/>
        <w:rPr>
          <w:sz w:val="20"/>
        </w:rPr>
      </w:pPr>
      <w:r>
        <w:rPr>
          <w:sz w:val="20"/>
        </w:rPr>
        <w:t xml:space="preserve"> </w:t>
      </w:r>
    </w:p>
    <w:p w14:paraId="4A86A044" w14:textId="6171386B" w:rsidR="005F339B" w:rsidRPr="00496EAA" w:rsidRDefault="005F339B" w:rsidP="005F339B">
      <w:pPr>
        <w:pStyle w:val="Heading2"/>
        <w:rPr>
          <w:rFonts w:ascii="Monotype Corsiva" w:hAnsi="Monotype Corsiva" w:cs="Times New Roman"/>
          <w:b w:val="0"/>
          <w:color w:val="000000" w:themeColor="text1"/>
          <w:sz w:val="23"/>
          <w:szCs w:val="23"/>
        </w:rPr>
      </w:pPr>
    </w:p>
    <w:p w14:paraId="7C1B22FC" w14:textId="6EF7D250" w:rsidR="006750DA" w:rsidRPr="00496EAA" w:rsidRDefault="00D24724" w:rsidP="006750DA">
      <w:pPr>
        <w:pStyle w:val="Heading2"/>
        <w:rPr>
          <w:rFonts w:ascii="Monotype Corsiva" w:hAnsi="Monotype Corsiva" w:cs="Times New Roman"/>
          <w:b w:val="0"/>
          <w:color w:val="000000" w:themeColor="text1"/>
          <w:sz w:val="23"/>
          <w:szCs w:val="23"/>
        </w:rPr>
      </w:pPr>
      <w:r>
        <w:rPr>
          <w:rFonts w:ascii="Monotype Corsiva" w:hAnsi="Monotype Corsiva" w:cs="Times New Roman"/>
          <w:b w:val="0"/>
          <w:noProof/>
          <w:color w:val="000000" w:themeColor="text1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C1C716" wp14:editId="344C3C7A">
                <wp:simplePos x="0" y="0"/>
                <wp:positionH relativeFrom="column">
                  <wp:posOffset>3604260</wp:posOffset>
                </wp:positionH>
                <wp:positionV relativeFrom="paragraph">
                  <wp:posOffset>3923665</wp:posOffset>
                </wp:positionV>
                <wp:extent cx="3192780" cy="2575560"/>
                <wp:effectExtent l="0" t="0" r="7620" b="0"/>
                <wp:wrapNone/>
                <wp:docPr id="87949762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2780" cy="2575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D6FC3D" w14:textId="2174329F" w:rsidR="00D24724" w:rsidRDefault="00D2472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C6CD91" wp14:editId="106E54B0">
                                  <wp:extent cx="3018155" cy="2375856"/>
                                  <wp:effectExtent l="0" t="0" r="0" b="5715"/>
                                  <wp:docPr id="2" name="Picture 1" descr="Autumn Birthday Images – Browse 169,282 Stock Photos, Vectors, and Video | Adobe 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Autumn Birthday Images – Browse 169,282 Stock Photos, Vectors, and Video | Adobe Stoc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55394" cy="24051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1C716" id="Text Box 7" o:spid="_x0000_s1030" type="#_x0000_t202" style="position:absolute;margin-left:283.8pt;margin-top:308.95pt;width:251.4pt;height:202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" fillcolor="white [3201]" stroked="f" strokeweight=".5pt">
                <v:textbox>
                  <w:txbxContent>
                    <w:p w14:paraId="7BD6FC3D" w14:textId="2174329F" w:rsidR="00D24724" w:rsidRDefault="00D24724">
                      <w:r>
                        <w:rPr>
                          <w:noProof/>
                        </w:rPr>
                        <w:drawing>
                          <wp:inline distT="0" distB="0" distL="0" distR="0" wp14:anchorId="01C6CD91" wp14:editId="106E54B0">
                            <wp:extent cx="3018155" cy="2375856"/>
                            <wp:effectExtent l="0" t="0" r="0" b="5715"/>
                            <wp:docPr id="2" name="Picture 1" descr="Autumn Birthday Images – Browse 169,282 Stock Photos, Vectors, and Video | Adobe St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Autumn Birthday Images – Browse 169,282 Stock Photos, Vectors, and Video | Adobe Stoc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55394" cy="24051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6750DA" w:rsidRPr="00496EAA" w:rsidSect="0023018A">
      <w:pgSz w:w="12240" w:h="15840"/>
      <w:pgMar w:top="432" w:right="720" w:bottom="245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317E4" w14:textId="77777777" w:rsidR="005355C9" w:rsidRDefault="005355C9">
      <w:pPr>
        <w:spacing w:before="0" w:after="0"/>
      </w:pPr>
      <w:r>
        <w:separator/>
      </w:r>
    </w:p>
  </w:endnote>
  <w:endnote w:type="continuationSeparator" w:id="0">
    <w:p w14:paraId="33F7E529" w14:textId="77777777" w:rsidR="005355C9" w:rsidRDefault="005355C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4CCB9" w14:textId="77777777" w:rsidR="005355C9" w:rsidRDefault="005355C9">
      <w:pPr>
        <w:spacing w:before="0" w:after="0"/>
      </w:pPr>
      <w:r>
        <w:separator/>
      </w:r>
    </w:p>
  </w:footnote>
  <w:footnote w:type="continuationSeparator" w:id="0">
    <w:p w14:paraId="01F2BBF5" w14:textId="77777777" w:rsidR="005355C9" w:rsidRDefault="005355C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B362CA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39C2F3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7CC31F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FD64E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2ABCE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7C31D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69229F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7414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20B35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FE9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374AD7"/>
    <w:multiLevelType w:val="hybridMultilevel"/>
    <w:tmpl w:val="B2FE63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297716">
    <w:abstractNumId w:val="9"/>
  </w:num>
  <w:num w:numId="2" w16cid:durableId="1161195498">
    <w:abstractNumId w:val="7"/>
  </w:num>
  <w:num w:numId="3" w16cid:durableId="1667898264">
    <w:abstractNumId w:val="6"/>
  </w:num>
  <w:num w:numId="4" w16cid:durableId="780757512">
    <w:abstractNumId w:val="5"/>
  </w:num>
  <w:num w:numId="5" w16cid:durableId="1318338459">
    <w:abstractNumId w:val="4"/>
  </w:num>
  <w:num w:numId="6" w16cid:durableId="321281104">
    <w:abstractNumId w:val="8"/>
  </w:num>
  <w:num w:numId="7" w16cid:durableId="1579441146">
    <w:abstractNumId w:val="3"/>
  </w:num>
  <w:num w:numId="8" w16cid:durableId="132912982">
    <w:abstractNumId w:val="2"/>
  </w:num>
  <w:num w:numId="9" w16cid:durableId="1804426308">
    <w:abstractNumId w:val="1"/>
  </w:num>
  <w:num w:numId="10" w16cid:durableId="1513257343">
    <w:abstractNumId w:val="0"/>
  </w:num>
  <w:num w:numId="11" w16cid:durableId="1787422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onthEnd" w:val="8/31/2019"/>
    <w:docVar w:name="MonthStart" w:val="8/1/2019"/>
    <w:docVar w:name="ShowDynamicGuides" w:val="1"/>
    <w:docVar w:name="ShowMarginGuides" w:val="0"/>
    <w:docVar w:name="ShowOutlines" w:val="0"/>
    <w:docVar w:name="ShowStaticGuides" w:val="0"/>
  </w:docVars>
  <w:rsids>
    <w:rsidRoot w:val="00B24457"/>
    <w:rsid w:val="00000C13"/>
    <w:rsid w:val="00007368"/>
    <w:rsid w:val="000112E0"/>
    <w:rsid w:val="0001457A"/>
    <w:rsid w:val="00021741"/>
    <w:rsid w:val="00023E5A"/>
    <w:rsid w:val="00032944"/>
    <w:rsid w:val="00035862"/>
    <w:rsid w:val="00040851"/>
    <w:rsid w:val="00043B33"/>
    <w:rsid w:val="00060723"/>
    <w:rsid w:val="000658ED"/>
    <w:rsid w:val="00074A94"/>
    <w:rsid w:val="000846B6"/>
    <w:rsid w:val="000A76DC"/>
    <w:rsid w:val="000B5B4D"/>
    <w:rsid w:val="000C3A3E"/>
    <w:rsid w:val="000C7B2C"/>
    <w:rsid w:val="000F47ED"/>
    <w:rsid w:val="000F6CF0"/>
    <w:rsid w:val="00103DB9"/>
    <w:rsid w:val="00105B45"/>
    <w:rsid w:val="0010624D"/>
    <w:rsid w:val="00107FF7"/>
    <w:rsid w:val="00114287"/>
    <w:rsid w:val="00120E2F"/>
    <w:rsid w:val="001239A0"/>
    <w:rsid w:val="001259D0"/>
    <w:rsid w:val="00130AEA"/>
    <w:rsid w:val="0013323E"/>
    <w:rsid w:val="00142E62"/>
    <w:rsid w:val="001525D2"/>
    <w:rsid w:val="00152CEE"/>
    <w:rsid w:val="00157479"/>
    <w:rsid w:val="00157BE5"/>
    <w:rsid w:val="00161728"/>
    <w:rsid w:val="0017674A"/>
    <w:rsid w:val="001814DA"/>
    <w:rsid w:val="001850DE"/>
    <w:rsid w:val="00190548"/>
    <w:rsid w:val="0019390E"/>
    <w:rsid w:val="001A1952"/>
    <w:rsid w:val="001A2393"/>
    <w:rsid w:val="001A3A62"/>
    <w:rsid w:val="001B18CD"/>
    <w:rsid w:val="001B7CA5"/>
    <w:rsid w:val="001C23ED"/>
    <w:rsid w:val="001C2CB9"/>
    <w:rsid w:val="001C4729"/>
    <w:rsid w:val="001C4C84"/>
    <w:rsid w:val="001E2633"/>
    <w:rsid w:val="001E399F"/>
    <w:rsid w:val="001E46A8"/>
    <w:rsid w:val="001E7E3C"/>
    <w:rsid w:val="001F4EF2"/>
    <w:rsid w:val="00203762"/>
    <w:rsid w:val="00205F4C"/>
    <w:rsid w:val="002074F8"/>
    <w:rsid w:val="002235A1"/>
    <w:rsid w:val="0023018A"/>
    <w:rsid w:val="0025001A"/>
    <w:rsid w:val="00257916"/>
    <w:rsid w:val="0026569A"/>
    <w:rsid w:val="0027237A"/>
    <w:rsid w:val="00274686"/>
    <w:rsid w:val="002A6375"/>
    <w:rsid w:val="002B5BE5"/>
    <w:rsid w:val="002B70EB"/>
    <w:rsid w:val="002B7579"/>
    <w:rsid w:val="002C4555"/>
    <w:rsid w:val="002C6813"/>
    <w:rsid w:val="002D0C39"/>
    <w:rsid w:val="002D367C"/>
    <w:rsid w:val="002F1222"/>
    <w:rsid w:val="002F63C3"/>
    <w:rsid w:val="002F6EE8"/>
    <w:rsid w:val="00312399"/>
    <w:rsid w:val="00316C6D"/>
    <w:rsid w:val="003238DC"/>
    <w:rsid w:val="00340412"/>
    <w:rsid w:val="0034428C"/>
    <w:rsid w:val="003469DB"/>
    <w:rsid w:val="00351236"/>
    <w:rsid w:val="003520E9"/>
    <w:rsid w:val="003552E4"/>
    <w:rsid w:val="003636EB"/>
    <w:rsid w:val="003666EC"/>
    <w:rsid w:val="00367314"/>
    <w:rsid w:val="0036774D"/>
    <w:rsid w:val="00370438"/>
    <w:rsid w:val="00372A59"/>
    <w:rsid w:val="003802EF"/>
    <w:rsid w:val="00391C81"/>
    <w:rsid w:val="003A45C7"/>
    <w:rsid w:val="003A52B6"/>
    <w:rsid w:val="003B5569"/>
    <w:rsid w:val="003B7842"/>
    <w:rsid w:val="003E28F3"/>
    <w:rsid w:val="003E2EDA"/>
    <w:rsid w:val="003E667A"/>
    <w:rsid w:val="003F0753"/>
    <w:rsid w:val="003F0A9B"/>
    <w:rsid w:val="003F0F29"/>
    <w:rsid w:val="0040269E"/>
    <w:rsid w:val="004040C6"/>
    <w:rsid w:val="00407336"/>
    <w:rsid w:val="004168EB"/>
    <w:rsid w:val="004250AF"/>
    <w:rsid w:val="004374CC"/>
    <w:rsid w:val="00442F30"/>
    <w:rsid w:val="00450483"/>
    <w:rsid w:val="00460676"/>
    <w:rsid w:val="00460791"/>
    <w:rsid w:val="00470FAE"/>
    <w:rsid w:val="00475FBF"/>
    <w:rsid w:val="004771BC"/>
    <w:rsid w:val="004803D8"/>
    <w:rsid w:val="0048660B"/>
    <w:rsid w:val="00496EAA"/>
    <w:rsid w:val="004A2B9C"/>
    <w:rsid w:val="004B03B6"/>
    <w:rsid w:val="004B6134"/>
    <w:rsid w:val="004C6E11"/>
    <w:rsid w:val="004C75F3"/>
    <w:rsid w:val="004C7BC7"/>
    <w:rsid w:val="004F06CA"/>
    <w:rsid w:val="004F3DE6"/>
    <w:rsid w:val="004F4598"/>
    <w:rsid w:val="004F665A"/>
    <w:rsid w:val="00502926"/>
    <w:rsid w:val="00502DD9"/>
    <w:rsid w:val="00507580"/>
    <w:rsid w:val="00512205"/>
    <w:rsid w:val="005229EF"/>
    <w:rsid w:val="0053033E"/>
    <w:rsid w:val="00530508"/>
    <w:rsid w:val="0053068B"/>
    <w:rsid w:val="005355C9"/>
    <w:rsid w:val="00536899"/>
    <w:rsid w:val="005375F7"/>
    <w:rsid w:val="00542788"/>
    <w:rsid w:val="005432C1"/>
    <w:rsid w:val="00571FE9"/>
    <w:rsid w:val="005723E4"/>
    <w:rsid w:val="0057311F"/>
    <w:rsid w:val="005753E7"/>
    <w:rsid w:val="00584D73"/>
    <w:rsid w:val="00592CED"/>
    <w:rsid w:val="005A1B44"/>
    <w:rsid w:val="005C04CC"/>
    <w:rsid w:val="005D1BB5"/>
    <w:rsid w:val="005F226F"/>
    <w:rsid w:val="005F339B"/>
    <w:rsid w:val="005F3978"/>
    <w:rsid w:val="005F3C38"/>
    <w:rsid w:val="005F66D1"/>
    <w:rsid w:val="0060727B"/>
    <w:rsid w:val="006124B8"/>
    <w:rsid w:val="00612825"/>
    <w:rsid w:val="00612E97"/>
    <w:rsid w:val="00624A1C"/>
    <w:rsid w:val="00626373"/>
    <w:rsid w:val="00626C1A"/>
    <w:rsid w:val="006310C6"/>
    <w:rsid w:val="006335AD"/>
    <w:rsid w:val="006363D7"/>
    <w:rsid w:val="0064735C"/>
    <w:rsid w:val="00654CCC"/>
    <w:rsid w:val="00660C25"/>
    <w:rsid w:val="006727B9"/>
    <w:rsid w:val="006750DA"/>
    <w:rsid w:val="006A3186"/>
    <w:rsid w:val="006A4D0B"/>
    <w:rsid w:val="006A7143"/>
    <w:rsid w:val="006B0E04"/>
    <w:rsid w:val="006B33F6"/>
    <w:rsid w:val="006B682D"/>
    <w:rsid w:val="006C76D4"/>
    <w:rsid w:val="006D2950"/>
    <w:rsid w:val="006D2DAC"/>
    <w:rsid w:val="006E003F"/>
    <w:rsid w:val="006E6E86"/>
    <w:rsid w:val="0070460B"/>
    <w:rsid w:val="00707597"/>
    <w:rsid w:val="00713058"/>
    <w:rsid w:val="00716395"/>
    <w:rsid w:val="00717BE0"/>
    <w:rsid w:val="007267B6"/>
    <w:rsid w:val="00776BA5"/>
    <w:rsid w:val="0078391D"/>
    <w:rsid w:val="007865F9"/>
    <w:rsid w:val="007933AA"/>
    <w:rsid w:val="00793D60"/>
    <w:rsid w:val="007A3740"/>
    <w:rsid w:val="007A5AD1"/>
    <w:rsid w:val="007B7CA6"/>
    <w:rsid w:val="007C502B"/>
    <w:rsid w:val="007D1BD3"/>
    <w:rsid w:val="007D7053"/>
    <w:rsid w:val="007E26EB"/>
    <w:rsid w:val="007F26BC"/>
    <w:rsid w:val="007F2B02"/>
    <w:rsid w:val="007F6CEB"/>
    <w:rsid w:val="00810B4F"/>
    <w:rsid w:val="00827F1F"/>
    <w:rsid w:val="00835D19"/>
    <w:rsid w:val="00846F4F"/>
    <w:rsid w:val="00851831"/>
    <w:rsid w:val="00851A77"/>
    <w:rsid w:val="00855B47"/>
    <w:rsid w:val="00860E74"/>
    <w:rsid w:val="00861420"/>
    <w:rsid w:val="00871C62"/>
    <w:rsid w:val="00872370"/>
    <w:rsid w:val="00880848"/>
    <w:rsid w:val="00884814"/>
    <w:rsid w:val="00893AA7"/>
    <w:rsid w:val="008954E7"/>
    <w:rsid w:val="008971A6"/>
    <w:rsid w:val="008A12F9"/>
    <w:rsid w:val="008A1624"/>
    <w:rsid w:val="008A3A15"/>
    <w:rsid w:val="008A5CF4"/>
    <w:rsid w:val="008B03B0"/>
    <w:rsid w:val="008B5D7F"/>
    <w:rsid w:val="008C572D"/>
    <w:rsid w:val="008C78EE"/>
    <w:rsid w:val="008D1F55"/>
    <w:rsid w:val="008D5903"/>
    <w:rsid w:val="008E0326"/>
    <w:rsid w:val="008E40FE"/>
    <w:rsid w:val="008F1929"/>
    <w:rsid w:val="009062E1"/>
    <w:rsid w:val="009216D5"/>
    <w:rsid w:val="00921CB5"/>
    <w:rsid w:val="00924315"/>
    <w:rsid w:val="00930BA6"/>
    <w:rsid w:val="00940709"/>
    <w:rsid w:val="00944A4A"/>
    <w:rsid w:val="0094702B"/>
    <w:rsid w:val="0095305E"/>
    <w:rsid w:val="00957D2B"/>
    <w:rsid w:val="00961557"/>
    <w:rsid w:val="00971148"/>
    <w:rsid w:val="00981D17"/>
    <w:rsid w:val="00984897"/>
    <w:rsid w:val="00993D6D"/>
    <w:rsid w:val="00996513"/>
    <w:rsid w:val="009A2918"/>
    <w:rsid w:val="009B0893"/>
    <w:rsid w:val="009B7492"/>
    <w:rsid w:val="009C708C"/>
    <w:rsid w:val="009D0F72"/>
    <w:rsid w:val="00A044AA"/>
    <w:rsid w:val="00A04D8C"/>
    <w:rsid w:val="00A05B1B"/>
    <w:rsid w:val="00A07446"/>
    <w:rsid w:val="00A078C1"/>
    <w:rsid w:val="00A120BD"/>
    <w:rsid w:val="00A16A51"/>
    <w:rsid w:val="00A16CC0"/>
    <w:rsid w:val="00A2141E"/>
    <w:rsid w:val="00A25828"/>
    <w:rsid w:val="00A40E9C"/>
    <w:rsid w:val="00A41DF4"/>
    <w:rsid w:val="00A43B13"/>
    <w:rsid w:val="00A4595D"/>
    <w:rsid w:val="00A626B3"/>
    <w:rsid w:val="00A66E9B"/>
    <w:rsid w:val="00A6785A"/>
    <w:rsid w:val="00A71754"/>
    <w:rsid w:val="00A77244"/>
    <w:rsid w:val="00A77408"/>
    <w:rsid w:val="00A87A81"/>
    <w:rsid w:val="00AA513B"/>
    <w:rsid w:val="00AB00AD"/>
    <w:rsid w:val="00AB4256"/>
    <w:rsid w:val="00AC0801"/>
    <w:rsid w:val="00AC2D2F"/>
    <w:rsid w:val="00AC5652"/>
    <w:rsid w:val="00AC5CFA"/>
    <w:rsid w:val="00AD34D3"/>
    <w:rsid w:val="00AE7F5D"/>
    <w:rsid w:val="00AF2A82"/>
    <w:rsid w:val="00AF6648"/>
    <w:rsid w:val="00B04575"/>
    <w:rsid w:val="00B063BE"/>
    <w:rsid w:val="00B12340"/>
    <w:rsid w:val="00B15458"/>
    <w:rsid w:val="00B24457"/>
    <w:rsid w:val="00B24AB7"/>
    <w:rsid w:val="00B417FA"/>
    <w:rsid w:val="00B5400D"/>
    <w:rsid w:val="00B54851"/>
    <w:rsid w:val="00B716A0"/>
    <w:rsid w:val="00B73B23"/>
    <w:rsid w:val="00B80C5F"/>
    <w:rsid w:val="00B85CBE"/>
    <w:rsid w:val="00B86BBA"/>
    <w:rsid w:val="00B96B92"/>
    <w:rsid w:val="00BA58F6"/>
    <w:rsid w:val="00BB0F2E"/>
    <w:rsid w:val="00BB3559"/>
    <w:rsid w:val="00BD55EC"/>
    <w:rsid w:val="00BE3429"/>
    <w:rsid w:val="00BF7F3B"/>
    <w:rsid w:val="00C02AE6"/>
    <w:rsid w:val="00C11003"/>
    <w:rsid w:val="00C1469F"/>
    <w:rsid w:val="00C42DF1"/>
    <w:rsid w:val="00C4718A"/>
    <w:rsid w:val="00C612C1"/>
    <w:rsid w:val="00C63817"/>
    <w:rsid w:val="00C667E7"/>
    <w:rsid w:val="00C73CBC"/>
    <w:rsid w:val="00C7478A"/>
    <w:rsid w:val="00C80253"/>
    <w:rsid w:val="00C81376"/>
    <w:rsid w:val="00C90003"/>
    <w:rsid w:val="00C901BA"/>
    <w:rsid w:val="00CA7A6D"/>
    <w:rsid w:val="00CB29E7"/>
    <w:rsid w:val="00CC0CD1"/>
    <w:rsid w:val="00CC1DF3"/>
    <w:rsid w:val="00CC2E62"/>
    <w:rsid w:val="00CF67FC"/>
    <w:rsid w:val="00D05B19"/>
    <w:rsid w:val="00D07666"/>
    <w:rsid w:val="00D1664B"/>
    <w:rsid w:val="00D202D5"/>
    <w:rsid w:val="00D24724"/>
    <w:rsid w:val="00D25CCB"/>
    <w:rsid w:val="00D27685"/>
    <w:rsid w:val="00D342A7"/>
    <w:rsid w:val="00D37078"/>
    <w:rsid w:val="00D41507"/>
    <w:rsid w:val="00D61CC4"/>
    <w:rsid w:val="00D74FA5"/>
    <w:rsid w:val="00D839A2"/>
    <w:rsid w:val="00DA3A1F"/>
    <w:rsid w:val="00DA551C"/>
    <w:rsid w:val="00DB10AF"/>
    <w:rsid w:val="00DB2D1E"/>
    <w:rsid w:val="00DB78C6"/>
    <w:rsid w:val="00DD3606"/>
    <w:rsid w:val="00DF597C"/>
    <w:rsid w:val="00DF6C39"/>
    <w:rsid w:val="00E06704"/>
    <w:rsid w:val="00E069AD"/>
    <w:rsid w:val="00E10847"/>
    <w:rsid w:val="00E1341F"/>
    <w:rsid w:val="00E22E45"/>
    <w:rsid w:val="00E25BF0"/>
    <w:rsid w:val="00E31493"/>
    <w:rsid w:val="00E339CE"/>
    <w:rsid w:val="00E4616B"/>
    <w:rsid w:val="00E62357"/>
    <w:rsid w:val="00E63FC3"/>
    <w:rsid w:val="00E65B0E"/>
    <w:rsid w:val="00E7446B"/>
    <w:rsid w:val="00E74FCE"/>
    <w:rsid w:val="00E75838"/>
    <w:rsid w:val="00E81CCB"/>
    <w:rsid w:val="00EA1AF8"/>
    <w:rsid w:val="00EA65E9"/>
    <w:rsid w:val="00EB0006"/>
    <w:rsid w:val="00EB0E8A"/>
    <w:rsid w:val="00ED68B4"/>
    <w:rsid w:val="00EE3D49"/>
    <w:rsid w:val="00F00595"/>
    <w:rsid w:val="00F054D3"/>
    <w:rsid w:val="00F17186"/>
    <w:rsid w:val="00F228C2"/>
    <w:rsid w:val="00F311C9"/>
    <w:rsid w:val="00F31509"/>
    <w:rsid w:val="00F34CC7"/>
    <w:rsid w:val="00F45289"/>
    <w:rsid w:val="00F62EB4"/>
    <w:rsid w:val="00F77ED9"/>
    <w:rsid w:val="00F90AC6"/>
    <w:rsid w:val="00FA0500"/>
    <w:rsid w:val="00FA415C"/>
    <w:rsid w:val="00FB4D4B"/>
    <w:rsid w:val="00FB65A3"/>
    <w:rsid w:val="00FB7F9B"/>
    <w:rsid w:val="00FC3EBC"/>
    <w:rsid w:val="00FD347D"/>
    <w:rsid w:val="00FD5828"/>
    <w:rsid w:val="00FF02B6"/>
    <w:rsid w:val="00FF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5D7B65"/>
  <w15:docId w15:val="{B17E3B78-8BCE-4298-93BD-965D04ED2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0" w:unhideWhenUsed="1" w:qFormat="1"/>
    <w:lsdException w:name="Emphasis" w:semiHidden="1" w:uiPriority="1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10" w:unhideWhenUsed="1" w:qFormat="1"/>
    <w:lsdException w:name="Subtle Reference" w:semiHidden="1" w:uiPriority="10" w:unhideWhenUsed="1" w:qFormat="1"/>
    <w:lsdException w:name="Intense Reference" w:semiHidden="1" w:uiPriority="10" w:unhideWhenUsed="1" w:qFormat="1"/>
    <w:lsdException w:name="Book Title" w:semiHidden="1" w:uiPriority="10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2F9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85250F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B2321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B2321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B2321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58180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58180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240" w:after="240"/>
    </w:pPr>
    <w:rPr>
      <w:rFonts w:asciiTheme="majorHAnsi" w:eastAsiaTheme="majorEastAsia" w:hAnsiTheme="majorHAnsi"/>
      <w:color w:val="FFFFFF" w:themeColor="background1"/>
      <w:sz w:val="80"/>
      <w:szCs w:val="80"/>
    </w:rPr>
  </w:style>
  <w:style w:type="paragraph" w:customStyle="1" w:styleId="Year">
    <w:name w:val="Year"/>
    <w:basedOn w:val="Normal"/>
    <w:uiPriority w:val="2"/>
    <w:qFormat/>
    <w:pPr>
      <w:spacing w:before="0" w:after="0"/>
      <w:jc w:val="right"/>
    </w:pPr>
    <w:rPr>
      <w:rFonts w:asciiTheme="majorHAnsi" w:eastAsiaTheme="majorEastAsia" w:hAnsiTheme="majorHAnsi"/>
      <w:color w:val="F8D0C6" w:themeColor="accent1" w:themeTint="33"/>
      <w:sz w:val="112"/>
      <w:szCs w:val="112"/>
    </w:rPr>
  </w:style>
  <w:style w:type="paragraph" w:styleId="Title">
    <w:name w:val="Title"/>
    <w:basedOn w:val="Normal"/>
    <w:link w:val="TitleChar"/>
    <w:uiPriority w:val="3"/>
    <w:qFormat/>
    <w:pPr>
      <w:spacing w:before="240" w:after="240"/>
    </w:pPr>
    <w:rPr>
      <w:rFonts w:asciiTheme="majorHAnsi" w:eastAsiaTheme="majorEastAsia" w:hAnsiTheme="majorHAnsi" w:cstheme="majorBidi"/>
      <w:color w:val="595959" w:themeColor="text1" w:themeTint="A6"/>
      <w:spacing w:val="5"/>
      <w:kern w:val="28"/>
      <w:sz w:val="48"/>
      <w:szCs w:val="60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 w:cstheme="majorBidi"/>
      <w:color w:val="595959" w:themeColor="text1" w:themeTint="A6"/>
      <w:spacing w:val="5"/>
      <w:kern w:val="28"/>
      <w:sz w:val="48"/>
      <w:szCs w:val="60"/>
    </w:rPr>
  </w:style>
  <w:style w:type="paragraph" w:customStyle="1" w:styleId="Days">
    <w:name w:val="Days"/>
    <w:basedOn w:val="Normal"/>
    <w:uiPriority w:val="4"/>
    <w:qFormat/>
    <w:pPr>
      <w:jc w:val="center"/>
    </w:pPr>
    <w:rPr>
      <w:color w:val="595959" w:themeColor="text1" w:themeTint="A6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5"/>
    <w:qFormat/>
    <w:pPr>
      <w:spacing w:before="0" w:after="0"/>
      <w:jc w:val="right"/>
    </w:pPr>
    <w:rPr>
      <w:color w:val="595959" w:themeColor="text1" w:themeTint="A6"/>
    </w:rPr>
  </w:style>
  <w:style w:type="paragraph" w:styleId="BodyText">
    <w:name w:val="Body Text"/>
    <w:basedOn w:val="Normal"/>
    <w:link w:val="BodyTextChar"/>
    <w:uiPriority w:val="19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9"/>
    <w:semiHidden/>
    <w:rPr>
      <w:sz w:val="20"/>
    </w:rPr>
  </w:style>
  <w:style w:type="paragraph" w:styleId="BalloonText">
    <w:name w:val="Balloon Text"/>
    <w:basedOn w:val="Normal"/>
    <w:link w:val="BalloonTextChar"/>
    <w:uiPriority w:val="1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9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19"/>
    <w:semiHidden/>
    <w:unhideWhenUsed/>
  </w:style>
  <w:style w:type="paragraph" w:styleId="BlockText">
    <w:name w:val="Block Text"/>
    <w:basedOn w:val="Normal"/>
    <w:uiPriority w:val="19"/>
    <w:semiHidden/>
    <w:unhideWhenUsed/>
    <w:pPr>
      <w:pBdr>
        <w:top w:val="single" w:sz="2" w:space="10" w:color="B23214" w:themeColor="accent1" w:shadow="1"/>
        <w:left w:val="single" w:sz="2" w:space="10" w:color="B23214" w:themeColor="accent1" w:shadow="1"/>
        <w:bottom w:val="single" w:sz="2" w:space="10" w:color="B23214" w:themeColor="accent1" w:shadow="1"/>
        <w:right w:val="single" w:sz="2" w:space="10" w:color="B23214" w:themeColor="accent1" w:shadow="1"/>
      </w:pBdr>
      <w:ind w:left="1152" w:right="1152"/>
    </w:pPr>
    <w:rPr>
      <w:i/>
      <w:iCs/>
      <w:color w:val="B23214" w:themeColor="accent1"/>
    </w:rPr>
  </w:style>
  <w:style w:type="paragraph" w:styleId="BodyText2">
    <w:name w:val="Body Text 2"/>
    <w:basedOn w:val="Normal"/>
    <w:link w:val="BodyText2Char"/>
    <w:uiPriority w:val="19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uiPriority w:val="19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19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19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19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19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uiPriority w:val="19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uiPriority w:val="19"/>
    <w:semiHidden/>
    <w:rPr>
      <w:sz w:val="20"/>
    </w:rPr>
  </w:style>
  <w:style w:type="paragraph" w:styleId="BodyTextIndent2">
    <w:name w:val="Body Text Indent 2"/>
    <w:basedOn w:val="Normal"/>
    <w:link w:val="BodyTextIndent2Char"/>
    <w:uiPriority w:val="19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19"/>
    <w:semiHidden/>
    <w:rPr>
      <w:sz w:val="20"/>
    </w:rPr>
  </w:style>
  <w:style w:type="paragraph" w:styleId="BodyTextIndent3">
    <w:name w:val="Body Text Indent 3"/>
    <w:basedOn w:val="Normal"/>
    <w:link w:val="BodyTextIndent3Char"/>
    <w:uiPriority w:val="19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19"/>
    <w:semiHidden/>
    <w:rPr>
      <w:sz w:val="16"/>
      <w:szCs w:val="16"/>
    </w:rPr>
  </w:style>
  <w:style w:type="paragraph" w:styleId="Caption">
    <w:name w:val="caption"/>
    <w:basedOn w:val="Normal"/>
    <w:next w:val="Normal"/>
    <w:uiPriority w:val="8"/>
    <w:semiHidden/>
    <w:unhideWhenUsed/>
    <w:qFormat/>
    <w:pPr>
      <w:spacing w:after="200"/>
    </w:pPr>
    <w:rPr>
      <w:b/>
      <w:bCs/>
      <w:color w:val="B23214" w:themeColor="accent1"/>
    </w:rPr>
  </w:style>
  <w:style w:type="paragraph" w:styleId="Closing">
    <w:name w:val="Closing"/>
    <w:basedOn w:val="Normal"/>
    <w:link w:val="ClosingChar"/>
    <w:uiPriority w:val="19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uiPriority w:val="19"/>
    <w:semiHidden/>
    <w:rPr>
      <w:sz w:val="20"/>
    </w:rPr>
  </w:style>
  <w:style w:type="paragraph" w:styleId="CommentText">
    <w:name w:val="annotation text"/>
    <w:basedOn w:val="Normal"/>
    <w:link w:val="CommentTextChar"/>
    <w:uiPriority w:val="19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1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1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9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19"/>
    <w:semiHidden/>
    <w:unhideWhenUsed/>
  </w:style>
  <w:style w:type="character" w:customStyle="1" w:styleId="DateChar">
    <w:name w:val="Date Char"/>
    <w:basedOn w:val="DefaultParagraphFont"/>
    <w:link w:val="Date"/>
    <w:uiPriority w:val="19"/>
    <w:semiHidden/>
    <w:rPr>
      <w:sz w:val="20"/>
    </w:rPr>
  </w:style>
  <w:style w:type="paragraph" w:styleId="DocumentMap">
    <w:name w:val="Document Map"/>
    <w:basedOn w:val="Normal"/>
    <w:link w:val="DocumentMapChar"/>
    <w:uiPriority w:val="19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19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19"/>
    <w:semiHidden/>
    <w:unhideWhenUsed/>
  </w:style>
  <w:style w:type="character" w:customStyle="1" w:styleId="E-mailSignatureChar">
    <w:name w:val="E-mail Signature Char"/>
    <w:basedOn w:val="DefaultParagraphFont"/>
    <w:link w:val="E-mailSignature"/>
    <w:uiPriority w:val="19"/>
    <w:semiHidden/>
    <w:rPr>
      <w:sz w:val="20"/>
    </w:rPr>
  </w:style>
  <w:style w:type="paragraph" w:styleId="EndnoteText">
    <w:name w:val="endnote text"/>
    <w:basedOn w:val="Normal"/>
    <w:link w:val="EndnoteTextChar"/>
    <w:uiPriority w:val="19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19"/>
    <w:semiHidden/>
    <w:rPr>
      <w:sz w:val="20"/>
      <w:szCs w:val="20"/>
    </w:rPr>
  </w:style>
  <w:style w:type="paragraph" w:styleId="EnvelopeAddress">
    <w:name w:val="envelope address"/>
    <w:basedOn w:val="Normal"/>
    <w:uiPriority w:val="19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19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0"/>
    </w:rPr>
  </w:style>
  <w:style w:type="paragraph" w:styleId="FootnoteText">
    <w:name w:val="footnote text"/>
    <w:basedOn w:val="Normal"/>
    <w:link w:val="FootnoteTextChar"/>
    <w:uiPriority w:val="19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9"/>
    <w:semiHidden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85250F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B2321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B23214" w:themeColor="accen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B23214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58180A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8180A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19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19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uiPriority w:val="19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19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19"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uiPriority w:val="19"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uiPriority w:val="19"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uiPriority w:val="19"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uiPriority w:val="19"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uiPriority w:val="19"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uiPriority w:val="19"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uiPriority w:val="19"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uiPriority w:val="19"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uiPriority w:val="19"/>
    <w:semiHidden/>
    <w:unhideWhenUsed/>
    <w:rPr>
      <w:rFonts w:asciiTheme="majorHAnsi" w:eastAsiaTheme="majorEastAsia" w:hAnsiTheme="majorHAnsi" w:cstheme="majorBidi"/>
      <w:b/>
      <w:bCs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">
    <w:name w:val="List"/>
    <w:basedOn w:val="Normal"/>
    <w:uiPriority w:val="19"/>
    <w:semiHidden/>
    <w:unhideWhenUsed/>
    <w:pPr>
      <w:ind w:left="360" w:hanging="360"/>
      <w:contextualSpacing/>
    </w:pPr>
  </w:style>
  <w:style w:type="paragraph" w:styleId="List2">
    <w:name w:val="List 2"/>
    <w:basedOn w:val="Normal"/>
    <w:uiPriority w:val="19"/>
    <w:semiHidden/>
    <w:unhideWhenUsed/>
    <w:pPr>
      <w:ind w:left="720" w:hanging="360"/>
      <w:contextualSpacing/>
    </w:pPr>
  </w:style>
  <w:style w:type="paragraph" w:styleId="List3">
    <w:name w:val="List 3"/>
    <w:basedOn w:val="Normal"/>
    <w:uiPriority w:val="19"/>
    <w:semiHidden/>
    <w:unhideWhenUsed/>
    <w:pPr>
      <w:ind w:left="1080" w:hanging="360"/>
      <w:contextualSpacing/>
    </w:pPr>
  </w:style>
  <w:style w:type="paragraph" w:styleId="List4">
    <w:name w:val="List 4"/>
    <w:basedOn w:val="Normal"/>
    <w:uiPriority w:val="19"/>
    <w:semiHidden/>
    <w:unhideWhenUsed/>
    <w:pPr>
      <w:ind w:left="1440" w:hanging="360"/>
      <w:contextualSpacing/>
    </w:pPr>
  </w:style>
  <w:style w:type="paragraph" w:styleId="List5">
    <w:name w:val="List 5"/>
    <w:basedOn w:val="Normal"/>
    <w:uiPriority w:val="19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uiPriority w:val="1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1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1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19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19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19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19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19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19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19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uiPriority w:val="1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1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1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19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19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uiPriority w:val="1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19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1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1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8"/>
    <w:qFormat/>
    <w:pPr>
      <w:spacing w:before="0" w:after="0"/>
    </w:pPr>
    <w:rPr>
      <w:sz w:val="20"/>
    </w:rPr>
  </w:style>
  <w:style w:type="paragraph" w:styleId="NormalWeb">
    <w:name w:val="Normal (Web)"/>
    <w:basedOn w:val="Normal"/>
    <w:uiPriority w:val="19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19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19"/>
    <w:semiHidden/>
    <w:unhideWhenUsed/>
  </w:style>
  <w:style w:type="character" w:customStyle="1" w:styleId="NoteHeadingChar">
    <w:name w:val="Note Heading Char"/>
    <w:basedOn w:val="DefaultParagraphFont"/>
    <w:link w:val="NoteHeading"/>
    <w:uiPriority w:val="19"/>
    <w:semiHidden/>
    <w:rPr>
      <w:sz w:val="20"/>
    </w:rPr>
  </w:style>
  <w:style w:type="paragraph" w:styleId="PlainText">
    <w:name w:val="Plain Text"/>
    <w:basedOn w:val="Normal"/>
    <w:link w:val="PlainTextChar"/>
    <w:uiPriority w:val="19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19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19"/>
    <w:semiHidden/>
    <w:unhideWhenUsed/>
  </w:style>
  <w:style w:type="character" w:customStyle="1" w:styleId="SalutationChar">
    <w:name w:val="Salutation Char"/>
    <w:basedOn w:val="DefaultParagraphFont"/>
    <w:link w:val="Salutation"/>
    <w:uiPriority w:val="19"/>
    <w:semiHidden/>
    <w:rPr>
      <w:sz w:val="20"/>
    </w:rPr>
  </w:style>
  <w:style w:type="paragraph" w:styleId="Signature">
    <w:name w:val="Signature"/>
    <w:basedOn w:val="Normal"/>
    <w:link w:val="SignatureChar"/>
    <w:uiPriority w:val="19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19"/>
    <w:semiHidden/>
    <w:rPr>
      <w:sz w:val="20"/>
    </w:rPr>
  </w:style>
  <w:style w:type="paragraph" w:styleId="TableofAuthorities">
    <w:name w:val="table of authorities"/>
    <w:basedOn w:val="Normal"/>
    <w:next w:val="Normal"/>
    <w:uiPriority w:val="19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uiPriority w:val="19"/>
    <w:semiHidden/>
    <w:unhideWhenUsed/>
  </w:style>
  <w:style w:type="paragraph" w:styleId="TOAHeading">
    <w:name w:val="toa heading"/>
    <w:basedOn w:val="Normal"/>
    <w:next w:val="Normal"/>
    <w:uiPriority w:val="1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19"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1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1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1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1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1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1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1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19"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uiPriority w:val="19"/>
    <w:semiHidden/>
    <w:unhideWhenUsed/>
    <w:qFormat/>
    <w:pPr>
      <w:outlineLvl w:val="9"/>
    </w:pPr>
  </w:style>
  <w:style w:type="table" w:styleId="GridTable1Light-Accent2">
    <w:name w:val="Grid Table 1 Light Accent 2"/>
    <w:basedOn w:val="TableNormal"/>
    <w:uiPriority w:val="46"/>
    <w:pPr>
      <w:spacing w:after="0"/>
    </w:pPr>
    <w:tblPr>
      <w:tblStyleRowBandSize w:val="1"/>
      <w:tblStyleColBandSize w:val="1"/>
      <w:tblBorders>
        <w:top w:val="single" w:sz="4" w:space="0" w:color="F6EBCD" w:themeColor="accent2" w:themeTint="66"/>
        <w:left w:val="single" w:sz="4" w:space="0" w:color="F6EBCD" w:themeColor="accent2" w:themeTint="66"/>
        <w:bottom w:val="single" w:sz="4" w:space="0" w:color="F6EBCD" w:themeColor="accent2" w:themeTint="66"/>
        <w:right w:val="single" w:sz="4" w:space="0" w:color="F6EBCD" w:themeColor="accent2" w:themeTint="66"/>
        <w:insideH w:val="single" w:sz="4" w:space="0" w:color="F6EBCD" w:themeColor="accent2" w:themeTint="66"/>
        <w:insideV w:val="single" w:sz="4" w:space="0" w:color="F6EBC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2E2B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E2B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cneill\AppData\Roaming\Microsoft\Templates\Photo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C7D2D739304500862EFE5CCD4D7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850FC-170F-47C4-8D6D-2FCA398E2DB7}"/>
      </w:docPartPr>
      <w:docPartBody>
        <w:p w:rsidR="00350621" w:rsidRDefault="00350621">
          <w:pPr>
            <w:pStyle w:val="21C7D2D739304500862EFE5CCD4D7D9A"/>
          </w:pPr>
          <w:r>
            <w:t>Sunday</w:t>
          </w:r>
        </w:p>
      </w:docPartBody>
    </w:docPart>
    <w:docPart>
      <w:docPartPr>
        <w:name w:val="630CB565DDEB423596664E0573953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9C998-4507-4522-8CD2-C5DA86BC6F2E}"/>
      </w:docPartPr>
      <w:docPartBody>
        <w:p w:rsidR="00350621" w:rsidRDefault="00350621">
          <w:pPr>
            <w:pStyle w:val="630CB565DDEB423596664E0573953463"/>
          </w:pPr>
          <w:r>
            <w:t>Monday</w:t>
          </w:r>
        </w:p>
      </w:docPartBody>
    </w:docPart>
    <w:docPart>
      <w:docPartPr>
        <w:name w:val="51E268B93A284196AAF2178A2D5FA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997D3-BF67-44CA-B982-3437687900D3}"/>
      </w:docPartPr>
      <w:docPartBody>
        <w:p w:rsidR="00350621" w:rsidRDefault="00350621">
          <w:pPr>
            <w:pStyle w:val="51E268B93A284196AAF2178A2D5FAFC2"/>
          </w:pPr>
          <w:r>
            <w:t>Tuesday</w:t>
          </w:r>
        </w:p>
      </w:docPartBody>
    </w:docPart>
    <w:docPart>
      <w:docPartPr>
        <w:name w:val="5B69E2D0187A49A19DF1495D01B9C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1C004-A776-48E4-A06E-E4074199DBF9}"/>
      </w:docPartPr>
      <w:docPartBody>
        <w:p w:rsidR="00350621" w:rsidRDefault="00350621">
          <w:pPr>
            <w:pStyle w:val="5B69E2D0187A49A19DF1495D01B9C67B"/>
          </w:pPr>
          <w:r>
            <w:t>Wednesday</w:t>
          </w:r>
        </w:p>
      </w:docPartBody>
    </w:docPart>
    <w:docPart>
      <w:docPartPr>
        <w:name w:val="0D244FD91D4D42F9AAA319960B1A5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2CBED1-04F9-4E7F-A6DD-1D39C55B0232}"/>
      </w:docPartPr>
      <w:docPartBody>
        <w:p w:rsidR="00350621" w:rsidRDefault="00350621">
          <w:pPr>
            <w:pStyle w:val="0D244FD91D4D42F9AAA319960B1A5BC7"/>
          </w:pPr>
          <w:r>
            <w:t>Thursday</w:t>
          </w:r>
        </w:p>
      </w:docPartBody>
    </w:docPart>
    <w:docPart>
      <w:docPartPr>
        <w:name w:val="46ECCD224566439D8585F646887B9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5A60E-BAEE-4B93-976C-C5064C4CA257}"/>
      </w:docPartPr>
      <w:docPartBody>
        <w:p w:rsidR="00350621" w:rsidRDefault="00350621">
          <w:pPr>
            <w:pStyle w:val="46ECCD224566439D8585F646887B9A1B"/>
          </w:pPr>
          <w:r>
            <w:t>Friday</w:t>
          </w:r>
        </w:p>
      </w:docPartBody>
    </w:docPart>
    <w:docPart>
      <w:docPartPr>
        <w:name w:val="301122093BF14A9EBAF142FE337EE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43166-CC28-4C93-8FCB-570AC0428430}"/>
      </w:docPartPr>
      <w:docPartBody>
        <w:p w:rsidR="00350621" w:rsidRDefault="00350621">
          <w:pPr>
            <w:pStyle w:val="301122093BF14A9EBAF142FE337EE09F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621"/>
    <w:rsid w:val="00000C13"/>
    <w:rsid w:val="0000724D"/>
    <w:rsid w:val="00021741"/>
    <w:rsid w:val="000473AF"/>
    <w:rsid w:val="000B10EC"/>
    <w:rsid w:val="000F6CF0"/>
    <w:rsid w:val="0019423A"/>
    <w:rsid w:val="001A2393"/>
    <w:rsid w:val="00287CF3"/>
    <w:rsid w:val="002B7579"/>
    <w:rsid w:val="002C1100"/>
    <w:rsid w:val="00350621"/>
    <w:rsid w:val="003666EC"/>
    <w:rsid w:val="003B3DB7"/>
    <w:rsid w:val="00444B53"/>
    <w:rsid w:val="004564D3"/>
    <w:rsid w:val="004F4598"/>
    <w:rsid w:val="00584D73"/>
    <w:rsid w:val="005E650E"/>
    <w:rsid w:val="00610332"/>
    <w:rsid w:val="00612825"/>
    <w:rsid w:val="00624A1C"/>
    <w:rsid w:val="006310C6"/>
    <w:rsid w:val="007E26EB"/>
    <w:rsid w:val="008E0461"/>
    <w:rsid w:val="00921360"/>
    <w:rsid w:val="0095682F"/>
    <w:rsid w:val="00981D17"/>
    <w:rsid w:val="00A626B3"/>
    <w:rsid w:val="00A77408"/>
    <w:rsid w:val="00AC5CFA"/>
    <w:rsid w:val="00AE7F5D"/>
    <w:rsid w:val="00B27AB2"/>
    <w:rsid w:val="00B80C5F"/>
    <w:rsid w:val="00CB29E7"/>
    <w:rsid w:val="00CC1DF3"/>
    <w:rsid w:val="00CC2763"/>
    <w:rsid w:val="00D05B19"/>
    <w:rsid w:val="00D342A7"/>
    <w:rsid w:val="00E96D42"/>
    <w:rsid w:val="00F9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1C7D2D739304500862EFE5CCD4D7D9A">
    <w:name w:val="21C7D2D739304500862EFE5CCD4D7D9A"/>
  </w:style>
  <w:style w:type="paragraph" w:customStyle="1" w:styleId="630CB565DDEB423596664E0573953463">
    <w:name w:val="630CB565DDEB423596664E0573953463"/>
  </w:style>
  <w:style w:type="paragraph" w:customStyle="1" w:styleId="51E268B93A284196AAF2178A2D5FAFC2">
    <w:name w:val="51E268B93A284196AAF2178A2D5FAFC2"/>
  </w:style>
  <w:style w:type="paragraph" w:customStyle="1" w:styleId="5B69E2D0187A49A19DF1495D01B9C67B">
    <w:name w:val="5B69E2D0187A49A19DF1495D01B9C67B"/>
  </w:style>
  <w:style w:type="paragraph" w:customStyle="1" w:styleId="0D244FD91D4D42F9AAA319960B1A5BC7">
    <w:name w:val="0D244FD91D4D42F9AAA319960B1A5BC7"/>
  </w:style>
  <w:style w:type="paragraph" w:customStyle="1" w:styleId="46ECCD224566439D8585F646887B9A1B">
    <w:name w:val="46ECCD224566439D8585F646887B9A1B"/>
  </w:style>
  <w:style w:type="paragraph" w:customStyle="1" w:styleId="301122093BF14A9EBAF142FE337EE09F">
    <w:name w:val="301122093BF14A9EBAF142FE337EE0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41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B23214"/>
      </a:accent1>
      <a:accent2>
        <a:srgbClr val="EACF84"/>
      </a:accent2>
      <a:accent3>
        <a:srgbClr val="D4BD9A"/>
      </a:accent3>
      <a:accent4>
        <a:srgbClr val="F7C5A1"/>
      </a:accent4>
      <a:accent5>
        <a:srgbClr val="E64823"/>
      </a:accent5>
      <a:accent6>
        <a:srgbClr val="9C6A6A"/>
      </a:accent6>
      <a:hlink>
        <a:srgbClr val="2998E3"/>
      </a:hlink>
      <a:folHlink>
        <a:srgbClr val="F8931D"/>
      </a:folHlink>
    </a:clrScheme>
    <a:fontScheme name="Photo Calendar">
      <a:majorFont>
        <a:latin typeface="Century Schoolboo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B9256-E3DD-4B72-AE7D-2C6CFBCFD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Photo calendar</Template>
  <TotalTime>409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McNeill</dc:creator>
  <cp:keywords/>
  <dc:description/>
  <cp:lastModifiedBy>OLL Secretary</cp:lastModifiedBy>
  <cp:revision>19</cp:revision>
  <cp:lastPrinted>2024-10-24T14:39:00Z</cp:lastPrinted>
  <dcterms:created xsi:type="dcterms:W3CDTF">2026-09-11T19:12:00Z</dcterms:created>
  <dcterms:modified xsi:type="dcterms:W3CDTF">2026-10-22T12:52:00Z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2018-05-09T11:40:36.4682893Z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GrammarlyDocumentId">
    <vt:lpwstr>ad69fd9d-f916-4cd9-9971-5e0f65442078</vt:lpwstr>
  </property>
</Properties>
</file>